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B23D2">
        <w:rPr>
          <w:b/>
          <w:bCs/>
          <w:sz w:val="28"/>
          <w:szCs w:val="28"/>
        </w:rPr>
        <w:t>Документация об аукционе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A53C5C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 w:rsidRPr="00CB23D2">
        <w:rPr>
          <w:b/>
          <w:bCs/>
          <w:sz w:val="28"/>
          <w:szCs w:val="28"/>
        </w:rPr>
        <w:t>по продаже права на заключение договоров купли-продажи лесных насаждений</w:t>
      </w:r>
      <w:r w:rsidR="00A53C5C"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и индивидуальными предпринимателями, относящимися в соответствии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145667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 w:val="28"/>
          <w:szCs w:val="28"/>
        </w:rPr>
      </w:pPr>
      <w:r w:rsidRPr="00CB23D2">
        <w:rPr>
          <w:bCs/>
          <w:sz w:val="28"/>
          <w:szCs w:val="28"/>
        </w:rPr>
        <w:t>Предмет аукциона: Право на заключение договора купли-продажи лесных насаждений.</w:t>
      </w:r>
    </w:p>
    <w:p w:rsidR="00CB23D2" w:rsidRPr="00CB23D2" w:rsidRDefault="00CB23D2" w:rsidP="00145667">
      <w:pPr>
        <w:tabs>
          <w:tab w:val="left" w:pos="5220"/>
        </w:tabs>
        <w:spacing w:line="36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:rsidR="00CB23D2" w:rsidRPr="00CB23D2" w:rsidRDefault="00CB23D2" w:rsidP="00145667">
      <w:pPr>
        <w:tabs>
          <w:tab w:val="left" w:pos="5220"/>
        </w:tabs>
        <w:spacing w:line="36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3 сентября 2012 г. № 756-п, в соответствии </w:t>
      </w:r>
      <w:r w:rsidRPr="00CB23D2">
        <w:rPr>
          <w:sz w:val="28"/>
          <w:szCs w:val="20"/>
        </w:rPr>
        <w:br/>
        <w:t xml:space="preserve">со статьями 29.1, 75-80, 82, 83 Лесного кодекса Российской Федерации, Федеральным законом от 24 июля 2007 года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:rsidR="00185029" w:rsidRDefault="00CB23D2" w:rsidP="00145667">
      <w:pPr>
        <w:spacing w:line="360" w:lineRule="exact"/>
        <w:ind w:firstLine="708"/>
        <w:jc w:val="both"/>
        <w:rPr>
          <w:bCs/>
          <w:sz w:val="28"/>
          <w:szCs w:val="20"/>
        </w:rPr>
      </w:pPr>
      <w:r w:rsidRPr="00D62E7B">
        <w:rPr>
          <w:bCs/>
          <w:sz w:val="28"/>
          <w:szCs w:val="20"/>
        </w:rPr>
        <w:t xml:space="preserve">Реквизиты решения о проведении аукциона: приказ Министерства природных ресурсов, лесного хозяйства и экологии Пермского </w:t>
      </w:r>
      <w:proofErr w:type="gramStart"/>
      <w:r w:rsidRPr="00D62E7B">
        <w:rPr>
          <w:bCs/>
          <w:sz w:val="28"/>
          <w:szCs w:val="20"/>
        </w:rPr>
        <w:t>края</w:t>
      </w:r>
      <w:r w:rsidRPr="00CB23D2">
        <w:rPr>
          <w:bCs/>
          <w:sz w:val="28"/>
          <w:szCs w:val="20"/>
        </w:rPr>
        <w:t xml:space="preserve">  </w:t>
      </w:r>
      <w:r w:rsidR="00185029">
        <w:rPr>
          <w:bCs/>
          <w:sz w:val="28"/>
          <w:szCs w:val="20"/>
        </w:rPr>
        <w:br/>
        <w:t>от</w:t>
      </w:r>
      <w:proofErr w:type="gramEnd"/>
      <w:r w:rsidR="00185029">
        <w:rPr>
          <w:bCs/>
          <w:sz w:val="28"/>
          <w:szCs w:val="20"/>
        </w:rPr>
        <w:t xml:space="preserve"> 19 апреля 2022 г. № 30-01-02-452.</w:t>
      </w:r>
    </w:p>
    <w:p w:rsidR="00CB23D2" w:rsidRPr="00CB23D2" w:rsidRDefault="00CB23D2" w:rsidP="00145667">
      <w:pPr>
        <w:spacing w:line="360" w:lineRule="exact"/>
        <w:ind w:firstLine="708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800492">
        <w:rPr>
          <w:b/>
          <w:bCs/>
          <w:sz w:val="28"/>
          <w:szCs w:val="20"/>
        </w:rPr>
        <w:t>20</w:t>
      </w:r>
      <w:r w:rsidR="007C4A33">
        <w:rPr>
          <w:b/>
          <w:bCs/>
          <w:sz w:val="28"/>
          <w:szCs w:val="20"/>
        </w:rPr>
        <w:t xml:space="preserve"> </w:t>
      </w:r>
      <w:r w:rsidR="006F0263">
        <w:rPr>
          <w:b/>
          <w:bCs/>
          <w:sz w:val="28"/>
          <w:szCs w:val="20"/>
        </w:rPr>
        <w:t>мая</w:t>
      </w:r>
      <w:r w:rsidR="00AD7798">
        <w:rPr>
          <w:b/>
          <w:bCs/>
          <w:sz w:val="28"/>
          <w:szCs w:val="20"/>
        </w:rPr>
        <w:t xml:space="preserve"> </w:t>
      </w:r>
      <w:r w:rsidR="00653870">
        <w:rPr>
          <w:b/>
          <w:bCs/>
          <w:sz w:val="28"/>
          <w:szCs w:val="20"/>
        </w:rPr>
        <w:t>2022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  <w:bookmarkStart w:id="0" w:name="_GoBack"/>
      <w:bookmarkEnd w:id="0"/>
    </w:p>
    <w:p w:rsidR="00CB23D2" w:rsidRPr="00A53C5C" w:rsidRDefault="00CB23D2" w:rsidP="00145667">
      <w:pPr>
        <w:spacing w:line="36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:rsidR="00E2691A" w:rsidRDefault="00CB23D2" w:rsidP="00145667">
      <w:pPr>
        <w:spacing w:line="36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145667">
      <w:pPr>
        <w:spacing w:line="36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:rsidR="00CB23D2" w:rsidRPr="00CB23D2" w:rsidRDefault="00CB23D2" w:rsidP="00145667">
      <w:pPr>
        <w:tabs>
          <w:tab w:val="left" w:pos="709"/>
        </w:tabs>
        <w:spacing w:line="36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587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984"/>
        <w:gridCol w:w="709"/>
        <w:gridCol w:w="851"/>
        <w:gridCol w:w="1275"/>
        <w:gridCol w:w="1701"/>
        <w:gridCol w:w="993"/>
        <w:gridCol w:w="708"/>
        <w:gridCol w:w="851"/>
        <w:gridCol w:w="850"/>
        <w:gridCol w:w="1276"/>
        <w:gridCol w:w="992"/>
        <w:gridCol w:w="1560"/>
      </w:tblGrid>
      <w:tr w:rsidR="004F1413" w:rsidRPr="00CB23D2" w:rsidTr="0009241D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559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984" w:type="dxa"/>
            <w:vMerge w:val="restart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709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85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275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3" w:type="dxa"/>
            <w:vMerge w:val="restart"/>
            <w:shd w:val="clear" w:color="000000" w:fill="FFFFFF"/>
            <w:textDirection w:val="btLr"/>
            <w:vAlign w:val="center"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70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992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560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(5 % от начальной цены предмета аукциона- начальной цены заготавливаемой древесины), рублей</w:t>
            </w:r>
          </w:p>
        </w:tc>
      </w:tr>
      <w:tr w:rsidR="00C65EF5" w:rsidRPr="00CB23D2" w:rsidTr="0009241D">
        <w:trPr>
          <w:trHeight w:val="510"/>
          <w:tblHeader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Общий ликвидный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 т. ч. деловой</w:t>
            </w:r>
          </w:p>
        </w:tc>
        <w:tc>
          <w:tcPr>
            <w:tcW w:w="1276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:rsidR="00CB23D2" w:rsidRPr="00CB23D2" w:rsidRDefault="00CB23D2" w:rsidP="00CB23D2">
      <w:pPr>
        <w:spacing w:line="20" w:lineRule="exact"/>
      </w:pPr>
    </w:p>
    <w:tbl>
      <w:tblPr>
        <w:tblW w:w="1587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984"/>
        <w:gridCol w:w="709"/>
        <w:gridCol w:w="851"/>
        <w:gridCol w:w="1275"/>
        <w:gridCol w:w="1701"/>
        <w:gridCol w:w="993"/>
        <w:gridCol w:w="708"/>
        <w:gridCol w:w="851"/>
        <w:gridCol w:w="850"/>
        <w:gridCol w:w="1276"/>
        <w:gridCol w:w="992"/>
        <w:gridCol w:w="1560"/>
      </w:tblGrid>
      <w:tr w:rsidR="004F1413" w:rsidRPr="00CB23D2" w:rsidTr="0009241D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CB23D2"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CB23D2">
              <w:rPr>
                <w:sz w:val="18"/>
                <w:szCs w:val="18"/>
              </w:rPr>
              <w:t>2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CB23D2" w:rsidRPr="00CB23D2" w:rsidRDefault="00CB23D2" w:rsidP="00C65E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CB23D2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CB23D2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CB23D2">
              <w:rPr>
                <w:sz w:val="18"/>
                <w:szCs w:val="18"/>
              </w:rPr>
              <w:t>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CB23D2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CB23D2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CB23D2">
              <w:rPr>
                <w:sz w:val="18"/>
                <w:szCs w:val="18"/>
              </w:rPr>
              <w:t>8</w:t>
            </w:r>
          </w:p>
        </w:tc>
        <w:tc>
          <w:tcPr>
            <w:tcW w:w="708" w:type="dxa"/>
            <w:shd w:val="clear" w:color="000000" w:fill="FFFFFF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CB23D2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CB23D2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CB23D2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000000" w:fill="FFFFFF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CB23D2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shd w:val="clear" w:color="000000" w:fill="FFFFFF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CB23D2">
              <w:rPr>
                <w:sz w:val="18"/>
                <w:szCs w:val="18"/>
              </w:rPr>
              <w:t>13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000000" w:fill="FFFFFF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CB23D2">
              <w:rPr>
                <w:sz w:val="18"/>
                <w:szCs w:val="18"/>
              </w:rPr>
              <w:t>14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Pr="00A10653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Усольское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Пыскорское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7Е1П1Б1Ос+Лп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Pr="00EA3E72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Pr="00EA3E72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63981,9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63981,9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3199,1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Pr="00A10653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Усольское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Пыскорское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32, 33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2,31 (в том числе лесная дорога 0,11)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5Е2П2Б1Ос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150486,0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150486,0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7524,3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Усольское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Пыскорское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8, 14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3,61 (в том числе лесная дорога 0,11)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7Е2С1Б+К</w:t>
            </w:r>
          </w:p>
          <w:p w:rsidR="009A4939" w:rsidRPr="00DA032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7С2Е1Б+К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235414,7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235414,7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11770,7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Pr="00BF26A7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BF26A7">
              <w:rPr>
                <w:color w:val="000000"/>
                <w:sz w:val="18"/>
                <w:szCs w:val="18"/>
              </w:rPr>
              <w:t>Вайское (Вайское)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Pr="00BF26A7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BF26A7">
              <w:rPr>
                <w:color w:val="000000"/>
                <w:sz w:val="18"/>
                <w:szCs w:val="18"/>
              </w:rPr>
              <w:t>135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6,74 (в том числе лесная дорога 0,04)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6Б4Е+П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259670,9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259670,9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12983,5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Pr="008C22F7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 (Вайское)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10, 12, 13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6Е3П1Б+К</w:t>
            </w:r>
          </w:p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6Б3Е1П+К</w:t>
            </w:r>
          </w:p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550176,6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550176,6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27508,8</w:t>
            </w:r>
          </w:p>
        </w:tc>
      </w:tr>
      <w:tr w:rsidR="009A4939" w:rsidRPr="00CB23D2" w:rsidTr="002E151D">
        <w:trPr>
          <w:trHeight w:val="5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 (Вайское)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5Е2П2Б1Ос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189555,0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189555,0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9477,8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Велсовское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Велсовское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10, 20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13,28 (в том числе лесная дорога 0,28 без рубки)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8Е2Б+К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568813,5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568813,5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28440,7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Кутимское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Кутимское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7Б2Е1П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560189,0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560189,0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28009,5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Кутимское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Кутимское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8, 9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14,344 (в том числе лесная дорога 0,544)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1167501,8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1167501,8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58375,1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Веслянское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Веслянское (Веслянское)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4, 18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9Е1Б</w:t>
            </w:r>
          </w:p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4Б3Е3Ос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1086406,9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1086406,9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54320,3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4, 9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5Е3С2Б+П+Ос</w:t>
            </w:r>
          </w:p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6Е2П2С+Б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304854,1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304854,1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15242,7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Закамское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Каргинское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7Е2П1С+Б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148351,5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148351,5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7417,6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Pr="009D19BE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Чермозское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5Ос4Б1Е+П</w:t>
            </w:r>
          </w:p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4Е2П3Б1Ос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295149,4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295149,4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14757,5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7Б1Ос2Е+С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233203,6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233203,6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11660,2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Pr="00CF2F1C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Лологское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3Б3Ос2Е2С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137877,9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137877,9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6893,9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Куединское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Куединское </w:t>
            </w:r>
            <w:r>
              <w:rPr>
                <w:color w:val="000000"/>
                <w:sz w:val="18"/>
                <w:szCs w:val="18"/>
              </w:rPr>
              <w:br/>
              <w:t>(Колхоз «Луч»)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2Б2Ос1Лп4Е1П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821067,5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821067,5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41053,4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Куединское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Бардымское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>(КДХ «Новая жизнь»)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5Б5Ос+Е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216279,8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216279,8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10814,0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Куединское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Бардымское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>(КДХ «Новая жизнь»)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6Б4Ос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778596,9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778596,9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38929,8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Куединское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Бардымское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(ТОО «</w:t>
            </w:r>
            <w:proofErr w:type="spellStart"/>
            <w:r>
              <w:rPr>
                <w:color w:val="000000"/>
                <w:sz w:val="18"/>
                <w:szCs w:val="18"/>
              </w:rPr>
              <w:t>Шермейский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7Б2Лп1Ос+Е+П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1626186,2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1626186,2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81309,3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Октябрьское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Ольховское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Ольховское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5Ос3Б1Е1Лп+П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1027023,6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1027023,6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51351,2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Pr="00EE695D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Октябрьское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Чадское (Чадское)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7Б3Е+С+П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86843,1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86843,1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4342,2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Октябрьское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Чадское (Колхоз «Память Ильича»)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9,09/8,6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4Б1Ос1Лп2Е1П1С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1070250,7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1070250,7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53512,5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Кукуштанское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3Лп2Б2Ос2Е1П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365999,6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365999,6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18300,0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Кукуштанское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12,9/11,6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4Ос3Б2Е1П+С+Лп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1477241,7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1477241,7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73862,1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Урольское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6С4Б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698574,8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698574,8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34928,7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Урольское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14, 31, 11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4Б4Ос2Е</w:t>
            </w:r>
          </w:p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4Е3П2Ос1Б</w:t>
            </w:r>
          </w:p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6Е1П2Ос1Б+С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862183,9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862183,9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43109,2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Урольское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5, 8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5Е2П2Б1Ос</w:t>
            </w:r>
          </w:p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5Б3Ос1Е1П+С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727171,8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727171,8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36358,6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Урольское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28, 31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22,4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5Б3Ос2Е+С</w:t>
            </w:r>
          </w:p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6Б4Ос+Е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973530,8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973530,8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48676,5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Урольское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5Б5Ос+Е+С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397920,2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397920,2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19896,0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Урольское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4Б3Ос2Е1С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332039,3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332039,3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16602,0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Урольское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12, 14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Pr="00F37EBB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F37EBB">
              <w:rPr>
                <w:color w:val="000000"/>
                <w:sz w:val="18"/>
                <w:szCs w:val="18"/>
              </w:rPr>
              <w:t>5Е2С2Б1Ос+П</w:t>
            </w:r>
          </w:p>
          <w:p w:rsidR="009A4939" w:rsidRPr="00F37EBB" w:rsidRDefault="009A4939" w:rsidP="009A4939">
            <w:pPr>
              <w:jc w:val="center"/>
              <w:rPr>
                <w:sz w:val="18"/>
                <w:szCs w:val="18"/>
              </w:rPr>
            </w:pPr>
            <w:r w:rsidRPr="00F37EBB">
              <w:rPr>
                <w:sz w:val="18"/>
                <w:szCs w:val="18"/>
              </w:rPr>
              <w:t>5Б3Ос1Е1С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234400,3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234400,3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11720,0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Урольское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5Е2П2Б1Ос+С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330829,0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330829,0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16541,5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Бондюжское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Бондюжское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8Е1П1Б+К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436085,8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436085,8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21804,3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Камское (Совхоз «Исаковский»)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7,0/6,2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4Б3Ос3Е+С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325916,6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325916,6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16295,8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 (Колхоз «Новый Строитель»)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5Е1П2Б2Ос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159977,0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159977,0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7998,9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Камское (Колхоз «Большевик»)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8Е1Б1Ос+С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64684A">
              <w:rPr>
                <w:color w:val="000000"/>
                <w:sz w:val="18"/>
                <w:szCs w:val="18"/>
              </w:rPr>
              <w:t>30284,0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64684A">
              <w:rPr>
                <w:color w:val="000000"/>
                <w:sz w:val="18"/>
                <w:szCs w:val="18"/>
              </w:rPr>
              <w:t>30284,0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1514,</w:t>
            </w:r>
            <w:r>
              <w:rPr>
                <w:color w:val="000000"/>
                <w:sz w:val="18"/>
                <w:szCs w:val="18"/>
              </w:rPr>
              <w:t>2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Камское (Колхоз «Большевик»)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2,9 (в том числе лесная дорога 0,5)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7Е1Б2Ос+С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152083,5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152083,5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7604,2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 (Колхоз «Красный Октябрь»)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7Е2Б1Ос+С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179634,0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179634,0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8981,7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Тиминское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>(Верх-</w:t>
            </w:r>
            <w:proofErr w:type="spellStart"/>
            <w:r>
              <w:rPr>
                <w:color w:val="000000"/>
                <w:sz w:val="18"/>
                <w:szCs w:val="18"/>
              </w:rPr>
              <w:t>Велвинское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7Е3Б+П+Лп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36499,1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36499,1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1825,0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Pr="00250966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Купросское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Купросское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Pr="00452FE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4Е1П3Б1Ос1Лп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194011,7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194011,7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9700,6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 (Юсьвинское)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6Б2Ос2Е+П+Лп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218467,1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218467,1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10923,4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Pr="00511B55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Юсьвинское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Купросское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Купросское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7Б1Ос1Е1Лп+П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255489,6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255489,6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12774,5</w:t>
            </w:r>
          </w:p>
        </w:tc>
      </w:tr>
      <w:tr w:rsidR="009A4939" w:rsidRPr="00CB23D2" w:rsidTr="002E151D">
        <w:trPr>
          <w:trHeight w:val="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4939" w:rsidRPr="00680FA6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Купросское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Купросское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7Ос2Б1Е+П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4E632F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939" w:rsidRDefault="009A4939" w:rsidP="009A4939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647879,9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F24A62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F24A62">
              <w:rPr>
                <w:color w:val="000000"/>
                <w:sz w:val="18"/>
                <w:szCs w:val="18"/>
              </w:rPr>
              <w:t>647879,9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939" w:rsidRPr="00CD6B47" w:rsidRDefault="009A4939" w:rsidP="009A4939">
            <w:pPr>
              <w:jc w:val="center"/>
              <w:rPr>
                <w:color w:val="000000"/>
                <w:sz w:val="18"/>
                <w:szCs w:val="18"/>
              </w:rPr>
            </w:pPr>
            <w:r w:rsidRPr="00CD6B47">
              <w:rPr>
                <w:color w:val="000000"/>
                <w:sz w:val="18"/>
                <w:szCs w:val="18"/>
              </w:rPr>
              <w:t>32394,0</w:t>
            </w:r>
          </w:p>
        </w:tc>
      </w:tr>
    </w:tbl>
    <w:p w:rsidR="00CB23D2" w:rsidRPr="00CB23D2" w:rsidRDefault="00CB23D2" w:rsidP="00CB23D2">
      <w:pPr>
        <w:spacing w:line="240" w:lineRule="exact"/>
        <w:rPr>
          <w:sz w:val="28"/>
        </w:rPr>
        <w:sectPr w:rsidR="00CB23D2" w:rsidRPr="00CB23D2" w:rsidSect="00F70173">
          <w:pgSz w:w="16838" w:h="11906" w:orient="landscape" w:code="9"/>
          <w:pgMar w:top="1276" w:right="1134" w:bottom="567" w:left="794" w:header="720" w:footer="720" w:gutter="0"/>
          <w:cols w:space="708"/>
          <w:docGrid w:linePitch="360"/>
        </w:sectPr>
      </w:pP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Минприроды России от 27 июня 2016 г. № 367 «Об утверждении видов лесосечных работ, порядка и последовательности их проведения, формы технологической карты лесосечных работ, формы акта осмотра лесосеки </w:t>
      </w:r>
      <w:r w:rsidRPr="00CB23D2">
        <w:rPr>
          <w:sz w:val="28"/>
          <w:szCs w:val="20"/>
        </w:rPr>
        <w:br/>
        <w:t>и порядка осмотра лесосеки».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Обременения лесных участков нет. Ограничения по использованию лесов нет.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№ 222, тел. (342) 236-29-15 или в соответствующем лесничестве, на территории которого располагаются продаваемые лесные насаждения.</w:t>
      </w:r>
    </w:p>
    <w:p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9A4C88" w:rsidRPr="00231027">
        <w:rPr>
          <w:sz w:val="28"/>
          <w:szCs w:val="20"/>
        </w:rPr>
        <w:t>Лысьева Юлия Сергеевна</w:t>
      </w:r>
      <w:r w:rsidR="00231027">
        <w:rPr>
          <w:sz w:val="28"/>
          <w:szCs w:val="20"/>
        </w:rPr>
        <w:t xml:space="preserve"> – 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CB23D2">
        <w:rPr>
          <w:b/>
          <w:sz w:val="28"/>
          <w:szCs w:val="20"/>
        </w:rPr>
        <w:t xml:space="preserve">по установленной форме </w:t>
      </w:r>
      <w:r w:rsidR="00DB7F18">
        <w:rPr>
          <w:b/>
          <w:sz w:val="28"/>
          <w:szCs w:val="20"/>
        </w:rPr>
        <w:t xml:space="preserve">Организатором торгов,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1624F9">
        <w:rPr>
          <w:b/>
          <w:bCs/>
          <w:sz w:val="28"/>
          <w:szCs w:val="20"/>
        </w:rPr>
        <w:t xml:space="preserve">с </w:t>
      </w:r>
      <w:r w:rsidR="00800492">
        <w:rPr>
          <w:b/>
          <w:bCs/>
          <w:sz w:val="28"/>
          <w:szCs w:val="20"/>
        </w:rPr>
        <w:t>27</w:t>
      </w:r>
      <w:r w:rsidR="007C4A33">
        <w:rPr>
          <w:b/>
          <w:bCs/>
          <w:sz w:val="28"/>
          <w:szCs w:val="20"/>
        </w:rPr>
        <w:t xml:space="preserve"> </w:t>
      </w:r>
      <w:r w:rsidR="00024627">
        <w:rPr>
          <w:b/>
          <w:bCs/>
          <w:sz w:val="28"/>
          <w:szCs w:val="20"/>
        </w:rPr>
        <w:t>апреля</w:t>
      </w:r>
      <w:r w:rsidR="00F62540">
        <w:rPr>
          <w:b/>
          <w:bCs/>
          <w:sz w:val="28"/>
          <w:szCs w:val="20"/>
        </w:rPr>
        <w:t xml:space="preserve"> 2022</w:t>
      </w:r>
      <w:r w:rsidR="00C15835" w:rsidRPr="00C15835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18</w:t>
      </w:r>
      <w:r w:rsidR="00672493">
        <w:rPr>
          <w:b/>
          <w:bCs/>
          <w:sz w:val="28"/>
          <w:szCs w:val="20"/>
        </w:rPr>
        <w:t xml:space="preserve"> </w:t>
      </w:r>
      <w:r w:rsidR="00392A00">
        <w:rPr>
          <w:b/>
          <w:bCs/>
          <w:sz w:val="28"/>
          <w:szCs w:val="20"/>
        </w:rPr>
        <w:t>мая</w:t>
      </w:r>
      <w:r w:rsidR="00F62540">
        <w:rPr>
          <w:b/>
          <w:bCs/>
          <w:sz w:val="28"/>
          <w:szCs w:val="20"/>
        </w:rPr>
        <w:t xml:space="preserve"> 2022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:rsidR="00957BA9" w:rsidRPr="002C03AA" w:rsidRDefault="007D2130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«Сбербанк» г. Москва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:rsidR="00957BA9" w:rsidRPr="002C03AA" w:rsidRDefault="00957BA9" w:rsidP="00957BA9">
      <w:pPr>
        <w:rPr>
          <w:sz w:val="28"/>
          <w:szCs w:val="28"/>
        </w:rPr>
      </w:pPr>
    </w:p>
    <w:p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 ИНН плательщика.</w:t>
      </w:r>
    </w:p>
    <w:p w:rsidR="00957BA9" w:rsidRDefault="00957BA9" w:rsidP="0058417B">
      <w:pPr>
        <w:ind w:firstLine="708"/>
        <w:jc w:val="both"/>
        <w:rPr>
          <w:b/>
          <w:sz w:val="28"/>
          <w:szCs w:val="28"/>
        </w:rPr>
      </w:pPr>
      <w:r w:rsidRPr="003F48BC">
        <w:rPr>
          <w:b/>
          <w:sz w:val="28"/>
          <w:szCs w:val="28"/>
        </w:rPr>
        <w:t xml:space="preserve">Денежные средства, перечисленные за участника третьими лицами, </w:t>
      </w:r>
      <w:r w:rsidRPr="003F48BC">
        <w:rPr>
          <w:b/>
          <w:sz w:val="28"/>
          <w:szCs w:val="28"/>
        </w:rPr>
        <w:br/>
        <w:t>не зачисляются на счет такого участника на Универсальную торговую платформу (УТП).</w:t>
      </w:r>
      <w:r>
        <w:rPr>
          <w:b/>
          <w:sz w:val="28"/>
          <w:szCs w:val="28"/>
        </w:rPr>
        <w:t xml:space="preserve">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Величина повышения начальной цены предмета аукциона (цены заготавливаемой древесины) («шаг аукциона») устанавливается в размере </w:t>
      </w:r>
      <w:r w:rsidRPr="00CB23D2">
        <w:rPr>
          <w:sz w:val="28"/>
          <w:szCs w:val="28"/>
        </w:rPr>
        <w:br/>
        <w:t>5 % от начальной цены предмета аукциона (начальной цены заготавливаемой древесины).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</w:t>
      </w:r>
      <w:r w:rsidR="00FB6A31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охране, защите, воспроизводству лесов.</w:t>
      </w:r>
    </w:p>
    <w:p w:rsidR="00CB23D2" w:rsidRPr="00CB23D2" w:rsidRDefault="0032279A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>от 4 декабря 2015 г. № 1320.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8758CB">
        <w:rPr>
          <w:sz w:val="28"/>
          <w:szCs w:val="28"/>
        </w:rPr>
        <w:t xml:space="preserve"> – 28</w:t>
      </w:r>
      <w:r w:rsidR="006644D3">
        <w:rPr>
          <w:sz w:val="28"/>
          <w:szCs w:val="28"/>
        </w:rPr>
        <w:t xml:space="preserve"> апреля</w:t>
      </w:r>
      <w:r w:rsidR="007139B5">
        <w:rPr>
          <w:sz w:val="28"/>
          <w:szCs w:val="28"/>
        </w:rPr>
        <w:t xml:space="preserve"> </w:t>
      </w:r>
      <w:r w:rsidR="00F62540">
        <w:rPr>
          <w:sz w:val="28"/>
          <w:szCs w:val="28"/>
        </w:rPr>
        <w:t>2022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t xml:space="preserve">чем через двадцать дней после дня проведения аукциона обязан заключить </w:t>
      </w:r>
      <w:r w:rsidRPr="00CB23D2">
        <w:rPr>
          <w:sz w:val="28"/>
          <w:szCs w:val="28"/>
        </w:rPr>
        <w:lastRenderedPageBreak/>
        <w:t>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proofErr w:type="spellStart"/>
      <w:r w:rsidRPr="00957BA9">
        <w:rPr>
          <w:sz w:val="28"/>
          <w:szCs w:val="20"/>
          <w:lang w:val="en-US"/>
        </w:rPr>
        <w:t>torgi</w:t>
      </w:r>
      <w:proofErr w:type="spellEnd"/>
      <w:r w:rsidRPr="00957BA9">
        <w:rPr>
          <w:sz w:val="28"/>
          <w:szCs w:val="20"/>
        </w:rPr>
        <w:t>.</w:t>
      </w:r>
      <w:proofErr w:type="spellStart"/>
      <w:r w:rsidRPr="00957BA9">
        <w:rPr>
          <w:sz w:val="28"/>
          <w:szCs w:val="20"/>
          <w:lang w:val="en-US"/>
        </w:rPr>
        <w:t>gov</w:t>
      </w:r>
      <w:proofErr w:type="spellEnd"/>
      <w:r w:rsidRPr="00957BA9">
        <w:rPr>
          <w:sz w:val="28"/>
          <w:szCs w:val="20"/>
        </w:rPr>
        <w:t>.</w:t>
      </w:r>
      <w:proofErr w:type="spellStart"/>
      <w:r w:rsidRPr="00957BA9">
        <w:rPr>
          <w:sz w:val="28"/>
          <w:szCs w:val="20"/>
          <w:lang w:val="en-US"/>
        </w:rPr>
        <w:t>ru</w:t>
      </w:r>
      <w:proofErr w:type="spellEnd"/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:rsidR="00145667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604688">
        <w:rPr>
          <w:sz w:val="28"/>
          <w:szCs w:val="20"/>
        </w:rPr>
        <w:t>Задатки возвращаются</w:t>
      </w:r>
      <w:r w:rsidR="00145667" w:rsidRPr="00604688">
        <w:rPr>
          <w:sz w:val="28"/>
          <w:szCs w:val="20"/>
        </w:rPr>
        <w:t xml:space="preserve"> заявителям Оператором Универсальной торговой платформы</w:t>
      </w:r>
      <w:r w:rsidRPr="00604688">
        <w:rPr>
          <w:sz w:val="28"/>
          <w:szCs w:val="20"/>
        </w:rPr>
        <w:t xml:space="preserve"> в соответствии с регламентом УТП.</w:t>
      </w:r>
    </w:p>
    <w:p w:rsidR="00604688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>В течении пяти дней со дня подписания протокола о результатах аукциона Оператор УТП обязан вернуть задатки</w:t>
      </w:r>
      <w:r w:rsidRPr="00604688">
        <w:rPr>
          <w:sz w:val="28"/>
          <w:szCs w:val="20"/>
        </w:rPr>
        <w:t xml:space="preserve"> </w:t>
      </w:r>
      <w:r>
        <w:rPr>
          <w:sz w:val="28"/>
          <w:szCs w:val="20"/>
        </w:rPr>
        <w:t>участникам аукциона, которые не стали победителями аукциона.</w:t>
      </w:r>
    </w:p>
    <w:p w:rsidR="00604688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>
        <w:rPr>
          <w:sz w:val="28"/>
          <w:szCs w:val="20"/>
        </w:rPr>
        <w:t>аукциона и</w:t>
      </w:r>
      <w:r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:rsidR="00604688" w:rsidRDefault="008871CF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случае отзыва заявки на участие в аукционе до окончания срока подачи заявок на участие в аукционе, Оператор УТП возвращает внесенный заявителем задаток в течении пяти дней с даты получения уведомления об отзыве заявки </w:t>
      </w:r>
      <w:r>
        <w:rPr>
          <w:sz w:val="28"/>
          <w:szCs w:val="20"/>
        </w:rPr>
        <w:br/>
        <w:t>на участие вы аукционе.</w:t>
      </w:r>
    </w:p>
    <w:p w:rsidR="008871CF" w:rsidRDefault="008871CF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Оператор УТП обязан вернуть заявителю, не допущенному к участию </w:t>
      </w:r>
      <w:r>
        <w:rPr>
          <w:sz w:val="28"/>
          <w:szCs w:val="20"/>
        </w:rPr>
        <w:br/>
        <w:t xml:space="preserve">в аукционе, внесенный этим заявителем задаток в течении пяти дней </w:t>
      </w:r>
      <w:r w:rsidR="00036E40">
        <w:rPr>
          <w:sz w:val="28"/>
          <w:szCs w:val="20"/>
        </w:rPr>
        <w:br/>
      </w:r>
      <w:r>
        <w:rPr>
          <w:sz w:val="28"/>
          <w:szCs w:val="20"/>
        </w:rPr>
        <w:t>со дня подписания протокола приема заявок на участие в аукционе.</w:t>
      </w:r>
    </w:p>
    <w:p w:rsidR="000F0703" w:rsidRPr="00604688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  <w:sectPr w:rsidR="000F0703" w:rsidRPr="00604688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>
        <w:rPr>
          <w:sz w:val="28"/>
          <w:szCs w:val="20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5DAE" w:rsidRPr="008F0526" w:rsidRDefault="002A5DAE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8" o:spid="_x0000_s1029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" stroked="f">
                <v:textbox>
                  <w:txbxContent>
                    <w:p w:rsidR="002A5DAE" w:rsidRPr="008F0526" w:rsidRDefault="002A5DAE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:rsidR="00CB23D2" w:rsidRPr="00CB23D2" w:rsidRDefault="00CB23D2" w:rsidP="00CB23D2">
      <w:pPr>
        <w:jc w:val="center"/>
        <w:rPr>
          <w:b/>
          <w:bCs/>
        </w:rPr>
      </w:pPr>
    </w:p>
    <w:p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:rsidR="00CB23D2" w:rsidRPr="00CB23D2" w:rsidRDefault="00CB23D2" w:rsidP="00CB23D2">
      <w:pPr>
        <w:spacing w:line="300" w:lineRule="exact"/>
        <w:jc w:val="center"/>
        <w:rPr>
          <w:b/>
          <w:bCs/>
        </w:rPr>
      </w:pPr>
      <w:r w:rsidRPr="00CB23D2">
        <w:rPr>
          <w:b/>
          <w:bCs/>
        </w:rPr>
        <w:t>на участие в аукционе по продаже права на заключение</w:t>
      </w:r>
    </w:p>
    <w:p w:rsidR="00CB23D2" w:rsidRPr="00CB23D2" w:rsidRDefault="00CB23D2" w:rsidP="00CB23D2">
      <w:pPr>
        <w:spacing w:line="300" w:lineRule="exact"/>
        <w:jc w:val="center"/>
      </w:pPr>
      <w:r w:rsidRPr="00CB23D2">
        <w:rPr>
          <w:b/>
          <w:bCs/>
        </w:rPr>
        <w:t xml:space="preserve"> договора купли-продажи лесных насаждений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7C4A33">
        <w:t>й состоится «___» _________ 2022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вид документа ______________________, серия _____ № ____________, выдан «__</w:t>
      </w:r>
      <w:proofErr w:type="gramStart"/>
      <w:r w:rsidRPr="00CB23D2">
        <w:t>_»_</w:t>
      </w:r>
      <w:proofErr w:type="gramEnd"/>
      <w:r w:rsidRPr="00CB23D2">
        <w:t>_____________     _______________________________________________________.</w:t>
      </w:r>
    </w:p>
    <w:p w:rsid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t>БИК ________________________.</w:t>
      </w:r>
    </w:p>
    <w:p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:rsidR="00957BA9" w:rsidRPr="00CB23D2" w:rsidRDefault="00957BA9" w:rsidP="00CB23D2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>на участие в аукционе по продаже права на заключение договоров купли-продажи лесных насаждений</w:t>
      </w:r>
    </w:p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5DAE" w:rsidRDefault="002A5DAE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6" o:spid="_x0000_s1030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Dr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qUh&#10;QCB5BcUOmbXQjTmuJQoV2I+UNDjiOXUfNswKStQLjd2ZDtI07ERU0tF4iIo9taxOLUxzhMqpp6QT&#10;F77bo42xcl1hpG4eNFxiR0sZyX7I6pA+jnHswWHlwp6c6tHr4ccw/wE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ANZxDr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2A5DAE" w:rsidRDefault="002A5DAE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ind w:firstLine="720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7C4A33">
        <w:t>2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proofErr w:type="gramStart"/>
            <w:r w:rsidRPr="00CB23D2">
              <w:t>аукци-онной</w:t>
            </w:r>
            <w:proofErr w:type="spellEnd"/>
            <w:proofErr w:type="gramEnd"/>
            <w:r w:rsidRPr="00CB23D2">
              <w:t xml:space="preserve">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r w:rsidRPr="00CB23D2">
              <w:t>куб.м</w:t>
            </w:r>
            <w:proofErr w:type="spellEnd"/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5DAE" w:rsidRPr="00B86722" w:rsidRDefault="002A5DAE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</w:t>
                            </w:r>
                            <w:proofErr w:type="spellStart"/>
                            <w:r>
                              <w:t>кбм</w:t>
                            </w:r>
                            <w:proofErr w:type="spellEnd"/>
                            <w:r>
                              <w:t xml:space="preserve">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31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CwYRg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" strokecolor="red" strokeweight="2.25pt">
                <v:textbox>
                  <w:txbxContent>
                    <w:p w:rsidR="002A5DAE" w:rsidRPr="00B86722" w:rsidRDefault="002A5DAE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</w:t>
                      </w:r>
                      <w:proofErr w:type="spellStart"/>
                      <w:r>
                        <w:t>кбм</w:t>
                      </w:r>
                      <w:proofErr w:type="spellEnd"/>
                      <w:r>
                        <w:t xml:space="preserve">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5DAE" w:rsidRPr="00B34BE6" w:rsidRDefault="002A5DAE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:rsidR="002A5DAE" w:rsidRPr="00B34BE6" w:rsidRDefault="002A5DAE" w:rsidP="00CB23D2">
                            <w:pPr>
                              <w:spacing w:line="240" w:lineRule="exact"/>
                            </w:pPr>
                            <w:r>
                              <w:t>п</w:t>
                            </w:r>
                            <w:r w:rsidRPr="00B34BE6">
      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3" o:spid="_x0000_s1032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" strokecolor="red" strokeweight="2.25pt">
                <v:textbox>
                  <w:txbxContent>
                    <w:p w:rsidR="002A5DAE" w:rsidRPr="00B34BE6" w:rsidRDefault="002A5DAE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2A5DAE" w:rsidRPr="00B34BE6" w:rsidRDefault="002A5DAE" w:rsidP="00CB23D2">
                      <w:pPr>
                        <w:spacing w:line="240" w:lineRule="exact"/>
                      </w:pPr>
                      <w:r>
                        <w:t>п</w:t>
                      </w:r>
                      <w:r w:rsidRPr="00B34BE6">
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вид документа ______________________, серия _____ № ____________, выдан            </w:t>
      </w:r>
    </w:p>
    <w:p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:rsidR="00CB23D2" w:rsidRP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5DAE" w:rsidRPr="0091476C" w:rsidRDefault="002A5DAE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3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" strokecolor="red" strokeweight="2.25pt">
                <v:textbox>
                  <w:txbxContent>
                    <w:p w:rsidR="002A5DAE" w:rsidRPr="0091476C" w:rsidRDefault="002A5DAE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5DAE" w:rsidRDefault="002A5DAE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:rsidR="002A5DAE" w:rsidRDefault="002A5DAE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:rsidR="002A5DAE" w:rsidRDefault="002A5DAE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:rsidR="002A5DAE" w:rsidRPr="006D7BE9" w:rsidRDefault="002A5DAE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для индивидуальных предпринимателей,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</w:t>
                            </w:r>
                            <w:proofErr w:type="gramStart"/>
                            <w:r w:rsidRPr="00B34BE6">
                              <w:t>Сведениям</w:t>
                            </w:r>
                            <w:proofErr w:type="gramEnd"/>
                            <w:r w:rsidRPr="00B34BE6">
                              <w:t xml:space="preserve">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:rsidR="002A5DAE" w:rsidRPr="00B34BE6" w:rsidRDefault="002A5DAE" w:rsidP="00CB23D2">
                            <w:pPr>
                              <w:spacing w:line="240" w:lineRule="exact"/>
                            </w:pPr>
                          </w:p>
                          <w:p w:rsidR="002A5DAE" w:rsidRDefault="002A5DAE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4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loiRwIAAGE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" strokecolor="red" strokeweight="2.25pt">
                <v:textbox>
                  <w:txbxContent>
                    <w:p w:rsidR="002A5DAE" w:rsidRDefault="002A5DAE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2A5DAE" w:rsidRDefault="002A5DAE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2A5DAE" w:rsidRDefault="002A5DAE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2A5DAE" w:rsidRPr="006D7BE9" w:rsidRDefault="002A5DAE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для индивидуальных предпринимателей,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</w:t>
                      </w:r>
                      <w:proofErr w:type="gramStart"/>
                      <w:r w:rsidRPr="00B34BE6">
                        <w:t>Сведениям</w:t>
                      </w:r>
                      <w:proofErr w:type="gramEnd"/>
                      <w:r w:rsidRPr="00B34BE6">
                        <w:t xml:space="preserve">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2A5DAE" w:rsidRPr="00B34BE6" w:rsidRDefault="002A5DAE" w:rsidP="00CB23D2">
                      <w:pPr>
                        <w:spacing w:line="240" w:lineRule="exact"/>
                      </w:pPr>
                    </w:p>
                    <w:p w:rsidR="002A5DAE" w:rsidRDefault="002A5DAE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5DAE" w:rsidRDefault="002A5DAE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наименование и местонахождение, расчетный счет, </w:t>
                            </w:r>
                            <w:proofErr w:type="spellStart"/>
                            <w:r>
                              <w:t>корр.счет</w:t>
                            </w:r>
                            <w:proofErr w:type="spellEnd"/>
                            <w:r>
                              <w:t>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5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Z8mYa0cC&#10;AABg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2A5DAE" w:rsidRDefault="002A5DAE" w:rsidP="00CB23D2">
                      <w:pPr>
                        <w:spacing w:line="240" w:lineRule="exact"/>
                      </w:pPr>
                      <w:r>
                        <w:t xml:space="preserve">Указывается наименование и местонахождение, расчетный счет, </w:t>
                      </w:r>
                      <w:proofErr w:type="spellStart"/>
                      <w:r>
                        <w:t>корр.счет</w:t>
                      </w:r>
                      <w:proofErr w:type="spellEnd"/>
                      <w:r>
                        <w:t>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:rsidR="00957BA9" w:rsidRPr="00CB23D2" w:rsidRDefault="00957BA9" w:rsidP="00957BA9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5DAE" w:rsidRDefault="002A5DAE" w:rsidP="00CB23D2">
                            <w:pPr>
                              <w:spacing w:line="240" w:lineRule="exact"/>
                            </w:pPr>
                            <w:proofErr w:type="gramStart"/>
                            <w:r>
                              <w:t>Указывается</w:t>
                            </w:r>
                            <w:proofErr w:type="gramEnd"/>
                            <w:r>
                              <w:t xml:space="preserve">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:rsidR="002A5DAE" w:rsidRPr="004659C0" w:rsidRDefault="002A5DAE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:rsidR="002A5DAE" w:rsidRDefault="002A5DAE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6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" strokecolor="red" strokeweight="2.25pt">
                <v:textbox>
                  <w:txbxContent>
                    <w:p w:rsidR="002A5DAE" w:rsidRDefault="002A5DAE" w:rsidP="00CB23D2">
                      <w:pPr>
                        <w:spacing w:line="240" w:lineRule="exact"/>
                      </w:pPr>
                      <w:proofErr w:type="gramStart"/>
                      <w:r>
                        <w:t>Указывается</w:t>
                      </w:r>
                      <w:proofErr w:type="gramEnd"/>
                      <w:r>
                        <w:t xml:space="preserve">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2A5DAE" w:rsidRPr="004659C0" w:rsidRDefault="002A5DAE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2A5DAE" w:rsidRDefault="002A5DAE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5DAE" w:rsidRPr="00997C4D" w:rsidRDefault="002A5DAE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:rsidR="002A5DAE" w:rsidRDefault="002A5DAE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37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" strokecolor="red" strokeweight="2.25pt">
                <v:textbox>
                  <w:txbxContent>
                    <w:p w:rsidR="002A5DAE" w:rsidRPr="00997C4D" w:rsidRDefault="002A5DAE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2A5DAE" w:rsidRDefault="002A5DAE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:rsidR="001F4DFB" w:rsidRPr="00134BDC" w:rsidRDefault="001F4DFB" w:rsidP="001F4DFB">
      <w:pPr>
        <w:pStyle w:val="ConsPlusNormal"/>
        <w:jc w:val="right"/>
      </w:pPr>
      <w:r w:rsidRPr="00134BDC">
        <w:t>приказом Минприроды России</w:t>
      </w:r>
    </w:p>
    <w:p w:rsidR="001F4DFB" w:rsidRPr="00134BDC" w:rsidRDefault="001F4DFB" w:rsidP="001F4DFB">
      <w:pPr>
        <w:pStyle w:val="ConsPlusNormal"/>
        <w:jc w:val="right"/>
      </w:pPr>
      <w:r w:rsidRPr="00134BDC">
        <w:t>от 27.07.2020 N 488</w:t>
      </w:r>
    </w:p>
    <w:p w:rsidR="001F4DFB" w:rsidRPr="00134BDC" w:rsidRDefault="001F4DFB" w:rsidP="001F4DFB">
      <w:pPr>
        <w:pStyle w:val="ConsPlusNormal"/>
        <w:jc w:val="both"/>
      </w:pPr>
    </w:p>
    <w:p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  <w:jc w:val="center"/>
            </w:pPr>
            <w:r w:rsidRPr="001F4DFB">
              <w:t>(место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</w:tr>
    </w:tbl>
    <w:p w:rsidR="001F4DFB" w:rsidRPr="001F4DFB" w:rsidRDefault="001F4DFB" w:rsidP="001F4DFB">
      <w:pPr>
        <w:pStyle w:val="ConsPlusNormal"/>
        <w:jc w:val="both"/>
      </w:pPr>
    </w:p>
    <w:p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 или органа местного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самоуправления)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(должность, фамилия, имя, отчество (последнее при наличии)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(правоустанавливающий документ (положение,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F4DFB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(наименование юридического лица или фамилия, имя, отчество (последнее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при наличии) гражданина, в том числе индивидуального предпринимателя)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действующего, от имени гражданина, должность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действующего от имени юридического лица)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(устав, доверенность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(номер и дата протокола о результатах аукциона)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F4DF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федеральной, субъектов Российской Федерации   или муниципальной)</w:t>
      </w:r>
    </w:p>
    <w:p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(далее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(субъект Российской Федерации, муниципальный район, лесничество,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участковое лесничество, урочище (при наличии), номер (номера)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лесного квартала, лесотаксационного выдела)</w:t>
      </w:r>
    </w:p>
    <w:p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jc w:val="center"/>
        <w:outlineLvl w:val="1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(сплошная, выборочная)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(спелых и перестойных лесных насаждений, погибших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и поврежденных лесных насаждений, при уходе за лесами)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(сроки и условия вывоза)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(способ (способы) очистки лесосеки)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(сроки очистки лесосеки)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 xml:space="preserve">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N  50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</w:t>
      </w:r>
      <w:proofErr w:type="gramStart"/>
      <w:r w:rsidR="007700E7">
        <w:rPr>
          <w:rFonts w:ascii="Times New Roman" w:hAnsi="Times New Roman" w:cs="Times New Roman"/>
          <w:sz w:val="28"/>
          <w:szCs w:val="28"/>
        </w:rPr>
        <w:t>2020,  N</w:t>
      </w:r>
      <w:proofErr w:type="gramEnd"/>
      <w:r w:rsidR="007700E7">
        <w:rPr>
          <w:rFonts w:ascii="Times New Roman" w:hAnsi="Times New Roman" w:cs="Times New Roman"/>
          <w:sz w:val="28"/>
          <w:szCs w:val="28"/>
        </w:rPr>
        <w:t xml:space="preserve">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4DFB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1F4DFB">
        <w:rPr>
          <w:rFonts w:ascii="Times New Roman" w:hAnsi="Times New Roman" w:cs="Times New Roman"/>
          <w:sz w:val="28"/>
          <w:szCs w:val="28"/>
        </w:rPr>
        <w:t xml:space="preserve">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:rsidR="001F4DFB" w:rsidRPr="008F0526" w:rsidRDefault="001F4DFB" w:rsidP="001F4DFB">
      <w:pPr>
        <w:pStyle w:val="ConsPlusNormal"/>
        <w:jc w:val="both"/>
        <w:rPr>
          <w:b/>
        </w:rPr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а) осуществлять проверки соблюдения Покупателем условий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б) после завершения Покупателем работ по заготовке древесины проводить осмотр лесосеки.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передать Покупателю лесные насаждения по акту приема-передачи лесных насаждений согласно </w:t>
      </w:r>
      <w:hyperlink w:anchor="P617" w:history="1">
        <w:proofErr w:type="gramStart"/>
        <w:r w:rsidRPr="001F4DFB">
          <w:t>приложению</w:t>
        </w:r>
        <w:proofErr w:type="gramEnd"/>
        <w:r w:rsidRPr="001F4DFB">
          <w:t xml:space="preserve">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proofErr w:type="gramStart"/>
        <w:r w:rsidR="001F4DFB" w:rsidRPr="001F4DFB">
          <w:t>приложению</w:t>
        </w:r>
        <w:proofErr w:type="gramEnd"/>
        <w:r w:rsidR="001F4DFB" w:rsidRPr="001F4DFB">
          <w:t xml:space="preserve"> N 4</w:t>
        </w:r>
      </w:hyperlink>
      <w:r w:rsidR="001F4DFB" w:rsidRPr="001F4DFB">
        <w:t xml:space="preserve"> к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а) внести плату в порядке, установленном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б)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proofErr w:type="gramStart"/>
        <w:r w:rsidRPr="001F4DFB">
          <w:t>приложению</w:t>
        </w:r>
        <w:proofErr w:type="gramEnd"/>
        <w:r w:rsidRPr="001F4DFB">
          <w:t xml:space="preserve">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г) выполнять лесосечные работы в соответствии с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д) осуществлять складирование заготовленной древесины в местах, предусмотренных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е) обеспечить вывоз древесины в срок, установленный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з) не допускать уничтожения или повреждения граничных, квартальных, лесосечных и других столбов и знаков;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и)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>Федерации (Собрание законодательства Российской Федерации, 1994, N 32, ст. 3301; 2019, N 27, ст. 3655) убытки, причиненные таким неисполнением или ненадлежащим исполнением) и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</w:t>
      </w:r>
      <w:proofErr w:type="gramStart"/>
      <w:r w:rsidRPr="001F4DFB">
        <w:t>производится</w:t>
      </w:r>
      <w:proofErr w:type="gramEnd"/>
      <w:r w:rsidRPr="001F4DFB">
        <w:t xml:space="preserve">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д)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ж)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</w:t>
      </w:r>
      <w:proofErr w:type="spellStart"/>
      <w:r w:rsidRPr="001F4DFB">
        <w:t>лесовосстановления</w:t>
      </w:r>
      <w:proofErr w:type="spellEnd"/>
      <w:r w:rsidRPr="001F4DFB">
        <w:t xml:space="preserve">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1494"/>
        <w:gridCol w:w="37"/>
      </w:tblGrid>
      <w:tr w:rsidR="00AB63AA" w:rsidRPr="00134BDC" w:rsidTr="00F835D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:rsidTr="00F835D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:rsidTr="00F835D2">
        <w:trPr>
          <w:trHeight w:val="920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5769" w:type="dxa"/>
            <w:gridSpan w:val="6"/>
          </w:tcPr>
          <w:p w:rsidR="00C13CC4" w:rsidRDefault="00C13CC4" w:rsidP="00F835D2">
            <w:pPr>
              <w:pStyle w:val="ConsPlusNormal"/>
            </w:pPr>
          </w:p>
          <w:p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590 229 3298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:rsidTr="00F835D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:rsidTr="00F835D2">
        <w:tc>
          <w:tcPr>
            <w:tcW w:w="9000" w:type="dxa"/>
            <w:gridSpan w:val="7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:rsidTr="008F0526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5769" w:type="dxa"/>
            <w:gridSpan w:val="6"/>
          </w:tcPr>
          <w:p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и экологии Пермского края, </w:t>
            </w:r>
          </w:p>
          <w:p w:rsidR="00AB63AA" w:rsidRPr="00134BDC" w:rsidRDefault="00AB63AA" w:rsidP="00F835D2">
            <w:pPr>
              <w:pStyle w:val="ConsPlusNormal"/>
            </w:pPr>
            <w:r>
              <w:t>л/с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:rsidTr="00F835D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:rsidTr="00F835D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153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F835D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979" w:type="dxa"/>
            <w:gridSpan w:val="4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5732" w:type="dxa"/>
            <w:gridSpan w:val="5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896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5732" w:type="dxa"/>
            <w:gridSpan w:val="5"/>
            <w:vAlign w:val="center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blPrEx>
          <w:tblBorders>
            <w:insideV w:val="nil"/>
          </w:tblBorders>
        </w:tblPrEx>
        <w:trPr>
          <w:gridAfter w:val="1"/>
          <w:wAfter w:w="37" w:type="dxa"/>
        </w:trPr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153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F835D2">
        <w:tblPrEx>
          <w:tblBorders>
            <w:insideH w:val="nil"/>
            <w:insideV w:val="nil"/>
          </w:tblBorders>
        </w:tblPrEx>
        <w:trPr>
          <w:gridAfter w:val="1"/>
          <w:wAfter w:w="37" w:type="dxa"/>
        </w:trPr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94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 (при наличии)</w:t>
            </w:r>
          </w:p>
        </w:tc>
      </w:tr>
    </w:tbl>
    <w:p w:rsidR="00AB63AA" w:rsidRDefault="00AB63AA" w:rsidP="001F4DFB">
      <w:pPr>
        <w:pStyle w:val="ConsPlusNormal"/>
        <w:jc w:val="center"/>
        <w:outlineLvl w:val="1"/>
      </w:pPr>
    </w:p>
    <w:p w:rsidR="00AB63AA" w:rsidRDefault="00AB63AA" w:rsidP="001F4DFB">
      <w:pPr>
        <w:pStyle w:val="ConsPlusNormal"/>
        <w:jc w:val="center"/>
        <w:outlineLvl w:val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1587"/>
      </w:tblGrid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8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р/с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к/с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1587" w:type="dxa"/>
            <w:tcBorders>
              <w:top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(подпись)</w:t>
            </w:r>
          </w:p>
        </w:tc>
      </w:tr>
      <w:tr w:rsidR="001F4DFB" w:rsidRPr="008D3F38" w:rsidTr="001F4DFB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9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proofErr w:type="spellStart"/>
            <w:r w:rsidRPr="008D3F38">
              <w:t>м.п</w:t>
            </w:r>
            <w:proofErr w:type="spellEnd"/>
            <w:r w:rsidRPr="008D3F38">
              <w:t>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AB63AA" w:rsidRDefault="00AB63AA">
      <w:pPr>
        <w:rPr>
          <w:sz w:val="28"/>
          <w:szCs w:val="28"/>
        </w:rPr>
      </w:pPr>
      <w:r>
        <w:br w:type="page"/>
      </w: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:rsidR="001F4DFB" w:rsidRPr="008F0526" w:rsidRDefault="001F4DFB" w:rsidP="001F4DFB">
      <w:pPr>
        <w:pStyle w:val="ConsPlusNormal"/>
        <w:jc w:val="center"/>
        <w:rPr>
          <w:b/>
        </w:rPr>
      </w:pPr>
      <w:r w:rsidRPr="008F0526">
        <w:rPr>
          <w:b/>
        </w:rPr>
        <w:t>подлежащей заготовке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:rsidTr="008F0526">
        <w:tc>
          <w:tcPr>
            <w:tcW w:w="1276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3119" w:type="dxa"/>
            <w:gridSpan w:val="4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:rsidR="001F4DFB" w:rsidRPr="002A5DAE" w:rsidRDefault="001F4DFB" w:rsidP="001F4DFB"/>
        </w:tc>
        <w:tc>
          <w:tcPr>
            <w:tcW w:w="851" w:type="dxa"/>
            <w:vMerge/>
          </w:tcPr>
          <w:p w:rsidR="001F4DFB" w:rsidRPr="002A5DAE" w:rsidRDefault="001F4DFB" w:rsidP="001F4DFB"/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:rsidR="0053027C" w:rsidRDefault="0053027C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(субъект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гектар.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6C14E0" w:rsidRDefault="006C14E0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____________ 20__ г. N ______________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C13CC4" w:rsidRDefault="00C13CC4" w:rsidP="00C13CC4">
      <w:pPr>
        <w:pStyle w:val="ConsPlusNormal"/>
        <w:jc w:val="right"/>
      </w:pPr>
    </w:p>
    <w:p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 20__ г. N _________</w:t>
      </w:r>
    </w:p>
    <w:p w:rsidR="001F4DFB" w:rsidRPr="00134BDC" w:rsidRDefault="001F4DFB" w:rsidP="001F4DFB">
      <w:pPr>
        <w:pStyle w:val="ConsPlusNormal"/>
        <w:jc w:val="both"/>
      </w:pP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(должность, фамилия, имя, отчество (последнее при наличии)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(правоустанавливающий документ (положение,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гражданина или лица, действующего от имени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0E7">
        <w:rPr>
          <w:rFonts w:ascii="Times New Roman" w:hAnsi="Times New Roman" w:cs="Times New Roman"/>
          <w:sz w:val="28"/>
          <w:szCs w:val="28"/>
        </w:rPr>
        <w:t>юридического лица либо от имени гражданина, в том</w:t>
      </w:r>
    </w:p>
    <w:p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00E7">
        <w:rPr>
          <w:rFonts w:ascii="Times New Roman" w:hAnsi="Times New Roman" w:cs="Times New Roman"/>
          <w:sz w:val="28"/>
          <w:szCs w:val="28"/>
        </w:rPr>
        <w:t>числе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по доверенности)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(до</w:t>
      </w:r>
      <w:r>
        <w:rPr>
          <w:rFonts w:ascii="Times New Roman" w:hAnsi="Times New Roman" w:cs="Times New Roman"/>
          <w:sz w:val="28"/>
          <w:szCs w:val="28"/>
        </w:rPr>
        <w:t>кумент,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составили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лесных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расположенные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(федеральной,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субъектов Российской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муниципальной)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(субъект Российской Федерации,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муниципальный район, лесничество,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участковое лесничество, урочище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(при наличии), номер (номера) лесного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квартала, лесотаксационного выдела)</w:t>
      </w:r>
    </w:p>
    <w:p w:rsidR="001F4DFB" w:rsidRDefault="001F4DFB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:rsidTr="00E07C3F">
        <w:tc>
          <w:tcPr>
            <w:tcW w:w="128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:rsidTr="007073D8">
        <w:trPr>
          <w:trHeight w:val="435"/>
        </w:trPr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3150" w:type="dxa"/>
            <w:gridSpan w:val="4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:rsidTr="00E07C3F"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:rsidR="001F4DFB" w:rsidRPr="00134BDC" w:rsidRDefault="001F4DFB" w:rsidP="001F4DFB"/>
        </w:tc>
        <w:tc>
          <w:tcPr>
            <w:tcW w:w="851" w:type="dxa"/>
            <w:vMerge/>
          </w:tcPr>
          <w:p w:rsidR="001F4DFB" w:rsidRPr="00134BDC" w:rsidRDefault="001F4DFB" w:rsidP="001F4DFB"/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279A" w:rsidRDefault="0032279A">
      <w:r>
        <w:separator/>
      </w:r>
    </w:p>
  </w:endnote>
  <w:endnote w:type="continuationSeparator" w:id="0">
    <w:p w:rsidR="0032279A" w:rsidRDefault="00322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DAE" w:rsidRDefault="002A5DAE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A5DAE" w:rsidRDefault="002A5DAE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DAE" w:rsidRDefault="002A5DAE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185029">
      <w:rPr>
        <w:rStyle w:val="ae"/>
        <w:noProof/>
      </w:rPr>
      <w:t>8</w:t>
    </w:r>
    <w:r>
      <w:rPr>
        <w:rStyle w:val="ae"/>
      </w:rPr>
      <w:fldChar w:fldCharType="end"/>
    </w:r>
  </w:p>
  <w:p w:rsidR="002A5DAE" w:rsidRDefault="002A5DAE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DAE" w:rsidRDefault="002A5DAE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279A" w:rsidRDefault="0032279A">
      <w:r>
        <w:separator/>
      </w:r>
    </w:p>
  </w:footnote>
  <w:footnote w:type="continuationSeparator" w:id="0">
    <w:p w:rsidR="0032279A" w:rsidRDefault="003227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C93"/>
    <w:rsid w:val="00001539"/>
    <w:rsid w:val="00001F0A"/>
    <w:rsid w:val="00001F8E"/>
    <w:rsid w:val="00003B62"/>
    <w:rsid w:val="000040F0"/>
    <w:rsid w:val="00005EAA"/>
    <w:rsid w:val="00006CA7"/>
    <w:rsid w:val="000078AD"/>
    <w:rsid w:val="00007B4A"/>
    <w:rsid w:val="00007FB0"/>
    <w:rsid w:val="00010664"/>
    <w:rsid w:val="00010B07"/>
    <w:rsid w:val="00010CCF"/>
    <w:rsid w:val="00010F27"/>
    <w:rsid w:val="00014611"/>
    <w:rsid w:val="00014A73"/>
    <w:rsid w:val="00014AD7"/>
    <w:rsid w:val="000155A8"/>
    <w:rsid w:val="00015C6F"/>
    <w:rsid w:val="000209F8"/>
    <w:rsid w:val="0002120B"/>
    <w:rsid w:val="00022409"/>
    <w:rsid w:val="00023DA5"/>
    <w:rsid w:val="00024627"/>
    <w:rsid w:val="00030AAD"/>
    <w:rsid w:val="00031AEB"/>
    <w:rsid w:val="0003299E"/>
    <w:rsid w:val="00033271"/>
    <w:rsid w:val="000360DF"/>
    <w:rsid w:val="00036910"/>
    <w:rsid w:val="00036E40"/>
    <w:rsid w:val="000377BF"/>
    <w:rsid w:val="00037B72"/>
    <w:rsid w:val="000415C6"/>
    <w:rsid w:val="00042AF6"/>
    <w:rsid w:val="00043DD8"/>
    <w:rsid w:val="00044076"/>
    <w:rsid w:val="00044E9C"/>
    <w:rsid w:val="00045336"/>
    <w:rsid w:val="000455FA"/>
    <w:rsid w:val="000523A9"/>
    <w:rsid w:val="000530D3"/>
    <w:rsid w:val="000538D1"/>
    <w:rsid w:val="00055278"/>
    <w:rsid w:val="0005589E"/>
    <w:rsid w:val="00057DE5"/>
    <w:rsid w:val="00062DCD"/>
    <w:rsid w:val="000632C1"/>
    <w:rsid w:val="00064B5C"/>
    <w:rsid w:val="00067569"/>
    <w:rsid w:val="000679A9"/>
    <w:rsid w:val="00071D99"/>
    <w:rsid w:val="00073A11"/>
    <w:rsid w:val="00074DF5"/>
    <w:rsid w:val="000801C3"/>
    <w:rsid w:val="0008045F"/>
    <w:rsid w:val="00080C67"/>
    <w:rsid w:val="00080F6B"/>
    <w:rsid w:val="00082026"/>
    <w:rsid w:val="000822BE"/>
    <w:rsid w:val="00082C1E"/>
    <w:rsid w:val="00084A4E"/>
    <w:rsid w:val="00085514"/>
    <w:rsid w:val="00090363"/>
    <w:rsid w:val="0009241D"/>
    <w:rsid w:val="0009310B"/>
    <w:rsid w:val="000933DE"/>
    <w:rsid w:val="00093CA2"/>
    <w:rsid w:val="000960B0"/>
    <w:rsid w:val="0009618C"/>
    <w:rsid w:val="000A1F7F"/>
    <w:rsid w:val="000A24E5"/>
    <w:rsid w:val="000A55CA"/>
    <w:rsid w:val="000A660D"/>
    <w:rsid w:val="000A6632"/>
    <w:rsid w:val="000A6ABB"/>
    <w:rsid w:val="000B0DAC"/>
    <w:rsid w:val="000B0E01"/>
    <w:rsid w:val="000B1965"/>
    <w:rsid w:val="000B2528"/>
    <w:rsid w:val="000B26EA"/>
    <w:rsid w:val="000B48B1"/>
    <w:rsid w:val="000B58CA"/>
    <w:rsid w:val="000B5AA3"/>
    <w:rsid w:val="000B7325"/>
    <w:rsid w:val="000C0040"/>
    <w:rsid w:val="000C233E"/>
    <w:rsid w:val="000C2FD8"/>
    <w:rsid w:val="000C3098"/>
    <w:rsid w:val="000C3E07"/>
    <w:rsid w:val="000C4557"/>
    <w:rsid w:val="000C56F7"/>
    <w:rsid w:val="000C6153"/>
    <w:rsid w:val="000C70CE"/>
    <w:rsid w:val="000C7F23"/>
    <w:rsid w:val="000D2221"/>
    <w:rsid w:val="000D285E"/>
    <w:rsid w:val="000D3F92"/>
    <w:rsid w:val="000D458C"/>
    <w:rsid w:val="000D5B18"/>
    <w:rsid w:val="000E1662"/>
    <w:rsid w:val="000E1F59"/>
    <w:rsid w:val="000E2704"/>
    <w:rsid w:val="000E3122"/>
    <w:rsid w:val="000E34BC"/>
    <w:rsid w:val="000E3A93"/>
    <w:rsid w:val="000E3B3A"/>
    <w:rsid w:val="000E57D5"/>
    <w:rsid w:val="000E6584"/>
    <w:rsid w:val="000E6F83"/>
    <w:rsid w:val="000F039A"/>
    <w:rsid w:val="000F0703"/>
    <w:rsid w:val="000F2368"/>
    <w:rsid w:val="000F2AF8"/>
    <w:rsid w:val="000F55F4"/>
    <w:rsid w:val="000F73CE"/>
    <w:rsid w:val="000F7468"/>
    <w:rsid w:val="000F78D0"/>
    <w:rsid w:val="00100109"/>
    <w:rsid w:val="001003E3"/>
    <w:rsid w:val="00102149"/>
    <w:rsid w:val="00102A2C"/>
    <w:rsid w:val="00104D03"/>
    <w:rsid w:val="00105A35"/>
    <w:rsid w:val="00105B96"/>
    <w:rsid w:val="00106297"/>
    <w:rsid w:val="00106688"/>
    <w:rsid w:val="00107558"/>
    <w:rsid w:val="00107DAA"/>
    <w:rsid w:val="0011109C"/>
    <w:rsid w:val="00111CDD"/>
    <w:rsid w:val="00111D33"/>
    <w:rsid w:val="001122F9"/>
    <w:rsid w:val="00112788"/>
    <w:rsid w:val="001135D1"/>
    <w:rsid w:val="00113AFF"/>
    <w:rsid w:val="00116D8A"/>
    <w:rsid w:val="00117F66"/>
    <w:rsid w:val="00117F92"/>
    <w:rsid w:val="00120283"/>
    <w:rsid w:val="00123E23"/>
    <w:rsid w:val="00130B4D"/>
    <w:rsid w:val="00132C12"/>
    <w:rsid w:val="00132FCA"/>
    <w:rsid w:val="00133509"/>
    <w:rsid w:val="001337AE"/>
    <w:rsid w:val="0013508B"/>
    <w:rsid w:val="001351DC"/>
    <w:rsid w:val="00135F9E"/>
    <w:rsid w:val="00136E59"/>
    <w:rsid w:val="001425D4"/>
    <w:rsid w:val="00142941"/>
    <w:rsid w:val="00143842"/>
    <w:rsid w:val="00143A99"/>
    <w:rsid w:val="001441DF"/>
    <w:rsid w:val="0014494E"/>
    <w:rsid w:val="00144E1F"/>
    <w:rsid w:val="001450A0"/>
    <w:rsid w:val="00145667"/>
    <w:rsid w:val="00146ED7"/>
    <w:rsid w:val="001470F1"/>
    <w:rsid w:val="00147A44"/>
    <w:rsid w:val="00147AB0"/>
    <w:rsid w:val="00151AD4"/>
    <w:rsid w:val="0015296D"/>
    <w:rsid w:val="0015539A"/>
    <w:rsid w:val="00156745"/>
    <w:rsid w:val="001568D2"/>
    <w:rsid w:val="00157078"/>
    <w:rsid w:val="0015756F"/>
    <w:rsid w:val="00157DD4"/>
    <w:rsid w:val="001603BC"/>
    <w:rsid w:val="001604AF"/>
    <w:rsid w:val="001605EF"/>
    <w:rsid w:val="00161E04"/>
    <w:rsid w:val="001624F9"/>
    <w:rsid w:val="00162C26"/>
    <w:rsid w:val="00163AF0"/>
    <w:rsid w:val="00163E10"/>
    <w:rsid w:val="00165ECE"/>
    <w:rsid w:val="00170EC0"/>
    <w:rsid w:val="00171951"/>
    <w:rsid w:val="00173A7D"/>
    <w:rsid w:val="001743CE"/>
    <w:rsid w:val="001746FF"/>
    <w:rsid w:val="0017496D"/>
    <w:rsid w:val="00174E82"/>
    <w:rsid w:val="001772D7"/>
    <w:rsid w:val="001805B0"/>
    <w:rsid w:val="001808E5"/>
    <w:rsid w:val="00180983"/>
    <w:rsid w:val="00184530"/>
    <w:rsid w:val="00184760"/>
    <w:rsid w:val="001848E6"/>
    <w:rsid w:val="00185029"/>
    <w:rsid w:val="00192914"/>
    <w:rsid w:val="001942A5"/>
    <w:rsid w:val="00195150"/>
    <w:rsid w:val="00195C0A"/>
    <w:rsid w:val="00195F6D"/>
    <w:rsid w:val="00196337"/>
    <w:rsid w:val="001966EE"/>
    <w:rsid w:val="00196790"/>
    <w:rsid w:val="001971C5"/>
    <w:rsid w:val="001978CB"/>
    <w:rsid w:val="00197E09"/>
    <w:rsid w:val="001A12CC"/>
    <w:rsid w:val="001A1D79"/>
    <w:rsid w:val="001A1F63"/>
    <w:rsid w:val="001A235A"/>
    <w:rsid w:val="001A2C33"/>
    <w:rsid w:val="001A32F6"/>
    <w:rsid w:val="001A42EC"/>
    <w:rsid w:val="001A61F6"/>
    <w:rsid w:val="001A74CB"/>
    <w:rsid w:val="001A7EF3"/>
    <w:rsid w:val="001B0191"/>
    <w:rsid w:val="001B0829"/>
    <w:rsid w:val="001B0D35"/>
    <w:rsid w:val="001B4B4A"/>
    <w:rsid w:val="001C2B79"/>
    <w:rsid w:val="001C2EB0"/>
    <w:rsid w:val="001C32C2"/>
    <w:rsid w:val="001C3E5C"/>
    <w:rsid w:val="001C41A4"/>
    <w:rsid w:val="001C4A54"/>
    <w:rsid w:val="001C4D6D"/>
    <w:rsid w:val="001C5097"/>
    <w:rsid w:val="001C5332"/>
    <w:rsid w:val="001C70CD"/>
    <w:rsid w:val="001C74BC"/>
    <w:rsid w:val="001D0C9F"/>
    <w:rsid w:val="001D145B"/>
    <w:rsid w:val="001D3168"/>
    <w:rsid w:val="001D3908"/>
    <w:rsid w:val="001D4E37"/>
    <w:rsid w:val="001D5392"/>
    <w:rsid w:val="001D59AB"/>
    <w:rsid w:val="001D7027"/>
    <w:rsid w:val="001D7F6F"/>
    <w:rsid w:val="001E1279"/>
    <w:rsid w:val="001E1BD0"/>
    <w:rsid w:val="001E1FA0"/>
    <w:rsid w:val="001E53BA"/>
    <w:rsid w:val="001E668B"/>
    <w:rsid w:val="001E7323"/>
    <w:rsid w:val="001F30AE"/>
    <w:rsid w:val="001F32F1"/>
    <w:rsid w:val="001F4DFB"/>
    <w:rsid w:val="001F59DF"/>
    <w:rsid w:val="001F76B4"/>
    <w:rsid w:val="00203374"/>
    <w:rsid w:val="00204142"/>
    <w:rsid w:val="002059D3"/>
    <w:rsid w:val="00205B60"/>
    <w:rsid w:val="00205EA5"/>
    <w:rsid w:val="00206901"/>
    <w:rsid w:val="00206D4F"/>
    <w:rsid w:val="00206E7C"/>
    <w:rsid w:val="00210840"/>
    <w:rsid w:val="00210DA0"/>
    <w:rsid w:val="00213040"/>
    <w:rsid w:val="002158EA"/>
    <w:rsid w:val="002165FA"/>
    <w:rsid w:val="00217024"/>
    <w:rsid w:val="00217053"/>
    <w:rsid w:val="00217BA6"/>
    <w:rsid w:val="002231E3"/>
    <w:rsid w:val="0022347F"/>
    <w:rsid w:val="00223F05"/>
    <w:rsid w:val="00224444"/>
    <w:rsid w:val="00224904"/>
    <w:rsid w:val="00225F2C"/>
    <w:rsid w:val="00227036"/>
    <w:rsid w:val="002278ED"/>
    <w:rsid w:val="00231027"/>
    <w:rsid w:val="00231A36"/>
    <w:rsid w:val="00235DC0"/>
    <w:rsid w:val="002368AA"/>
    <w:rsid w:val="00236E3F"/>
    <w:rsid w:val="002375AF"/>
    <w:rsid w:val="00237C63"/>
    <w:rsid w:val="00240754"/>
    <w:rsid w:val="00240BE7"/>
    <w:rsid w:val="00240DA6"/>
    <w:rsid w:val="002423EC"/>
    <w:rsid w:val="00244906"/>
    <w:rsid w:val="002452EB"/>
    <w:rsid w:val="00250966"/>
    <w:rsid w:val="002535F9"/>
    <w:rsid w:val="002542D8"/>
    <w:rsid w:val="00255CAE"/>
    <w:rsid w:val="00256311"/>
    <w:rsid w:val="00256549"/>
    <w:rsid w:val="0025711D"/>
    <w:rsid w:val="00257EF0"/>
    <w:rsid w:val="00263252"/>
    <w:rsid w:val="00263AAA"/>
    <w:rsid w:val="00265D9E"/>
    <w:rsid w:val="00266366"/>
    <w:rsid w:val="002674D4"/>
    <w:rsid w:val="00270985"/>
    <w:rsid w:val="0027213B"/>
    <w:rsid w:val="00272BA5"/>
    <w:rsid w:val="00272BED"/>
    <w:rsid w:val="002733B9"/>
    <w:rsid w:val="002754AD"/>
    <w:rsid w:val="00275B5F"/>
    <w:rsid w:val="00275C52"/>
    <w:rsid w:val="00276EA1"/>
    <w:rsid w:val="002817D4"/>
    <w:rsid w:val="00282443"/>
    <w:rsid w:val="00282C01"/>
    <w:rsid w:val="0028555F"/>
    <w:rsid w:val="00285F7E"/>
    <w:rsid w:val="00286B1D"/>
    <w:rsid w:val="00286FC2"/>
    <w:rsid w:val="00290098"/>
    <w:rsid w:val="002901B8"/>
    <w:rsid w:val="00290C5B"/>
    <w:rsid w:val="002927A4"/>
    <w:rsid w:val="002929A4"/>
    <w:rsid w:val="00293985"/>
    <w:rsid w:val="0029463F"/>
    <w:rsid w:val="00297420"/>
    <w:rsid w:val="002A0641"/>
    <w:rsid w:val="002A2AE8"/>
    <w:rsid w:val="002A5569"/>
    <w:rsid w:val="002A5DAE"/>
    <w:rsid w:val="002A5E6C"/>
    <w:rsid w:val="002A5FB1"/>
    <w:rsid w:val="002B194E"/>
    <w:rsid w:val="002B4B74"/>
    <w:rsid w:val="002B53B3"/>
    <w:rsid w:val="002B6AC0"/>
    <w:rsid w:val="002C15AA"/>
    <w:rsid w:val="002C2F67"/>
    <w:rsid w:val="002C342B"/>
    <w:rsid w:val="002C547E"/>
    <w:rsid w:val="002D0225"/>
    <w:rsid w:val="002D0410"/>
    <w:rsid w:val="002D0C7F"/>
    <w:rsid w:val="002D251C"/>
    <w:rsid w:val="002D300C"/>
    <w:rsid w:val="002D4228"/>
    <w:rsid w:val="002D5606"/>
    <w:rsid w:val="002D7B0E"/>
    <w:rsid w:val="002D7C36"/>
    <w:rsid w:val="002E0684"/>
    <w:rsid w:val="002E151D"/>
    <w:rsid w:val="002E2383"/>
    <w:rsid w:val="002E3074"/>
    <w:rsid w:val="002E4E2B"/>
    <w:rsid w:val="002E64DF"/>
    <w:rsid w:val="002F029A"/>
    <w:rsid w:val="002F0994"/>
    <w:rsid w:val="002F42E2"/>
    <w:rsid w:val="002F4711"/>
    <w:rsid w:val="003004BF"/>
    <w:rsid w:val="00301870"/>
    <w:rsid w:val="00302C52"/>
    <w:rsid w:val="00302CA8"/>
    <w:rsid w:val="0030597D"/>
    <w:rsid w:val="00305F72"/>
    <w:rsid w:val="00307310"/>
    <w:rsid w:val="00310DCC"/>
    <w:rsid w:val="00311BDD"/>
    <w:rsid w:val="00312DB7"/>
    <w:rsid w:val="00314EEE"/>
    <w:rsid w:val="00315A54"/>
    <w:rsid w:val="00320229"/>
    <w:rsid w:val="00320E74"/>
    <w:rsid w:val="003212E4"/>
    <w:rsid w:val="0032279A"/>
    <w:rsid w:val="003228E1"/>
    <w:rsid w:val="003271A2"/>
    <w:rsid w:val="00330702"/>
    <w:rsid w:val="00330F1F"/>
    <w:rsid w:val="003331B2"/>
    <w:rsid w:val="003338CC"/>
    <w:rsid w:val="00333C2A"/>
    <w:rsid w:val="003346AF"/>
    <w:rsid w:val="00334A17"/>
    <w:rsid w:val="00336945"/>
    <w:rsid w:val="00337D4B"/>
    <w:rsid w:val="0034051A"/>
    <w:rsid w:val="0034095A"/>
    <w:rsid w:val="0034108F"/>
    <w:rsid w:val="003426B7"/>
    <w:rsid w:val="00343AD8"/>
    <w:rsid w:val="00343D26"/>
    <w:rsid w:val="0034541A"/>
    <w:rsid w:val="00346185"/>
    <w:rsid w:val="00346235"/>
    <w:rsid w:val="0034665D"/>
    <w:rsid w:val="003467EA"/>
    <w:rsid w:val="003472FC"/>
    <w:rsid w:val="00347A3D"/>
    <w:rsid w:val="00347B4F"/>
    <w:rsid w:val="00350A8E"/>
    <w:rsid w:val="00350F68"/>
    <w:rsid w:val="003512C7"/>
    <w:rsid w:val="00352504"/>
    <w:rsid w:val="00352D0E"/>
    <w:rsid w:val="00354407"/>
    <w:rsid w:val="0035457D"/>
    <w:rsid w:val="00354792"/>
    <w:rsid w:val="003556ED"/>
    <w:rsid w:val="003566E4"/>
    <w:rsid w:val="00361528"/>
    <w:rsid w:val="003622D3"/>
    <w:rsid w:val="00362518"/>
    <w:rsid w:val="003669EB"/>
    <w:rsid w:val="003670E1"/>
    <w:rsid w:val="00370C62"/>
    <w:rsid w:val="003719F6"/>
    <w:rsid w:val="00374496"/>
    <w:rsid w:val="00374C1A"/>
    <w:rsid w:val="00375091"/>
    <w:rsid w:val="00380939"/>
    <w:rsid w:val="00381370"/>
    <w:rsid w:val="00382BB0"/>
    <w:rsid w:val="00384754"/>
    <w:rsid w:val="00385FCF"/>
    <w:rsid w:val="0038779B"/>
    <w:rsid w:val="00387C4D"/>
    <w:rsid w:val="003901A1"/>
    <w:rsid w:val="00392A00"/>
    <w:rsid w:val="00392C89"/>
    <w:rsid w:val="00392F1B"/>
    <w:rsid w:val="00394738"/>
    <w:rsid w:val="00394AEC"/>
    <w:rsid w:val="003950B7"/>
    <w:rsid w:val="00395837"/>
    <w:rsid w:val="00395ED1"/>
    <w:rsid w:val="003A02EC"/>
    <w:rsid w:val="003A2148"/>
    <w:rsid w:val="003A33A8"/>
    <w:rsid w:val="003A4FD3"/>
    <w:rsid w:val="003A4FD4"/>
    <w:rsid w:val="003A64C6"/>
    <w:rsid w:val="003B15C1"/>
    <w:rsid w:val="003B2655"/>
    <w:rsid w:val="003B399B"/>
    <w:rsid w:val="003B3CF6"/>
    <w:rsid w:val="003B3ED0"/>
    <w:rsid w:val="003B4074"/>
    <w:rsid w:val="003B599F"/>
    <w:rsid w:val="003B5D4D"/>
    <w:rsid w:val="003B62FB"/>
    <w:rsid w:val="003C2E93"/>
    <w:rsid w:val="003C3A93"/>
    <w:rsid w:val="003C602A"/>
    <w:rsid w:val="003C612E"/>
    <w:rsid w:val="003C61C1"/>
    <w:rsid w:val="003C77BF"/>
    <w:rsid w:val="003C7BBD"/>
    <w:rsid w:val="003C7D46"/>
    <w:rsid w:val="003D0678"/>
    <w:rsid w:val="003D2ED8"/>
    <w:rsid w:val="003D33B5"/>
    <w:rsid w:val="003D4270"/>
    <w:rsid w:val="003D4D4B"/>
    <w:rsid w:val="003E02D4"/>
    <w:rsid w:val="003E1A38"/>
    <w:rsid w:val="003E1B29"/>
    <w:rsid w:val="003E1C14"/>
    <w:rsid w:val="003E314E"/>
    <w:rsid w:val="003E442C"/>
    <w:rsid w:val="003E55D6"/>
    <w:rsid w:val="003E5EDC"/>
    <w:rsid w:val="003E773C"/>
    <w:rsid w:val="003E7BA9"/>
    <w:rsid w:val="003F1CAD"/>
    <w:rsid w:val="003F2657"/>
    <w:rsid w:val="003F737C"/>
    <w:rsid w:val="0040096F"/>
    <w:rsid w:val="00403FF8"/>
    <w:rsid w:val="00404FBD"/>
    <w:rsid w:val="00405553"/>
    <w:rsid w:val="00405E39"/>
    <w:rsid w:val="0040788A"/>
    <w:rsid w:val="00407E2A"/>
    <w:rsid w:val="0041094A"/>
    <w:rsid w:val="00410CF2"/>
    <w:rsid w:val="00410E24"/>
    <w:rsid w:val="00411BF1"/>
    <w:rsid w:val="00413DBC"/>
    <w:rsid w:val="004156AD"/>
    <w:rsid w:val="00416781"/>
    <w:rsid w:val="00420384"/>
    <w:rsid w:val="00423BCF"/>
    <w:rsid w:val="00424035"/>
    <w:rsid w:val="00425D04"/>
    <w:rsid w:val="004261D9"/>
    <w:rsid w:val="0042693F"/>
    <w:rsid w:val="00426C3C"/>
    <w:rsid w:val="00430C61"/>
    <w:rsid w:val="004318BD"/>
    <w:rsid w:val="00432F4B"/>
    <w:rsid w:val="0043332A"/>
    <w:rsid w:val="00433B64"/>
    <w:rsid w:val="00435A7D"/>
    <w:rsid w:val="0043671E"/>
    <w:rsid w:val="004379C3"/>
    <w:rsid w:val="0044173E"/>
    <w:rsid w:val="00443479"/>
    <w:rsid w:val="00443A70"/>
    <w:rsid w:val="004440B7"/>
    <w:rsid w:val="00444588"/>
    <w:rsid w:val="004448FA"/>
    <w:rsid w:val="00446082"/>
    <w:rsid w:val="004464CC"/>
    <w:rsid w:val="00447863"/>
    <w:rsid w:val="00451D61"/>
    <w:rsid w:val="00452FEF"/>
    <w:rsid w:val="0045395F"/>
    <w:rsid w:val="00453C84"/>
    <w:rsid w:val="00454EEE"/>
    <w:rsid w:val="004551E3"/>
    <w:rsid w:val="004555E9"/>
    <w:rsid w:val="00457808"/>
    <w:rsid w:val="00457E11"/>
    <w:rsid w:val="00461178"/>
    <w:rsid w:val="004621F7"/>
    <w:rsid w:val="004626AD"/>
    <w:rsid w:val="00464C09"/>
    <w:rsid w:val="00464DA4"/>
    <w:rsid w:val="0047295C"/>
    <w:rsid w:val="00473AC3"/>
    <w:rsid w:val="00474839"/>
    <w:rsid w:val="0047508D"/>
    <w:rsid w:val="0047572B"/>
    <w:rsid w:val="0047602A"/>
    <w:rsid w:val="00476047"/>
    <w:rsid w:val="004771CE"/>
    <w:rsid w:val="004821FE"/>
    <w:rsid w:val="004844B3"/>
    <w:rsid w:val="00485B63"/>
    <w:rsid w:val="00485CF7"/>
    <w:rsid w:val="00486E9E"/>
    <w:rsid w:val="00487079"/>
    <w:rsid w:val="00490391"/>
    <w:rsid w:val="00491A41"/>
    <w:rsid w:val="00491C24"/>
    <w:rsid w:val="004932F8"/>
    <w:rsid w:val="00493343"/>
    <w:rsid w:val="00496D09"/>
    <w:rsid w:val="004A090F"/>
    <w:rsid w:val="004A0AEE"/>
    <w:rsid w:val="004A2CDC"/>
    <w:rsid w:val="004A55DB"/>
    <w:rsid w:val="004A58E6"/>
    <w:rsid w:val="004B1516"/>
    <w:rsid w:val="004B24F6"/>
    <w:rsid w:val="004B3553"/>
    <w:rsid w:val="004B392B"/>
    <w:rsid w:val="004B3C0E"/>
    <w:rsid w:val="004B4AF2"/>
    <w:rsid w:val="004B6FC4"/>
    <w:rsid w:val="004B7133"/>
    <w:rsid w:val="004B72DC"/>
    <w:rsid w:val="004B7800"/>
    <w:rsid w:val="004C034C"/>
    <w:rsid w:val="004C1515"/>
    <w:rsid w:val="004C28DA"/>
    <w:rsid w:val="004C3F41"/>
    <w:rsid w:val="004C4DA3"/>
    <w:rsid w:val="004C6356"/>
    <w:rsid w:val="004D056C"/>
    <w:rsid w:val="004D30B6"/>
    <w:rsid w:val="004D349A"/>
    <w:rsid w:val="004D3788"/>
    <w:rsid w:val="004D4EDC"/>
    <w:rsid w:val="004D67C2"/>
    <w:rsid w:val="004E066C"/>
    <w:rsid w:val="004E09BF"/>
    <w:rsid w:val="004E308B"/>
    <w:rsid w:val="004E632F"/>
    <w:rsid w:val="004E6B24"/>
    <w:rsid w:val="004E6D10"/>
    <w:rsid w:val="004F122E"/>
    <w:rsid w:val="004F1413"/>
    <w:rsid w:val="004F65D6"/>
    <w:rsid w:val="004F69FE"/>
    <w:rsid w:val="005001F4"/>
    <w:rsid w:val="00500E31"/>
    <w:rsid w:val="00501F5F"/>
    <w:rsid w:val="005034A0"/>
    <w:rsid w:val="00503A27"/>
    <w:rsid w:val="00504710"/>
    <w:rsid w:val="0050577E"/>
    <w:rsid w:val="005066E1"/>
    <w:rsid w:val="0050786C"/>
    <w:rsid w:val="00511B55"/>
    <w:rsid w:val="00512C08"/>
    <w:rsid w:val="00512F54"/>
    <w:rsid w:val="00513452"/>
    <w:rsid w:val="005143AF"/>
    <w:rsid w:val="005158C7"/>
    <w:rsid w:val="005172DC"/>
    <w:rsid w:val="00520D9F"/>
    <w:rsid w:val="00521C35"/>
    <w:rsid w:val="00522748"/>
    <w:rsid w:val="00524C7C"/>
    <w:rsid w:val="00525A5F"/>
    <w:rsid w:val="00525FF8"/>
    <w:rsid w:val="00526B98"/>
    <w:rsid w:val="00526E92"/>
    <w:rsid w:val="00526F64"/>
    <w:rsid w:val="0053027C"/>
    <w:rsid w:val="005306BC"/>
    <w:rsid w:val="0053081F"/>
    <w:rsid w:val="0053089B"/>
    <w:rsid w:val="00530F70"/>
    <w:rsid w:val="005311DD"/>
    <w:rsid w:val="00531C79"/>
    <w:rsid w:val="00531EBF"/>
    <w:rsid w:val="00532003"/>
    <w:rsid w:val="00532BCB"/>
    <w:rsid w:val="00534A3F"/>
    <w:rsid w:val="00537F64"/>
    <w:rsid w:val="005400FF"/>
    <w:rsid w:val="00540B9F"/>
    <w:rsid w:val="00540DD3"/>
    <w:rsid w:val="00541460"/>
    <w:rsid w:val="005437D0"/>
    <w:rsid w:val="00545115"/>
    <w:rsid w:val="00545D45"/>
    <w:rsid w:val="00546009"/>
    <w:rsid w:val="00546F2C"/>
    <w:rsid w:val="005472AF"/>
    <w:rsid w:val="00550811"/>
    <w:rsid w:val="00550B00"/>
    <w:rsid w:val="00551D53"/>
    <w:rsid w:val="00551DEF"/>
    <w:rsid w:val="00552E16"/>
    <w:rsid w:val="0055448B"/>
    <w:rsid w:val="00554C39"/>
    <w:rsid w:val="0055520E"/>
    <w:rsid w:val="00556B52"/>
    <w:rsid w:val="0055778A"/>
    <w:rsid w:val="0056056E"/>
    <w:rsid w:val="005608C9"/>
    <w:rsid w:val="00560D30"/>
    <w:rsid w:val="0056306C"/>
    <w:rsid w:val="00564DB3"/>
    <w:rsid w:val="00565F1D"/>
    <w:rsid w:val="005668E3"/>
    <w:rsid w:val="00567570"/>
    <w:rsid w:val="00567B2B"/>
    <w:rsid w:val="00570454"/>
    <w:rsid w:val="00570814"/>
    <w:rsid w:val="005741B6"/>
    <w:rsid w:val="005748F4"/>
    <w:rsid w:val="005754C2"/>
    <w:rsid w:val="00576948"/>
    <w:rsid w:val="0057718E"/>
    <w:rsid w:val="00580680"/>
    <w:rsid w:val="00580F5E"/>
    <w:rsid w:val="005812F8"/>
    <w:rsid w:val="0058190E"/>
    <w:rsid w:val="00581C4A"/>
    <w:rsid w:val="005829E2"/>
    <w:rsid w:val="00582B3B"/>
    <w:rsid w:val="0058404E"/>
    <w:rsid w:val="005840B4"/>
    <w:rsid w:val="0058417B"/>
    <w:rsid w:val="00585250"/>
    <w:rsid w:val="00585A4A"/>
    <w:rsid w:val="00585DA1"/>
    <w:rsid w:val="00586127"/>
    <w:rsid w:val="0058754F"/>
    <w:rsid w:val="005876E6"/>
    <w:rsid w:val="00587825"/>
    <w:rsid w:val="00590EAF"/>
    <w:rsid w:val="00594336"/>
    <w:rsid w:val="00595212"/>
    <w:rsid w:val="005A145C"/>
    <w:rsid w:val="005A211E"/>
    <w:rsid w:val="005A22DD"/>
    <w:rsid w:val="005A3A9D"/>
    <w:rsid w:val="005A48B0"/>
    <w:rsid w:val="005A6133"/>
    <w:rsid w:val="005A7111"/>
    <w:rsid w:val="005B0A96"/>
    <w:rsid w:val="005B11D0"/>
    <w:rsid w:val="005B3129"/>
    <w:rsid w:val="005B42F4"/>
    <w:rsid w:val="005B5B96"/>
    <w:rsid w:val="005B6361"/>
    <w:rsid w:val="005B7120"/>
    <w:rsid w:val="005C05D0"/>
    <w:rsid w:val="005C07FD"/>
    <w:rsid w:val="005C1B44"/>
    <w:rsid w:val="005C1D62"/>
    <w:rsid w:val="005C1E48"/>
    <w:rsid w:val="005C2015"/>
    <w:rsid w:val="005C3133"/>
    <w:rsid w:val="005C388B"/>
    <w:rsid w:val="005C5124"/>
    <w:rsid w:val="005C5335"/>
    <w:rsid w:val="005C6F02"/>
    <w:rsid w:val="005C7674"/>
    <w:rsid w:val="005C7E81"/>
    <w:rsid w:val="005D1C15"/>
    <w:rsid w:val="005D27BC"/>
    <w:rsid w:val="005D3ABD"/>
    <w:rsid w:val="005D5A95"/>
    <w:rsid w:val="005D72D3"/>
    <w:rsid w:val="005D7538"/>
    <w:rsid w:val="005E0D62"/>
    <w:rsid w:val="005E303E"/>
    <w:rsid w:val="005E3622"/>
    <w:rsid w:val="005E38F3"/>
    <w:rsid w:val="005E3B58"/>
    <w:rsid w:val="005E430B"/>
    <w:rsid w:val="005E4ABC"/>
    <w:rsid w:val="005E5415"/>
    <w:rsid w:val="005E671A"/>
    <w:rsid w:val="005E7003"/>
    <w:rsid w:val="005F01ED"/>
    <w:rsid w:val="005F05A9"/>
    <w:rsid w:val="005F1761"/>
    <w:rsid w:val="005F4789"/>
    <w:rsid w:val="005F498F"/>
    <w:rsid w:val="005F4B99"/>
    <w:rsid w:val="005F6CBF"/>
    <w:rsid w:val="00604688"/>
    <w:rsid w:val="0060541B"/>
    <w:rsid w:val="00605E4C"/>
    <w:rsid w:val="00606A94"/>
    <w:rsid w:val="00606E95"/>
    <w:rsid w:val="00607CD2"/>
    <w:rsid w:val="00610E08"/>
    <w:rsid w:val="006122A5"/>
    <w:rsid w:val="00612D2E"/>
    <w:rsid w:val="0061429A"/>
    <w:rsid w:val="00616909"/>
    <w:rsid w:val="00616F82"/>
    <w:rsid w:val="006171BC"/>
    <w:rsid w:val="00617513"/>
    <w:rsid w:val="00617D10"/>
    <w:rsid w:val="006213E5"/>
    <w:rsid w:val="00622EE4"/>
    <w:rsid w:val="00623031"/>
    <w:rsid w:val="006244C5"/>
    <w:rsid w:val="00624BAE"/>
    <w:rsid w:val="0062579C"/>
    <w:rsid w:val="00626964"/>
    <w:rsid w:val="00631CB9"/>
    <w:rsid w:val="00632C70"/>
    <w:rsid w:val="00632D2C"/>
    <w:rsid w:val="0063498D"/>
    <w:rsid w:val="00634CF8"/>
    <w:rsid w:val="0063597C"/>
    <w:rsid w:val="006359FB"/>
    <w:rsid w:val="00636D03"/>
    <w:rsid w:val="00636E66"/>
    <w:rsid w:val="00637067"/>
    <w:rsid w:val="00637CBF"/>
    <w:rsid w:val="00640727"/>
    <w:rsid w:val="00643215"/>
    <w:rsid w:val="006437EF"/>
    <w:rsid w:val="006446D0"/>
    <w:rsid w:val="00645E65"/>
    <w:rsid w:val="0064684A"/>
    <w:rsid w:val="0064785E"/>
    <w:rsid w:val="0064793C"/>
    <w:rsid w:val="00647B41"/>
    <w:rsid w:val="00652176"/>
    <w:rsid w:val="00653870"/>
    <w:rsid w:val="00655071"/>
    <w:rsid w:val="00655580"/>
    <w:rsid w:val="00655B8E"/>
    <w:rsid w:val="00655E48"/>
    <w:rsid w:val="00656941"/>
    <w:rsid w:val="006569CC"/>
    <w:rsid w:val="0065790A"/>
    <w:rsid w:val="00657E42"/>
    <w:rsid w:val="006606A5"/>
    <w:rsid w:val="0066171E"/>
    <w:rsid w:val="00661E3A"/>
    <w:rsid w:val="0066401E"/>
    <w:rsid w:val="0066413F"/>
    <w:rsid w:val="006644D3"/>
    <w:rsid w:val="006649B6"/>
    <w:rsid w:val="00665291"/>
    <w:rsid w:val="006658F1"/>
    <w:rsid w:val="00665ABA"/>
    <w:rsid w:val="00665D85"/>
    <w:rsid w:val="00670B1D"/>
    <w:rsid w:val="00670F32"/>
    <w:rsid w:val="006716A2"/>
    <w:rsid w:val="006721F5"/>
    <w:rsid w:val="00672493"/>
    <w:rsid w:val="00673063"/>
    <w:rsid w:val="00674284"/>
    <w:rsid w:val="00676AEA"/>
    <w:rsid w:val="006778CE"/>
    <w:rsid w:val="00680FA6"/>
    <w:rsid w:val="0068107A"/>
    <w:rsid w:val="006818DC"/>
    <w:rsid w:val="0068289F"/>
    <w:rsid w:val="00682ADF"/>
    <w:rsid w:val="00683345"/>
    <w:rsid w:val="00684EC2"/>
    <w:rsid w:val="00685665"/>
    <w:rsid w:val="00685E3E"/>
    <w:rsid w:val="0068645C"/>
    <w:rsid w:val="0068670C"/>
    <w:rsid w:val="00687AC7"/>
    <w:rsid w:val="00687B25"/>
    <w:rsid w:val="006909CD"/>
    <w:rsid w:val="00691443"/>
    <w:rsid w:val="006918D1"/>
    <w:rsid w:val="00691991"/>
    <w:rsid w:val="00693671"/>
    <w:rsid w:val="00695B48"/>
    <w:rsid w:val="00695BAA"/>
    <w:rsid w:val="00696530"/>
    <w:rsid w:val="00696A13"/>
    <w:rsid w:val="006A04DC"/>
    <w:rsid w:val="006A477F"/>
    <w:rsid w:val="006A4802"/>
    <w:rsid w:val="006A622B"/>
    <w:rsid w:val="006A680E"/>
    <w:rsid w:val="006A72C6"/>
    <w:rsid w:val="006A7CD1"/>
    <w:rsid w:val="006B020D"/>
    <w:rsid w:val="006B0461"/>
    <w:rsid w:val="006B0B43"/>
    <w:rsid w:val="006B2CAD"/>
    <w:rsid w:val="006B3BF7"/>
    <w:rsid w:val="006B3DB3"/>
    <w:rsid w:val="006B4590"/>
    <w:rsid w:val="006B58E1"/>
    <w:rsid w:val="006B64DF"/>
    <w:rsid w:val="006B708F"/>
    <w:rsid w:val="006B7A63"/>
    <w:rsid w:val="006C0254"/>
    <w:rsid w:val="006C14E0"/>
    <w:rsid w:val="006C7FA2"/>
    <w:rsid w:val="006D13B0"/>
    <w:rsid w:val="006D2183"/>
    <w:rsid w:val="006D427F"/>
    <w:rsid w:val="006D6C03"/>
    <w:rsid w:val="006D792C"/>
    <w:rsid w:val="006E24D2"/>
    <w:rsid w:val="006E30F1"/>
    <w:rsid w:val="006E3118"/>
    <w:rsid w:val="006E35D2"/>
    <w:rsid w:val="006E397C"/>
    <w:rsid w:val="006E47E9"/>
    <w:rsid w:val="006E5655"/>
    <w:rsid w:val="006E71BB"/>
    <w:rsid w:val="006E7F63"/>
    <w:rsid w:val="006F0263"/>
    <w:rsid w:val="006F0484"/>
    <w:rsid w:val="006F241C"/>
    <w:rsid w:val="006F2E34"/>
    <w:rsid w:val="00701666"/>
    <w:rsid w:val="0070292B"/>
    <w:rsid w:val="007040DD"/>
    <w:rsid w:val="007054D1"/>
    <w:rsid w:val="00707082"/>
    <w:rsid w:val="007070A6"/>
    <w:rsid w:val="007073D8"/>
    <w:rsid w:val="0071152D"/>
    <w:rsid w:val="0071289F"/>
    <w:rsid w:val="007139B5"/>
    <w:rsid w:val="0071486C"/>
    <w:rsid w:val="00714C36"/>
    <w:rsid w:val="00714E5B"/>
    <w:rsid w:val="00715619"/>
    <w:rsid w:val="00716722"/>
    <w:rsid w:val="00716C4D"/>
    <w:rsid w:val="0072402D"/>
    <w:rsid w:val="00725ADE"/>
    <w:rsid w:val="0072618A"/>
    <w:rsid w:val="00726391"/>
    <w:rsid w:val="0073149D"/>
    <w:rsid w:val="0073211B"/>
    <w:rsid w:val="00732D8B"/>
    <w:rsid w:val="00733650"/>
    <w:rsid w:val="0073370C"/>
    <w:rsid w:val="00734675"/>
    <w:rsid w:val="007346D2"/>
    <w:rsid w:val="007353B6"/>
    <w:rsid w:val="00735601"/>
    <w:rsid w:val="00735A52"/>
    <w:rsid w:val="00735ABD"/>
    <w:rsid w:val="00736585"/>
    <w:rsid w:val="0073794E"/>
    <w:rsid w:val="0074369D"/>
    <w:rsid w:val="007450AC"/>
    <w:rsid w:val="0074562D"/>
    <w:rsid w:val="00746188"/>
    <w:rsid w:val="00746B81"/>
    <w:rsid w:val="00747A62"/>
    <w:rsid w:val="007508BE"/>
    <w:rsid w:val="007520A1"/>
    <w:rsid w:val="0075475D"/>
    <w:rsid w:val="00755936"/>
    <w:rsid w:val="00756170"/>
    <w:rsid w:val="00756531"/>
    <w:rsid w:val="00756597"/>
    <w:rsid w:val="00756C05"/>
    <w:rsid w:val="0076048F"/>
    <w:rsid w:val="007621E5"/>
    <w:rsid w:val="00763067"/>
    <w:rsid w:val="0076699F"/>
    <w:rsid w:val="00766CA9"/>
    <w:rsid w:val="007700E7"/>
    <w:rsid w:val="00770D51"/>
    <w:rsid w:val="00772E34"/>
    <w:rsid w:val="00772F42"/>
    <w:rsid w:val="00773481"/>
    <w:rsid w:val="00774362"/>
    <w:rsid w:val="007764CA"/>
    <w:rsid w:val="00776FD6"/>
    <w:rsid w:val="007812CC"/>
    <w:rsid w:val="00781EB1"/>
    <w:rsid w:val="0078206E"/>
    <w:rsid w:val="0078219D"/>
    <w:rsid w:val="00782AFA"/>
    <w:rsid w:val="00784595"/>
    <w:rsid w:val="007855E6"/>
    <w:rsid w:val="00786EAB"/>
    <w:rsid w:val="007877C2"/>
    <w:rsid w:val="00790100"/>
    <w:rsid w:val="00790B3C"/>
    <w:rsid w:val="007914E6"/>
    <w:rsid w:val="0079177D"/>
    <w:rsid w:val="00794222"/>
    <w:rsid w:val="0079485B"/>
    <w:rsid w:val="00795087"/>
    <w:rsid w:val="00797188"/>
    <w:rsid w:val="0079789C"/>
    <w:rsid w:val="007A02BC"/>
    <w:rsid w:val="007A07AB"/>
    <w:rsid w:val="007A1C3D"/>
    <w:rsid w:val="007A1D22"/>
    <w:rsid w:val="007A21D5"/>
    <w:rsid w:val="007A29DD"/>
    <w:rsid w:val="007A2D73"/>
    <w:rsid w:val="007A2F56"/>
    <w:rsid w:val="007A3BF0"/>
    <w:rsid w:val="007A413D"/>
    <w:rsid w:val="007A487D"/>
    <w:rsid w:val="007A65F8"/>
    <w:rsid w:val="007A6EA0"/>
    <w:rsid w:val="007A6F7B"/>
    <w:rsid w:val="007B083B"/>
    <w:rsid w:val="007B1E2B"/>
    <w:rsid w:val="007B2E83"/>
    <w:rsid w:val="007B3146"/>
    <w:rsid w:val="007B3BEB"/>
    <w:rsid w:val="007B4670"/>
    <w:rsid w:val="007B5179"/>
    <w:rsid w:val="007B5676"/>
    <w:rsid w:val="007B6525"/>
    <w:rsid w:val="007B7EC4"/>
    <w:rsid w:val="007C16F8"/>
    <w:rsid w:val="007C2C36"/>
    <w:rsid w:val="007C4A33"/>
    <w:rsid w:val="007C5B6D"/>
    <w:rsid w:val="007C72CE"/>
    <w:rsid w:val="007C789C"/>
    <w:rsid w:val="007C7DBF"/>
    <w:rsid w:val="007D00A3"/>
    <w:rsid w:val="007D2085"/>
    <w:rsid w:val="007D2130"/>
    <w:rsid w:val="007D22A7"/>
    <w:rsid w:val="007D257C"/>
    <w:rsid w:val="007D27C1"/>
    <w:rsid w:val="007D4AD8"/>
    <w:rsid w:val="007D4AE7"/>
    <w:rsid w:val="007D4FBE"/>
    <w:rsid w:val="007D5C44"/>
    <w:rsid w:val="007D5C54"/>
    <w:rsid w:val="007D7089"/>
    <w:rsid w:val="007E0AEE"/>
    <w:rsid w:val="007E2F11"/>
    <w:rsid w:val="007E2F67"/>
    <w:rsid w:val="007E34A9"/>
    <w:rsid w:val="007E48A5"/>
    <w:rsid w:val="007E76C5"/>
    <w:rsid w:val="007F0FB2"/>
    <w:rsid w:val="007F36AB"/>
    <w:rsid w:val="007F45C7"/>
    <w:rsid w:val="007F5047"/>
    <w:rsid w:val="007F65CD"/>
    <w:rsid w:val="007F66EE"/>
    <w:rsid w:val="00800492"/>
    <w:rsid w:val="008004E2"/>
    <w:rsid w:val="00800CC0"/>
    <w:rsid w:val="00801BC0"/>
    <w:rsid w:val="008023B3"/>
    <w:rsid w:val="00802555"/>
    <w:rsid w:val="00804581"/>
    <w:rsid w:val="00804EE5"/>
    <w:rsid w:val="00804F88"/>
    <w:rsid w:val="00805BF6"/>
    <w:rsid w:val="00805F30"/>
    <w:rsid w:val="00810DD8"/>
    <w:rsid w:val="00811E07"/>
    <w:rsid w:val="00812A62"/>
    <w:rsid w:val="00813CF8"/>
    <w:rsid w:val="008158B7"/>
    <w:rsid w:val="00815EE8"/>
    <w:rsid w:val="008170C0"/>
    <w:rsid w:val="00817589"/>
    <w:rsid w:val="008176A6"/>
    <w:rsid w:val="00820706"/>
    <w:rsid w:val="008218D2"/>
    <w:rsid w:val="00822015"/>
    <w:rsid w:val="0082320B"/>
    <w:rsid w:val="00824037"/>
    <w:rsid w:val="008261B3"/>
    <w:rsid w:val="008266E7"/>
    <w:rsid w:val="00826F4B"/>
    <w:rsid w:val="00827841"/>
    <w:rsid w:val="00827C3B"/>
    <w:rsid w:val="008307A1"/>
    <w:rsid w:val="00830928"/>
    <w:rsid w:val="008310CB"/>
    <w:rsid w:val="008310D5"/>
    <w:rsid w:val="00833A60"/>
    <w:rsid w:val="00833FC4"/>
    <w:rsid w:val="00835192"/>
    <w:rsid w:val="0083681D"/>
    <w:rsid w:val="00837B1E"/>
    <w:rsid w:val="0084092F"/>
    <w:rsid w:val="008415A0"/>
    <w:rsid w:val="00841DA6"/>
    <w:rsid w:val="008428CF"/>
    <w:rsid w:val="00842EDB"/>
    <w:rsid w:val="00843C3D"/>
    <w:rsid w:val="008457E7"/>
    <w:rsid w:val="00846767"/>
    <w:rsid w:val="0084778A"/>
    <w:rsid w:val="00850A0C"/>
    <w:rsid w:val="00851AB3"/>
    <w:rsid w:val="0085205A"/>
    <w:rsid w:val="00852CEC"/>
    <w:rsid w:val="008543B4"/>
    <w:rsid w:val="008546C1"/>
    <w:rsid w:val="00854F46"/>
    <w:rsid w:val="00856A1F"/>
    <w:rsid w:val="00856C7E"/>
    <w:rsid w:val="00857B4C"/>
    <w:rsid w:val="0086029C"/>
    <w:rsid w:val="00862DE7"/>
    <w:rsid w:val="00863BAA"/>
    <w:rsid w:val="00863D78"/>
    <w:rsid w:val="00864911"/>
    <w:rsid w:val="00864B57"/>
    <w:rsid w:val="00864CFF"/>
    <w:rsid w:val="0086585D"/>
    <w:rsid w:val="008658F0"/>
    <w:rsid w:val="00865F25"/>
    <w:rsid w:val="008665D2"/>
    <w:rsid w:val="00870FC8"/>
    <w:rsid w:val="00871256"/>
    <w:rsid w:val="0087214F"/>
    <w:rsid w:val="00873056"/>
    <w:rsid w:val="00873C5F"/>
    <w:rsid w:val="00874D1B"/>
    <w:rsid w:val="00874DA6"/>
    <w:rsid w:val="00874E4A"/>
    <w:rsid w:val="008758CB"/>
    <w:rsid w:val="0087656D"/>
    <w:rsid w:val="00876F84"/>
    <w:rsid w:val="008823F6"/>
    <w:rsid w:val="00882909"/>
    <w:rsid w:val="008829FC"/>
    <w:rsid w:val="008850F2"/>
    <w:rsid w:val="00885EB2"/>
    <w:rsid w:val="00886870"/>
    <w:rsid w:val="008871CF"/>
    <w:rsid w:val="008879D8"/>
    <w:rsid w:val="00887A1D"/>
    <w:rsid w:val="008908BE"/>
    <w:rsid w:val="008915F7"/>
    <w:rsid w:val="00892936"/>
    <w:rsid w:val="00892FB4"/>
    <w:rsid w:val="00893EE2"/>
    <w:rsid w:val="0089557D"/>
    <w:rsid w:val="00897061"/>
    <w:rsid w:val="008971D1"/>
    <w:rsid w:val="00897A7D"/>
    <w:rsid w:val="00897D41"/>
    <w:rsid w:val="008A0774"/>
    <w:rsid w:val="008A1269"/>
    <w:rsid w:val="008A13D8"/>
    <w:rsid w:val="008A1591"/>
    <w:rsid w:val="008A18B0"/>
    <w:rsid w:val="008A1E86"/>
    <w:rsid w:val="008A24BE"/>
    <w:rsid w:val="008A38BA"/>
    <w:rsid w:val="008A3A94"/>
    <w:rsid w:val="008A3B8B"/>
    <w:rsid w:val="008A4433"/>
    <w:rsid w:val="008A4BFB"/>
    <w:rsid w:val="008A599C"/>
    <w:rsid w:val="008A5DCE"/>
    <w:rsid w:val="008A6538"/>
    <w:rsid w:val="008A675D"/>
    <w:rsid w:val="008A70BB"/>
    <w:rsid w:val="008A76AD"/>
    <w:rsid w:val="008B0263"/>
    <w:rsid w:val="008B06E0"/>
    <w:rsid w:val="008B1310"/>
    <w:rsid w:val="008B19C0"/>
    <w:rsid w:val="008B3205"/>
    <w:rsid w:val="008B3781"/>
    <w:rsid w:val="008B37F1"/>
    <w:rsid w:val="008B5D4D"/>
    <w:rsid w:val="008B630C"/>
    <w:rsid w:val="008B6C15"/>
    <w:rsid w:val="008B717A"/>
    <w:rsid w:val="008B7D85"/>
    <w:rsid w:val="008C13E7"/>
    <w:rsid w:val="008C1FA2"/>
    <w:rsid w:val="008C22F7"/>
    <w:rsid w:val="008C44DC"/>
    <w:rsid w:val="008C4708"/>
    <w:rsid w:val="008C4AF8"/>
    <w:rsid w:val="008C547A"/>
    <w:rsid w:val="008C5FFD"/>
    <w:rsid w:val="008C730C"/>
    <w:rsid w:val="008C7F62"/>
    <w:rsid w:val="008D0288"/>
    <w:rsid w:val="008D151E"/>
    <w:rsid w:val="008D471E"/>
    <w:rsid w:val="008D4B2E"/>
    <w:rsid w:val="008D5475"/>
    <w:rsid w:val="008D556F"/>
    <w:rsid w:val="008D561A"/>
    <w:rsid w:val="008D6692"/>
    <w:rsid w:val="008E03CF"/>
    <w:rsid w:val="008E04DB"/>
    <w:rsid w:val="008E0BBF"/>
    <w:rsid w:val="008E3FDA"/>
    <w:rsid w:val="008E4793"/>
    <w:rsid w:val="008E4E61"/>
    <w:rsid w:val="008E7055"/>
    <w:rsid w:val="008E7781"/>
    <w:rsid w:val="008E7B3F"/>
    <w:rsid w:val="008F0526"/>
    <w:rsid w:val="008F06D8"/>
    <w:rsid w:val="008F0BAE"/>
    <w:rsid w:val="008F173E"/>
    <w:rsid w:val="008F617E"/>
    <w:rsid w:val="008F72F7"/>
    <w:rsid w:val="008F7E2C"/>
    <w:rsid w:val="00900205"/>
    <w:rsid w:val="00900B28"/>
    <w:rsid w:val="00902099"/>
    <w:rsid w:val="009038C3"/>
    <w:rsid w:val="00904792"/>
    <w:rsid w:val="00905FAB"/>
    <w:rsid w:val="00906556"/>
    <w:rsid w:val="00906A84"/>
    <w:rsid w:val="009103AD"/>
    <w:rsid w:val="00911CA7"/>
    <w:rsid w:val="00912F29"/>
    <w:rsid w:val="0091541A"/>
    <w:rsid w:val="00916946"/>
    <w:rsid w:val="00916EE3"/>
    <w:rsid w:val="00920598"/>
    <w:rsid w:val="00924BDD"/>
    <w:rsid w:val="00925F1F"/>
    <w:rsid w:val="009301BC"/>
    <w:rsid w:val="00930B50"/>
    <w:rsid w:val="00932168"/>
    <w:rsid w:val="009324E8"/>
    <w:rsid w:val="00932E8F"/>
    <w:rsid w:val="0093481D"/>
    <w:rsid w:val="00935380"/>
    <w:rsid w:val="00935BED"/>
    <w:rsid w:val="00936F87"/>
    <w:rsid w:val="00940138"/>
    <w:rsid w:val="0094014D"/>
    <w:rsid w:val="009418B4"/>
    <w:rsid w:val="00942603"/>
    <w:rsid w:val="00942730"/>
    <w:rsid w:val="00944FBD"/>
    <w:rsid w:val="00945FA0"/>
    <w:rsid w:val="00946E3C"/>
    <w:rsid w:val="00947C55"/>
    <w:rsid w:val="00947E9B"/>
    <w:rsid w:val="0095116C"/>
    <w:rsid w:val="009518A2"/>
    <w:rsid w:val="0095300D"/>
    <w:rsid w:val="00953617"/>
    <w:rsid w:val="00953722"/>
    <w:rsid w:val="009542C8"/>
    <w:rsid w:val="00954F95"/>
    <w:rsid w:val="00955599"/>
    <w:rsid w:val="00955684"/>
    <w:rsid w:val="009560E6"/>
    <w:rsid w:val="00956FE3"/>
    <w:rsid w:val="00957BA9"/>
    <w:rsid w:val="00957F5F"/>
    <w:rsid w:val="009600A8"/>
    <w:rsid w:val="009621BE"/>
    <w:rsid w:val="00962803"/>
    <w:rsid w:val="0096379D"/>
    <w:rsid w:val="009638C3"/>
    <w:rsid w:val="00963934"/>
    <w:rsid w:val="00964AAA"/>
    <w:rsid w:val="00964C99"/>
    <w:rsid w:val="00965286"/>
    <w:rsid w:val="00966265"/>
    <w:rsid w:val="0096693E"/>
    <w:rsid w:val="00966B87"/>
    <w:rsid w:val="00967B8B"/>
    <w:rsid w:val="0097011A"/>
    <w:rsid w:val="00970391"/>
    <w:rsid w:val="00970FC7"/>
    <w:rsid w:val="009725AE"/>
    <w:rsid w:val="00972BD1"/>
    <w:rsid w:val="009730F1"/>
    <w:rsid w:val="00973722"/>
    <w:rsid w:val="0097377B"/>
    <w:rsid w:val="0097508E"/>
    <w:rsid w:val="009754FF"/>
    <w:rsid w:val="00975BBE"/>
    <w:rsid w:val="0097625A"/>
    <w:rsid w:val="009763E3"/>
    <w:rsid w:val="00976BD7"/>
    <w:rsid w:val="00980801"/>
    <w:rsid w:val="00980812"/>
    <w:rsid w:val="00980AC8"/>
    <w:rsid w:val="00983043"/>
    <w:rsid w:val="009843A4"/>
    <w:rsid w:val="00985583"/>
    <w:rsid w:val="009865A0"/>
    <w:rsid w:val="00987EE9"/>
    <w:rsid w:val="009908A7"/>
    <w:rsid w:val="009918C4"/>
    <w:rsid w:val="009931B7"/>
    <w:rsid w:val="00994BF3"/>
    <w:rsid w:val="00994DB0"/>
    <w:rsid w:val="0099664D"/>
    <w:rsid w:val="009A28DF"/>
    <w:rsid w:val="009A3338"/>
    <w:rsid w:val="009A3AEA"/>
    <w:rsid w:val="009A4939"/>
    <w:rsid w:val="009A4C88"/>
    <w:rsid w:val="009A4E00"/>
    <w:rsid w:val="009A5EDF"/>
    <w:rsid w:val="009A6BFC"/>
    <w:rsid w:val="009A7CE4"/>
    <w:rsid w:val="009B07FE"/>
    <w:rsid w:val="009B157D"/>
    <w:rsid w:val="009B21FE"/>
    <w:rsid w:val="009B2C27"/>
    <w:rsid w:val="009B32DC"/>
    <w:rsid w:val="009C00BF"/>
    <w:rsid w:val="009C0A14"/>
    <w:rsid w:val="009C0AD2"/>
    <w:rsid w:val="009C0D22"/>
    <w:rsid w:val="009C1094"/>
    <w:rsid w:val="009C3442"/>
    <w:rsid w:val="009C34F4"/>
    <w:rsid w:val="009C5449"/>
    <w:rsid w:val="009C5B10"/>
    <w:rsid w:val="009C5CD1"/>
    <w:rsid w:val="009C5F6D"/>
    <w:rsid w:val="009D0929"/>
    <w:rsid w:val="009D152B"/>
    <w:rsid w:val="009D185E"/>
    <w:rsid w:val="009D19BE"/>
    <w:rsid w:val="009D1DBB"/>
    <w:rsid w:val="009D26F1"/>
    <w:rsid w:val="009D350B"/>
    <w:rsid w:val="009D4A44"/>
    <w:rsid w:val="009D5603"/>
    <w:rsid w:val="009D5DF8"/>
    <w:rsid w:val="009E173B"/>
    <w:rsid w:val="009E208C"/>
    <w:rsid w:val="009E3952"/>
    <w:rsid w:val="009E3FD1"/>
    <w:rsid w:val="009E437C"/>
    <w:rsid w:val="009E5FD6"/>
    <w:rsid w:val="009E7860"/>
    <w:rsid w:val="009F02DB"/>
    <w:rsid w:val="009F0D9A"/>
    <w:rsid w:val="009F10D2"/>
    <w:rsid w:val="009F1B05"/>
    <w:rsid w:val="009F398D"/>
    <w:rsid w:val="009F3E47"/>
    <w:rsid w:val="009F49A6"/>
    <w:rsid w:val="009F503F"/>
    <w:rsid w:val="009F5200"/>
    <w:rsid w:val="009F789A"/>
    <w:rsid w:val="00A00D9C"/>
    <w:rsid w:val="00A013C2"/>
    <w:rsid w:val="00A01A6D"/>
    <w:rsid w:val="00A01FB8"/>
    <w:rsid w:val="00A01FEC"/>
    <w:rsid w:val="00A04ABC"/>
    <w:rsid w:val="00A07412"/>
    <w:rsid w:val="00A10653"/>
    <w:rsid w:val="00A12AF9"/>
    <w:rsid w:val="00A16664"/>
    <w:rsid w:val="00A16FD2"/>
    <w:rsid w:val="00A209B1"/>
    <w:rsid w:val="00A2269A"/>
    <w:rsid w:val="00A22D38"/>
    <w:rsid w:val="00A23E86"/>
    <w:rsid w:val="00A24E83"/>
    <w:rsid w:val="00A261F3"/>
    <w:rsid w:val="00A27AD2"/>
    <w:rsid w:val="00A319E7"/>
    <w:rsid w:val="00A32950"/>
    <w:rsid w:val="00A338D0"/>
    <w:rsid w:val="00A33BC3"/>
    <w:rsid w:val="00A340CA"/>
    <w:rsid w:val="00A35B43"/>
    <w:rsid w:val="00A3644F"/>
    <w:rsid w:val="00A3673C"/>
    <w:rsid w:val="00A3789F"/>
    <w:rsid w:val="00A40589"/>
    <w:rsid w:val="00A40A25"/>
    <w:rsid w:val="00A410BD"/>
    <w:rsid w:val="00A433EB"/>
    <w:rsid w:val="00A43D47"/>
    <w:rsid w:val="00A4410B"/>
    <w:rsid w:val="00A449D8"/>
    <w:rsid w:val="00A44F53"/>
    <w:rsid w:val="00A454CC"/>
    <w:rsid w:val="00A46A9B"/>
    <w:rsid w:val="00A4778E"/>
    <w:rsid w:val="00A47835"/>
    <w:rsid w:val="00A47D03"/>
    <w:rsid w:val="00A47EA2"/>
    <w:rsid w:val="00A50182"/>
    <w:rsid w:val="00A50EFE"/>
    <w:rsid w:val="00A5173A"/>
    <w:rsid w:val="00A51A93"/>
    <w:rsid w:val="00A51D93"/>
    <w:rsid w:val="00A51E48"/>
    <w:rsid w:val="00A52499"/>
    <w:rsid w:val="00A52825"/>
    <w:rsid w:val="00A52EF1"/>
    <w:rsid w:val="00A53C5C"/>
    <w:rsid w:val="00A53ED5"/>
    <w:rsid w:val="00A541D6"/>
    <w:rsid w:val="00A5543A"/>
    <w:rsid w:val="00A55769"/>
    <w:rsid w:val="00A57010"/>
    <w:rsid w:val="00A57882"/>
    <w:rsid w:val="00A600C6"/>
    <w:rsid w:val="00A60406"/>
    <w:rsid w:val="00A62046"/>
    <w:rsid w:val="00A62B6E"/>
    <w:rsid w:val="00A63C98"/>
    <w:rsid w:val="00A64C0C"/>
    <w:rsid w:val="00A65067"/>
    <w:rsid w:val="00A660CB"/>
    <w:rsid w:val="00A67E2D"/>
    <w:rsid w:val="00A70462"/>
    <w:rsid w:val="00A713BB"/>
    <w:rsid w:val="00A7150E"/>
    <w:rsid w:val="00A72ED3"/>
    <w:rsid w:val="00A73102"/>
    <w:rsid w:val="00A73202"/>
    <w:rsid w:val="00A735AC"/>
    <w:rsid w:val="00A75221"/>
    <w:rsid w:val="00A76131"/>
    <w:rsid w:val="00A761FC"/>
    <w:rsid w:val="00A76A91"/>
    <w:rsid w:val="00A8068D"/>
    <w:rsid w:val="00A80820"/>
    <w:rsid w:val="00A81240"/>
    <w:rsid w:val="00A8254D"/>
    <w:rsid w:val="00A82C5F"/>
    <w:rsid w:val="00A82C7D"/>
    <w:rsid w:val="00A830E3"/>
    <w:rsid w:val="00A8352F"/>
    <w:rsid w:val="00A83989"/>
    <w:rsid w:val="00A83D93"/>
    <w:rsid w:val="00A86959"/>
    <w:rsid w:val="00A90D85"/>
    <w:rsid w:val="00A91CAC"/>
    <w:rsid w:val="00A94C8F"/>
    <w:rsid w:val="00A9507D"/>
    <w:rsid w:val="00A9675C"/>
    <w:rsid w:val="00A96B28"/>
    <w:rsid w:val="00AA05B3"/>
    <w:rsid w:val="00AA08A8"/>
    <w:rsid w:val="00AA0D1A"/>
    <w:rsid w:val="00AA19DC"/>
    <w:rsid w:val="00AA1D98"/>
    <w:rsid w:val="00AA4953"/>
    <w:rsid w:val="00AA4D06"/>
    <w:rsid w:val="00AB006A"/>
    <w:rsid w:val="00AB0463"/>
    <w:rsid w:val="00AB0CBB"/>
    <w:rsid w:val="00AB2334"/>
    <w:rsid w:val="00AB6200"/>
    <w:rsid w:val="00AB63AA"/>
    <w:rsid w:val="00AB65AB"/>
    <w:rsid w:val="00AC2E50"/>
    <w:rsid w:val="00AC3FD1"/>
    <w:rsid w:val="00AC506F"/>
    <w:rsid w:val="00AC6CE5"/>
    <w:rsid w:val="00AC7D16"/>
    <w:rsid w:val="00AD0AF1"/>
    <w:rsid w:val="00AD0BB7"/>
    <w:rsid w:val="00AD0BD4"/>
    <w:rsid w:val="00AD0FA3"/>
    <w:rsid w:val="00AD11B6"/>
    <w:rsid w:val="00AD23BC"/>
    <w:rsid w:val="00AD240B"/>
    <w:rsid w:val="00AD26AD"/>
    <w:rsid w:val="00AD4C51"/>
    <w:rsid w:val="00AD5116"/>
    <w:rsid w:val="00AD7798"/>
    <w:rsid w:val="00AD7C11"/>
    <w:rsid w:val="00AD7C21"/>
    <w:rsid w:val="00AD7D06"/>
    <w:rsid w:val="00AE119B"/>
    <w:rsid w:val="00AE1EAB"/>
    <w:rsid w:val="00AE2876"/>
    <w:rsid w:val="00AE3FA8"/>
    <w:rsid w:val="00AE40D8"/>
    <w:rsid w:val="00AE4417"/>
    <w:rsid w:val="00AE4C1C"/>
    <w:rsid w:val="00AE5772"/>
    <w:rsid w:val="00AE590E"/>
    <w:rsid w:val="00AF0EFA"/>
    <w:rsid w:val="00AF1382"/>
    <w:rsid w:val="00AF15E8"/>
    <w:rsid w:val="00AF201C"/>
    <w:rsid w:val="00AF3783"/>
    <w:rsid w:val="00AF3819"/>
    <w:rsid w:val="00AF4CB5"/>
    <w:rsid w:val="00AF52D2"/>
    <w:rsid w:val="00AF5FF0"/>
    <w:rsid w:val="00B00358"/>
    <w:rsid w:val="00B00B9F"/>
    <w:rsid w:val="00B02BD4"/>
    <w:rsid w:val="00B04B0E"/>
    <w:rsid w:val="00B04EBA"/>
    <w:rsid w:val="00B06ECA"/>
    <w:rsid w:val="00B10825"/>
    <w:rsid w:val="00B10CA3"/>
    <w:rsid w:val="00B11551"/>
    <w:rsid w:val="00B11A71"/>
    <w:rsid w:val="00B124AA"/>
    <w:rsid w:val="00B1377B"/>
    <w:rsid w:val="00B205FD"/>
    <w:rsid w:val="00B20B00"/>
    <w:rsid w:val="00B210E7"/>
    <w:rsid w:val="00B213D9"/>
    <w:rsid w:val="00B225B4"/>
    <w:rsid w:val="00B2260B"/>
    <w:rsid w:val="00B239F9"/>
    <w:rsid w:val="00B24DC6"/>
    <w:rsid w:val="00B252F8"/>
    <w:rsid w:val="00B25B6B"/>
    <w:rsid w:val="00B261CC"/>
    <w:rsid w:val="00B310F8"/>
    <w:rsid w:val="00B335C2"/>
    <w:rsid w:val="00B3412F"/>
    <w:rsid w:val="00B34517"/>
    <w:rsid w:val="00B35BD5"/>
    <w:rsid w:val="00B35C4C"/>
    <w:rsid w:val="00B363E6"/>
    <w:rsid w:val="00B37467"/>
    <w:rsid w:val="00B426AE"/>
    <w:rsid w:val="00B42702"/>
    <w:rsid w:val="00B4271B"/>
    <w:rsid w:val="00B427BF"/>
    <w:rsid w:val="00B431CF"/>
    <w:rsid w:val="00B43633"/>
    <w:rsid w:val="00B443F0"/>
    <w:rsid w:val="00B44799"/>
    <w:rsid w:val="00B45353"/>
    <w:rsid w:val="00B456F8"/>
    <w:rsid w:val="00B45B75"/>
    <w:rsid w:val="00B46506"/>
    <w:rsid w:val="00B47C13"/>
    <w:rsid w:val="00B50110"/>
    <w:rsid w:val="00B53BBD"/>
    <w:rsid w:val="00B565DD"/>
    <w:rsid w:val="00B57248"/>
    <w:rsid w:val="00B60186"/>
    <w:rsid w:val="00B6094F"/>
    <w:rsid w:val="00B61138"/>
    <w:rsid w:val="00B61520"/>
    <w:rsid w:val="00B64353"/>
    <w:rsid w:val="00B647B4"/>
    <w:rsid w:val="00B66078"/>
    <w:rsid w:val="00B66D2E"/>
    <w:rsid w:val="00B7034F"/>
    <w:rsid w:val="00B7167D"/>
    <w:rsid w:val="00B71746"/>
    <w:rsid w:val="00B72715"/>
    <w:rsid w:val="00B74438"/>
    <w:rsid w:val="00B76907"/>
    <w:rsid w:val="00B77413"/>
    <w:rsid w:val="00B77640"/>
    <w:rsid w:val="00B80468"/>
    <w:rsid w:val="00B817B2"/>
    <w:rsid w:val="00B848D3"/>
    <w:rsid w:val="00B84AB7"/>
    <w:rsid w:val="00B86BF3"/>
    <w:rsid w:val="00B873BB"/>
    <w:rsid w:val="00B87849"/>
    <w:rsid w:val="00B94243"/>
    <w:rsid w:val="00B971B7"/>
    <w:rsid w:val="00B9771B"/>
    <w:rsid w:val="00BA158F"/>
    <w:rsid w:val="00BA19ED"/>
    <w:rsid w:val="00BA1B29"/>
    <w:rsid w:val="00BA2D0E"/>
    <w:rsid w:val="00BA6B5E"/>
    <w:rsid w:val="00BB023F"/>
    <w:rsid w:val="00BB1660"/>
    <w:rsid w:val="00BB314D"/>
    <w:rsid w:val="00BB3712"/>
    <w:rsid w:val="00BB6556"/>
    <w:rsid w:val="00BB72A0"/>
    <w:rsid w:val="00BB7A38"/>
    <w:rsid w:val="00BB7AC6"/>
    <w:rsid w:val="00BC00C8"/>
    <w:rsid w:val="00BC0E6E"/>
    <w:rsid w:val="00BC2136"/>
    <w:rsid w:val="00BC2265"/>
    <w:rsid w:val="00BC2AA8"/>
    <w:rsid w:val="00BC3009"/>
    <w:rsid w:val="00BC376C"/>
    <w:rsid w:val="00BC5689"/>
    <w:rsid w:val="00BC6DD4"/>
    <w:rsid w:val="00BC7A66"/>
    <w:rsid w:val="00BC7B5D"/>
    <w:rsid w:val="00BD0891"/>
    <w:rsid w:val="00BD1889"/>
    <w:rsid w:val="00BD1D42"/>
    <w:rsid w:val="00BD1FFF"/>
    <w:rsid w:val="00BD2FED"/>
    <w:rsid w:val="00BD38A5"/>
    <w:rsid w:val="00BD55B8"/>
    <w:rsid w:val="00BD7C20"/>
    <w:rsid w:val="00BE080F"/>
    <w:rsid w:val="00BE2196"/>
    <w:rsid w:val="00BE509C"/>
    <w:rsid w:val="00BE5BF1"/>
    <w:rsid w:val="00BE5C83"/>
    <w:rsid w:val="00BE6420"/>
    <w:rsid w:val="00BE657E"/>
    <w:rsid w:val="00BE6B51"/>
    <w:rsid w:val="00BE6D53"/>
    <w:rsid w:val="00BE7C7A"/>
    <w:rsid w:val="00BE7EC5"/>
    <w:rsid w:val="00BF0674"/>
    <w:rsid w:val="00BF074F"/>
    <w:rsid w:val="00BF0B53"/>
    <w:rsid w:val="00BF1C3C"/>
    <w:rsid w:val="00BF1F5D"/>
    <w:rsid w:val="00BF2466"/>
    <w:rsid w:val="00BF26A7"/>
    <w:rsid w:val="00BF2819"/>
    <w:rsid w:val="00BF3676"/>
    <w:rsid w:val="00BF36D1"/>
    <w:rsid w:val="00BF4137"/>
    <w:rsid w:val="00BF4752"/>
    <w:rsid w:val="00BF4B9B"/>
    <w:rsid w:val="00BF7BFD"/>
    <w:rsid w:val="00C02758"/>
    <w:rsid w:val="00C03634"/>
    <w:rsid w:val="00C063D2"/>
    <w:rsid w:val="00C1080F"/>
    <w:rsid w:val="00C11B7B"/>
    <w:rsid w:val="00C12181"/>
    <w:rsid w:val="00C1290C"/>
    <w:rsid w:val="00C131D4"/>
    <w:rsid w:val="00C13CC4"/>
    <w:rsid w:val="00C13F72"/>
    <w:rsid w:val="00C142AC"/>
    <w:rsid w:val="00C145AE"/>
    <w:rsid w:val="00C14B45"/>
    <w:rsid w:val="00C1523B"/>
    <w:rsid w:val="00C15835"/>
    <w:rsid w:val="00C159E5"/>
    <w:rsid w:val="00C164C0"/>
    <w:rsid w:val="00C17348"/>
    <w:rsid w:val="00C17ACF"/>
    <w:rsid w:val="00C22EF6"/>
    <w:rsid w:val="00C24A74"/>
    <w:rsid w:val="00C24AEF"/>
    <w:rsid w:val="00C25200"/>
    <w:rsid w:val="00C253C1"/>
    <w:rsid w:val="00C25EA2"/>
    <w:rsid w:val="00C26098"/>
    <w:rsid w:val="00C30087"/>
    <w:rsid w:val="00C31248"/>
    <w:rsid w:val="00C3170E"/>
    <w:rsid w:val="00C31E7F"/>
    <w:rsid w:val="00C32EDF"/>
    <w:rsid w:val="00C35712"/>
    <w:rsid w:val="00C35BEF"/>
    <w:rsid w:val="00C35CBA"/>
    <w:rsid w:val="00C35FBD"/>
    <w:rsid w:val="00C361AE"/>
    <w:rsid w:val="00C36AAC"/>
    <w:rsid w:val="00C3774C"/>
    <w:rsid w:val="00C37F2C"/>
    <w:rsid w:val="00C41037"/>
    <w:rsid w:val="00C42A4A"/>
    <w:rsid w:val="00C43244"/>
    <w:rsid w:val="00C43692"/>
    <w:rsid w:val="00C452F1"/>
    <w:rsid w:val="00C4631F"/>
    <w:rsid w:val="00C51A4C"/>
    <w:rsid w:val="00C526B2"/>
    <w:rsid w:val="00C52A57"/>
    <w:rsid w:val="00C53152"/>
    <w:rsid w:val="00C5339F"/>
    <w:rsid w:val="00C53426"/>
    <w:rsid w:val="00C53B20"/>
    <w:rsid w:val="00C54F9F"/>
    <w:rsid w:val="00C5550C"/>
    <w:rsid w:val="00C562B1"/>
    <w:rsid w:val="00C60133"/>
    <w:rsid w:val="00C60E02"/>
    <w:rsid w:val="00C61118"/>
    <w:rsid w:val="00C6168E"/>
    <w:rsid w:val="00C61928"/>
    <w:rsid w:val="00C62259"/>
    <w:rsid w:val="00C628D6"/>
    <w:rsid w:val="00C6527E"/>
    <w:rsid w:val="00C65EF5"/>
    <w:rsid w:val="00C67B9A"/>
    <w:rsid w:val="00C67C37"/>
    <w:rsid w:val="00C7056D"/>
    <w:rsid w:val="00C725EE"/>
    <w:rsid w:val="00C72987"/>
    <w:rsid w:val="00C72E59"/>
    <w:rsid w:val="00C732E0"/>
    <w:rsid w:val="00C747FB"/>
    <w:rsid w:val="00C74E8F"/>
    <w:rsid w:val="00C7633B"/>
    <w:rsid w:val="00C76FB5"/>
    <w:rsid w:val="00C837BE"/>
    <w:rsid w:val="00C83F90"/>
    <w:rsid w:val="00C86BE2"/>
    <w:rsid w:val="00C86E32"/>
    <w:rsid w:val="00C87C37"/>
    <w:rsid w:val="00C904AA"/>
    <w:rsid w:val="00C9153E"/>
    <w:rsid w:val="00C92260"/>
    <w:rsid w:val="00C9312E"/>
    <w:rsid w:val="00C9375B"/>
    <w:rsid w:val="00C9380C"/>
    <w:rsid w:val="00C93B29"/>
    <w:rsid w:val="00C9450C"/>
    <w:rsid w:val="00C94960"/>
    <w:rsid w:val="00C954C3"/>
    <w:rsid w:val="00C96CBC"/>
    <w:rsid w:val="00C9741B"/>
    <w:rsid w:val="00C97BC5"/>
    <w:rsid w:val="00CA2F8F"/>
    <w:rsid w:val="00CA320A"/>
    <w:rsid w:val="00CA37A2"/>
    <w:rsid w:val="00CA3D98"/>
    <w:rsid w:val="00CA5F14"/>
    <w:rsid w:val="00CA6045"/>
    <w:rsid w:val="00CA63F7"/>
    <w:rsid w:val="00CB08DB"/>
    <w:rsid w:val="00CB1E83"/>
    <w:rsid w:val="00CB23D2"/>
    <w:rsid w:val="00CB56A8"/>
    <w:rsid w:val="00CB76B2"/>
    <w:rsid w:val="00CC0AD6"/>
    <w:rsid w:val="00CC1687"/>
    <w:rsid w:val="00CC3167"/>
    <w:rsid w:val="00CC3C68"/>
    <w:rsid w:val="00CC417F"/>
    <w:rsid w:val="00CC48F7"/>
    <w:rsid w:val="00CC674F"/>
    <w:rsid w:val="00CC734E"/>
    <w:rsid w:val="00CD0058"/>
    <w:rsid w:val="00CD1CD7"/>
    <w:rsid w:val="00CD2795"/>
    <w:rsid w:val="00CD4660"/>
    <w:rsid w:val="00CD5AF2"/>
    <w:rsid w:val="00CD6799"/>
    <w:rsid w:val="00CD6B47"/>
    <w:rsid w:val="00CE0E66"/>
    <w:rsid w:val="00CE33AC"/>
    <w:rsid w:val="00CE4771"/>
    <w:rsid w:val="00CE4CF1"/>
    <w:rsid w:val="00CE4FB3"/>
    <w:rsid w:val="00CE5834"/>
    <w:rsid w:val="00CE62E4"/>
    <w:rsid w:val="00CE69BC"/>
    <w:rsid w:val="00CF1164"/>
    <w:rsid w:val="00CF15FC"/>
    <w:rsid w:val="00CF195D"/>
    <w:rsid w:val="00CF2738"/>
    <w:rsid w:val="00CF2F1C"/>
    <w:rsid w:val="00CF4B7D"/>
    <w:rsid w:val="00CF59A9"/>
    <w:rsid w:val="00CF5B41"/>
    <w:rsid w:val="00CF6021"/>
    <w:rsid w:val="00D0255A"/>
    <w:rsid w:val="00D02DED"/>
    <w:rsid w:val="00D02E4D"/>
    <w:rsid w:val="00D0325B"/>
    <w:rsid w:val="00D04658"/>
    <w:rsid w:val="00D0537C"/>
    <w:rsid w:val="00D06C4E"/>
    <w:rsid w:val="00D07971"/>
    <w:rsid w:val="00D1425D"/>
    <w:rsid w:val="00D14951"/>
    <w:rsid w:val="00D169C7"/>
    <w:rsid w:val="00D20222"/>
    <w:rsid w:val="00D20DD4"/>
    <w:rsid w:val="00D2243F"/>
    <w:rsid w:val="00D232CF"/>
    <w:rsid w:val="00D24CEA"/>
    <w:rsid w:val="00D24F12"/>
    <w:rsid w:val="00D24FF8"/>
    <w:rsid w:val="00D25098"/>
    <w:rsid w:val="00D2567E"/>
    <w:rsid w:val="00D25B76"/>
    <w:rsid w:val="00D2733D"/>
    <w:rsid w:val="00D27EDD"/>
    <w:rsid w:val="00D31257"/>
    <w:rsid w:val="00D315C7"/>
    <w:rsid w:val="00D333DD"/>
    <w:rsid w:val="00D343BA"/>
    <w:rsid w:val="00D3456F"/>
    <w:rsid w:val="00D354E6"/>
    <w:rsid w:val="00D354FF"/>
    <w:rsid w:val="00D35A4D"/>
    <w:rsid w:val="00D36229"/>
    <w:rsid w:val="00D37624"/>
    <w:rsid w:val="00D42E07"/>
    <w:rsid w:val="00D46493"/>
    <w:rsid w:val="00D46EBC"/>
    <w:rsid w:val="00D4772C"/>
    <w:rsid w:val="00D47B59"/>
    <w:rsid w:val="00D504D6"/>
    <w:rsid w:val="00D51EC5"/>
    <w:rsid w:val="00D5217F"/>
    <w:rsid w:val="00D53246"/>
    <w:rsid w:val="00D566B5"/>
    <w:rsid w:val="00D572DE"/>
    <w:rsid w:val="00D60250"/>
    <w:rsid w:val="00D60E91"/>
    <w:rsid w:val="00D6129C"/>
    <w:rsid w:val="00D61441"/>
    <w:rsid w:val="00D62E7B"/>
    <w:rsid w:val="00D634B9"/>
    <w:rsid w:val="00D64C6C"/>
    <w:rsid w:val="00D6509F"/>
    <w:rsid w:val="00D655C8"/>
    <w:rsid w:val="00D6594C"/>
    <w:rsid w:val="00D70437"/>
    <w:rsid w:val="00D72108"/>
    <w:rsid w:val="00D72AC6"/>
    <w:rsid w:val="00D75053"/>
    <w:rsid w:val="00D82532"/>
    <w:rsid w:val="00D8409C"/>
    <w:rsid w:val="00D844CD"/>
    <w:rsid w:val="00D85049"/>
    <w:rsid w:val="00D862BB"/>
    <w:rsid w:val="00D864CB"/>
    <w:rsid w:val="00D8669D"/>
    <w:rsid w:val="00D87D43"/>
    <w:rsid w:val="00D91412"/>
    <w:rsid w:val="00D918C6"/>
    <w:rsid w:val="00D91D4F"/>
    <w:rsid w:val="00D92A42"/>
    <w:rsid w:val="00D97215"/>
    <w:rsid w:val="00D97E3C"/>
    <w:rsid w:val="00DA0329"/>
    <w:rsid w:val="00DA130E"/>
    <w:rsid w:val="00DA1387"/>
    <w:rsid w:val="00DA33E3"/>
    <w:rsid w:val="00DA38F1"/>
    <w:rsid w:val="00DA48C3"/>
    <w:rsid w:val="00DA4E5E"/>
    <w:rsid w:val="00DA573D"/>
    <w:rsid w:val="00DA7349"/>
    <w:rsid w:val="00DA7F29"/>
    <w:rsid w:val="00DB0D87"/>
    <w:rsid w:val="00DB1035"/>
    <w:rsid w:val="00DB3278"/>
    <w:rsid w:val="00DB5E58"/>
    <w:rsid w:val="00DB798E"/>
    <w:rsid w:val="00DB7F18"/>
    <w:rsid w:val="00DC0D33"/>
    <w:rsid w:val="00DC12B5"/>
    <w:rsid w:val="00DC188F"/>
    <w:rsid w:val="00DC18DA"/>
    <w:rsid w:val="00DC2203"/>
    <w:rsid w:val="00DC27C6"/>
    <w:rsid w:val="00DC3BE9"/>
    <w:rsid w:val="00DC5B93"/>
    <w:rsid w:val="00DC6A0D"/>
    <w:rsid w:val="00DC7F16"/>
    <w:rsid w:val="00DC7F36"/>
    <w:rsid w:val="00DD03F4"/>
    <w:rsid w:val="00DD134D"/>
    <w:rsid w:val="00DD27BD"/>
    <w:rsid w:val="00DD2BD8"/>
    <w:rsid w:val="00DD2C7A"/>
    <w:rsid w:val="00DD4A72"/>
    <w:rsid w:val="00DD55CE"/>
    <w:rsid w:val="00DD740D"/>
    <w:rsid w:val="00DE0A87"/>
    <w:rsid w:val="00DE27D4"/>
    <w:rsid w:val="00DE306E"/>
    <w:rsid w:val="00DE4E5D"/>
    <w:rsid w:val="00DE512C"/>
    <w:rsid w:val="00DE5221"/>
    <w:rsid w:val="00DE5D2C"/>
    <w:rsid w:val="00DE636C"/>
    <w:rsid w:val="00DE76D9"/>
    <w:rsid w:val="00DF0C96"/>
    <w:rsid w:val="00DF1B40"/>
    <w:rsid w:val="00DF2730"/>
    <w:rsid w:val="00DF2BCF"/>
    <w:rsid w:val="00DF468B"/>
    <w:rsid w:val="00DF4D36"/>
    <w:rsid w:val="00DF51DE"/>
    <w:rsid w:val="00E004EB"/>
    <w:rsid w:val="00E02C64"/>
    <w:rsid w:val="00E0391E"/>
    <w:rsid w:val="00E06C7C"/>
    <w:rsid w:val="00E07C3F"/>
    <w:rsid w:val="00E11F11"/>
    <w:rsid w:val="00E14488"/>
    <w:rsid w:val="00E14538"/>
    <w:rsid w:val="00E145A5"/>
    <w:rsid w:val="00E15262"/>
    <w:rsid w:val="00E17052"/>
    <w:rsid w:val="00E17552"/>
    <w:rsid w:val="00E177E3"/>
    <w:rsid w:val="00E20873"/>
    <w:rsid w:val="00E2691A"/>
    <w:rsid w:val="00E275FB"/>
    <w:rsid w:val="00E2783A"/>
    <w:rsid w:val="00E32B71"/>
    <w:rsid w:val="00E32BAF"/>
    <w:rsid w:val="00E34801"/>
    <w:rsid w:val="00E36FCF"/>
    <w:rsid w:val="00E3702F"/>
    <w:rsid w:val="00E37794"/>
    <w:rsid w:val="00E4005B"/>
    <w:rsid w:val="00E4149F"/>
    <w:rsid w:val="00E414ED"/>
    <w:rsid w:val="00E42A67"/>
    <w:rsid w:val="00E42DCD"/>
    <w:rsid w:val="00E46726"/>
    <w:rsid w:val="00E47815"/>
    <w:rsid w:val="00E47A7B"/>
    <w:rsid w:val="00E47AD6"/>
    <w:rsid w:val="00E501A1"/>
    <w:rsid w:val="00E51546"/>
    <w:rsid w:val="00E5168B"/>
    <w:rsid w:val="00E527E9"/>
    <w:rsid w:val="00E52BE1"/>
    <w:rsid w:val="00E532C5"/>
    <w:rsid w:val="00E53A3C"/>
    <w:rsid w:val="00E55584"/>
    <w:rsid w:val="00E555F3"/>
    <w:rsid w:val="00E56750"/>
    <w:rsid w:val="00E56E37"/>
    <w:rsid w:val="00E570CD"/>
    <w:rsid w:val="00E60E7F"/>
    <w:rsid w:val="00E60FF3"/>
    <w:rsid w:val="00E611D7"/>
    <w:rsid w:val="00E62D6D"/>
    <w:rsid w:val="00E64F95"/>
    <w:rsid w:val="00E67714"/>
    <w:rsid w:val="00E703B4"/>
    <w:rsid w:val="00E70DB2"/>
    <w:rsid w:val="00E73019"/>
    <w:rsid w:val="00E73F26"/>
    <w:rsid w:val="00E750C4"/>
    <w:rsid w:val="00E756FC"/>
    <w:rsid w:val="00E76247"/>
    <w:rsid w:val="00E76FA3"/>
    <w:rsid w:val="00E77BDF"/>
    <w:rsid w:val="00E80985"/>
    <w:rsid w:val="00E818BD"/>
    <w:rsid w:val="00E834BD"/>
    <w:rsid w:val="00E83709"/>
    <w:rsid w:val="00E8415A"/>
    <w:rsid w:val="00E851CD"/>
    <w:rsid w:val="00E86261"/>
    <w:rsid w:val="00E86491"/>
    <w:rsid w:val="00E8735A"/>
    <w:rsid w:val="00E90303"/>
    <w:rsid w:val="00E92636"/>
    <w:rsid w:val="00E94DC8"/>
    <w:rsid w:val="00E95112"/>
    <w:rsid w:val="00E9667C"/>
    <w:rsid w:val="00E97A81"/>
    <w:rsid w:val="00EA0108"/>
    <w:rsid w:val="00EA244A"/>
    <w:rsid w:val="00EA249B"/>
    <w:rsid w:val="00EA27DF"/>
    <w:rsid w:val="00EA2B57"/>
    <w:rsid w:val="00EA3E72"/>
    <w:rsid w:val="00EA44DE"/>
    <w:rsid w:val="00EA459A"/>
    <w:rsid w:val="00EA5180"/>
    <w:rsid w:val="00EA665B"/>
    <w:rsid w:val="00EB0189"/>
    <w:rsid w:val="00EB04D2"/>
    <w:rsid w:val="00EB0B7D"/>
    <w:rsid w:val="00EB2060"/>
    <w:rsid w:val="00EB4714"/>
    <w:rsid w:val="00EC08F9"/>
    <w:rsid w:val="00EC0BE0"/>
    <w:rsid w:val="00EC0D26"/>
    <w:rsid w:val="00EC1C04"/>
    <w:rsid w:val="00EC1D24"/>
    <w:rsid w:val="00EC3D3E"/>
    <w:rsid w:val="00EC459B"/>
    <w:rsid w:val="00EC45E8"/>
    <w:rsid w:val="00EC4C0E"/>
    <w:rsid w:val="00EC511C"/>
    <w:rsid w:val="00EC5B29"/>
    <w:rsid w:val="00EC6635"/>
    <w:rsid w:val="00EC7A13"/>
    <w:rsid w:val="00ED0211"/>
    <w:rsid w:val="00ED0B06"/>
    <w:rsid w:val="00ED1B5B"/>
    <w:rsid w:val="00ED1BAE"/>
    <w:rsid w:val="00ED1E9A"/>
    <w:rsid w:val="00ED2F71"/>
    <w:rsid w:val="00ED420B"/>
    <w:rsid w:val="00ED571F"/>
    <w:rsid w:val="00ED6D71"/>
    <w:rsid w:val="00ED70D1"/>
    <w:rsid w:val="00ED728B"/>
    <w:rsid w:val="00EE0F3E"/>
    <w:rsid w:val="00EE4656"/>
    <w:rsid w:val="00EE62D8"/>
    <w:rsid w:val="00EE67CE"/>
    <w:rsid w:val="00EE695D"/>
    <w:rsid w:val="00EF0022"/>
    <w:rsid w:val="00EF02A9"/>
    <w:rsid w:val="00EF1805"/>
    <w:rsid w:val="00EF22F8"/>
    <w:rsid w:val="00EF3517"/>
    <w:rsid w:val="00EF365C"/>
    <w:rsid w:val="00EF3D14"/>
    <w:rsid w:val="00EF48A8"/>
    <w:rsid w:val="00EF5C8F"/>
    <w:rsid w:val="00F00428"/>
    <w:rsid w:val="00F00F7C"/>
    <w:rsid w:val="00F016B5"/>
    <w:rsid w:val="00F02B80"/>
    <w:rsid w:val="00F0323F"/>
    <w:rsid w:val="00F04D46"/>
    <w:rsid w:val="00F04F49"/>
    <w:rsid w:val="00F06793"/>
    <w:rsid w:val="00F107ED"/>
    <w:rsid w:val="00F11C2F"/>
    <w:rsid w:val="00F14DB1"/>
    <w:rsid w:val="00F17130"/>
    <w:rsid w:val="00F20F8E"/>
    <w:rsid w:val="00F24A62"/>
    <w:rsid w:val="00F2670F"/>
    <w:rsid w:val="00F2780C"/>
    <w:rsid w:val="00F325F3"/>
    <w:rsid w:val="00F36060"/>
    <w:rsid w:val="00F37EBB"/>
    <w:rsid w:val="00F409CC"/>
    <w:rsid w:val="00F411F1"/>
    <w:rsid w:val="00F41D0E"/>
    <w:rsid w:val="00F4340A"/>
    <w:rsid w:val="00F45021"/>
    <w:rsid w:val="00F450EC"/>
    <w:rsid w:val="00F4553F"/>
    <w:rsid w:val="00F4586E"/>
    <w:rsid w:val="00F4617F"/>
    <w:rsid w:val="00F46898"/>
    <w:rsid w:val="00F4698D"/>
    <w:rsid w:val="00F46FE5"/>
    <w:rsid w:val="00F47056"/>
    <w:rsid w:val="00F52DD6"/>
    <w:rsid w:val="00F534A2"/>
    <w:rsid w:val="00F53B48"/>
    <w:rsid w:val="00F54CA1"/>
    <w:rsid w:val="00F5561F"/>
    <w:rsid w:val="00F62540"/>
    <w:rsid w:val="00F633F3"/>
    <w:rsid w:val="00F63727"/>
    <w:rsid w:val="00F63FB5"/>
    <w:rsid w:val="00F67132"/>
    <w:rsid w:val="00F67876"/>
    <w:rsid w:val="00F70173"/>
    <w:rsid w:val="00F702A7"/>
    <w:rsid w:val="00F70B05"/>
    <w:rsid w:val="00F717F0"/>
    <w:rsid w:val="00F71C7D"/>
    <w:rsid w:val="00F71FDA"/>
    <w:rsid w:val="00F72B54"/>
    <w:rsid w:val="00F74261"/>
    <w:rsid w:val="00F750AF"/>
    <w:rsid w:val="00F755BB"/>
    <w:rsid w:val="00F75A7C"/>
    <w:rsid w:val="00F75E53"/>
    <w:rsid w:val="00F75EA8"/>
    <w:rsid w:val="00F76632"/>
    <w:rsid w:val="00F77310"/>
    <w:rsid w:val="00F77E88"/>
    <w:rsid w:val="00F8022F"/>
    <w:rsid w:val="00F8042D"/>
    <w:rsid w:val="00F8097F"/>
    <w:rsid w:val="00F82194"/>
    <w:rsid w:val="00F825C9"/>
    <w:rsid w:val="00F826A4"/>
    <w:rsid w:val="00F835D2"/>
    <w:rsid w:val="00F84315"/>
    <w:rsid w:val="00F8478B"/>
    <w:rsid w:val="00F84C04"/>
    <w:rsid w:val="00F86958"/>
    <w:rsid w:val="00F90E5F"/>
    <w:rsid w:val="00F9124C"/>
    <w:rsid w:val="00F92695"/>
    <w:rsid w:val="00F9302E"/>
    <w:rsid w:val="00F930DA"/>
    <w:rsid w:val="00F937F5"/>
    <w:rsid w:val="00F940E5"/>
    <w:rsid w:val="00F95066"/>
    <w:rsid w:val="00F960A9"/>
    <w:rsid w:val="00F97C6C"/>
    <w:rsid w:val="00FA13F8"/>
    <w:rsid w:val="00FA1C83"/>
    <w:rsid w:val="00FA1E26"/>
    <w:rsid w:val="00FA4319"/>
    <w:rsid w:val="00FA4B7F"/>
    <w:rsid w:val="00FA5BA1"/>
    <w:rsid w:val="00FA5EF5"/>
    <w:rsid w:val="00FA60FC"/>
    <w:rsid w:val="00FA69D4"/>
    <w:rsid w:val="00FA6AB3"/>
    <w:rsid w:val="00FA791D"/>
    <w:rsid w:val="00FB0633"/>
    <w:rsid w:val="00FB0681"/>
    <w:rsid w:val="00FB270C"/>
    <w:rsid w:val="00FB32FB"/>
    <w:rsid w:val="00FB43FE"/>
    <w:rsid w:val="00FB4905"/>
    <w:rsid w:val="00FB4AB6"/>
    <w:rsid w:val="00FB6A31"/>
    <w:rsid w:val="00FB6B19"/>
    <w:rsid w:val="00FB6BB4"/>
    <w:rsid w:val="00FC3843"/>
    <w:rsid w:val="00FC39A2"/>
    <w:rsid w:val="00FC444A"/>
    <w:rsid w:val="00FC580C"/>
    <w:rsid w:val="00FC6CFF"/>
    <w:rsid w:val="00FC6D30"/>
    <w:rsid w:val="00FC7CE0"/>
    <w:rsid w:val="00FD01B6"/>
    <w:rsid w:val="00FD0202"/>
    <w:rsid w:val="00FD1563"/>
    <w:rsid w:val="00FD5475"/>
    <w:rsid w:val="00FD5BD0"/>
    <w:rsid w:val="00FD6A16"/>
    <w:rsid w:val="00FD7A1D"/>
    <w:rsid w:val="00FE0787"/>
    <w:rsid w:val="00FE196E"/>
    <w:rsid w:val="00FE200A"/>
    <w:rsid w:val="00FE2629"/>
    <w:rsid w:val="00FE299D"/>
    <w:rsid w:val="00FE525B"/>
    <w:rsid w:val="00FE68F0"/>
    <w:rsid w:val="00FF0D7D"/>
    <w:rsid w:val="00FF16B2"/>
    <w:rsid w:val="00FF1E38"/>
    <w:rsid w:val="00FF2055"/>
    <w:rsid w:val="00FF2C06"/>
    <w:rsid w:val="00FF2FD8"/>
    <w:rsid w:val="00FF371A"/>
    <w:rsid w:val="00FF53B1"/>
    <w:rsid w:val="00FF5CD5"/>
    <w:rsid w:val="00FF693A"/>
    <w:rsid w:val="00FF6BB7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10" Type="http://schemas.openxmlformats.org/officeDocument/2006/relationships/footer" Target="footer2.xm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02B97-202B-44B8-A35A-06D1D09C2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887</TotalTime>
  <Pages>28</Pages>
  <Words>8481</Words>
  <Characters>48344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56712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Лысьева Юлия Сергеевна</cp:lastModifiedBy>
  <cp:revision>279</cp:revision>
  <cp:lastPrinted>2022-04-14T11:05:00Z</cp:lastPrinted>
  <dcterms:created xsi:type="dcterms:W3CDTF">2022-03-24T03:13:00Z</dcterms:created>
  <dcterms:modified xsi:type="dcterms:W3CDTF">2022-04-19T09:27:00Z</dcterms:modified>
</cp:coreProperties>
</file>