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145667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 w:val="28"/>
          <w:szCs w:val="28"/>
        </w:rPr>
      </w:pPr>
      <w:r w:rsidRPr="00CB23D2">
        <w:rPr>
          <w:bCs/>
          <w:sz w:val="28"/>
          <w:szCs w:val="28"/>
        </w:rPr>
        <w:t>Предмет аукциона: Право на заключение договора купли-продажи лесных насаждений.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3 сентября 2012 г. № 756-п, в соответствии </w:t>
      </w:r>
      <w:r w:rsidRPr="00CB23D2">
        <w:rPr>
          <w:sz w:val="28"/>
          <w:szCs w:val="20"/>
        </w:rPr>
        <w:br/>
        <w:t xml:space="preserve">со статьями 29.1, 75-80, 82, 83 Лесного кодекса Российской Федерации, Федеральным законом от 24 июля 2007 года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104BB5" w:rsidRDefault="00CB23D2" w:rsidP="00145667">
      <w:pPr>
        <w:spacing w:line="36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>Реквизиты решения о проведении аукциона: приказ Министерства природных ресурсов, лесного хозяйства и экологии Пермского края</w:t>
      </w:r>
      <w:r w:rsidRPr="00CB23D2">
        <w:rPr>
          <w:bCs/>
          <w:sz w:val="28"/>
          <w:szCs w:val="20"/>
        </w:rPr>
        <w:t xml:space="preserve"> </w:t>
      </w:r>
      <w:r w:rsidR="00104BB5">
        <w:rPr>
          <w:bCs/>
          <w:sz w:val="28"/>
          <w:szCs w:val="20"/>
        </w:rPr>
        <w:br/>
      </w:r>
      <w:bookmarkStart w:id="0" w:name="_GoBack"/>
      <w:bookmarkEnd w:id="0"/>
      <w:r w:rsidR="00104BB5">
        <w:rPr>
          <w:bCs/>
          <w:sz w:val="28"/>
          <w:szCs w:val="20"/>
        </w:rPr>
        <w:t>от 17 ноября 2023 г. № 30-01-02-1431.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4052C4">
        <w:rPr>
          <w:b/>
          <w:bCs/>
          <w:sz w:val="28"/>
          <w:szCs w:val="20"/>
        </w:rPr>
        <w:t>13</w:t>
      </w:r>
      <w:r w:rsidR="005D7382" w:rsidRPr="005D7382">
        <w:rPr>
          <w:b/>
          <w:bCs/>
          <w:sz w:val="28"/>
          <w:szCs w:val="20"/>
        </w:rPr>
        <w:t xml:space="preserve"> </w:t>
      </w:r>
      <w:r w:rsidR="005D7382">
        <w:rPr>
          <w:b/>
          <w:bCs/>
          <w:sz w:val="28"/>
          <w:szCs w:val="20"/>
        </w:rPr>
        <w:t>декабря</w:t>
      </w:r>
      <w:r w:rsidR="00D86C0C">
        <w:rPr>
          <w:b/>
          <w:bCs/>
          <w:sz w:val="28"/>
          <w:szCs w:val="20"/>
        </w:rPr>
        <w:t xml:space="preserve"> </w:t>
      </w:r>
      <w:r w:rsidR="00FB3D07">
        <w:rPr>
          <w:b/>
          <w:bCs/>
          <w:sz w:val="28"/>
          <w:szCs w:val="20"/>
        </w:rPr>
        <w:t>2023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145667">
      <w:pPr>
        <w:spacing w:line="36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145667">
      <w:pPr>
        <w:spacing w:line="36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145667">
      <w:pPr>
        <w:tabs>
          <w:tab w:val="left" w:pos="709"/>
        </w:tabs>
        <w:spacing w:line="36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1134"/>
        <w:gridCol w:w="1418"/>
        <w:gridCol w:w="1701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:rsidTr="00392278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1134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392278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Общий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1134"/>
        <w:gridCol w:w="1417"/>
        <w:gridCol w:w="1701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:rsidTr="00392278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2464A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Вайское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3, </w:t>
            </w:r>
            <w:r>
              <w:rPr>
                <w:color w:val="000000"/>
                <w:sz w:val="18"/>
                <w:szCs w:val="18"/>
              </w:rPr>
              <w:br/>
              <w:t>(5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12,66 (в том числе лесная дорога 0,36)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5Е3Б2Ос</w:t>
            </w:r>
          </w:p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1267036,32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1267036,32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50681,45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Вайское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603658,29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603658,29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24146,33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Вайское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4Е2П4Б+К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1461975,20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1461975,20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58479,01</w:t>
            </w:r>
          </w:p>
        </w:tc>
      </w:tr>
      <w:tr w:rsidR="003F6EF7" w:rsidRPr="002464A0" w:rsidTr="00392278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Вижайское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Басегское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1633678,92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1633678,92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65347,16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Вижайское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Басегское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11, 17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6Б4Е+П</w:t>
            </w:r>
          </w:p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6Б4Е+П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1704000,27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1704000,27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68160,01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 17, (17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13,0 (в том числе лесная дорога 0,2)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8Е2Б+К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8Е1П1Б+К</w:t>
            </w:r>
          </w:p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7Е1П2Б+К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1356849,12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1356849,12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54273,96</w:t>
            </w:r>
          </w:p>
        </w:tc>
      </w:tr>
      <w:tr w:rsidR="003F6EF7" w:rsidRPr="002464A0" w:rsidTr="00392278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8, 15, 17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7Е1П2Б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8Е2Б+К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2639,9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2067500,92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2067500,92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82700,04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677505,40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677505,40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27100,22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517488,57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517488,57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20699,54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Кусье</w:t>
            </w:r>
            <w:proofErr w:type="spellEnd"/>
            <w:r>
              <w:rPr>
                <w:color w:val="000000"/>
                <w:sz w:val="18"/>
                <w:szCs w:val="18"/>
              </w:rPr>
              <w:t>-Александровское (</w:t>
            </w:r>
            <w:proofErr w:type="spellStart"/>
            <w:r>
              <w:rPr>
                <w:color w:val="000000"/>
                <w:sz w:val="18"/>
                <w:szCs w:val="18"/>
              </w:rPr>
              <w:t>Кусье</w:t>
            </w:r>
            <w:proofErr w:type="spellEnd"/>
            <w:r>
              <w:rPr>
                <w:color w:val="000000"/>
                <w:sz w:val="18"/>
                <w:szCs w:val="18"/>
              </w:rPr>
              <w:t>-Александровское)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1854,9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1149291,57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1149291,57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45971,66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21, 29, 30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7Б3Е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6Б4Е</w:t>
            </w:r>
          </w:p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1926147,80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1926147,80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77045,91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1B6E1B"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1B6E1B"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7С2Е1Б+П+Ос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11780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10493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7237224,01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7237224,01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289488,96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rPr>
                <w:sz w:val="18"/>
                <w:szCs w:val="18"/>
              </w:rPr>
            </w:pPr>
            <w:proofErr w:type="spellStart"/>
            <w:r w:rsidRPr="001B6E1B">
              <w:rPr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jc w:val="center"/>
              <w:rPr>
                <w:sz w:val="18"/>
                <w:szCs w:val="18"/>
              </w:rPr>
            </w:pPr>
            <w:proofErr w:type="spellStart"/>
            <w:r w:rsidRPr="001B6E1B">
              <w:rPr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jc w:val="center"/>
              <w:rPr>
                <w:sz w:val="18"/>
                <w:szCs w:val="18"/>
              </w:rPr>
            </w:pPr>
            <w:r w:rsidRPr="001B6E1B">
              <w:rPr>
                <w:sz w:val="18"/>
                <w:szCs w:val="1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8, 14, 15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jc w:val="center"/>
              <w:rPr>
                <w:sz w:val="18"/>
                <w:szCs w:val="18"/>
              </w:rPr>
            </w:pPr>
            <w:r w:rsidRPr="001B6E1B">
              <w:rPr>
                <w:sz w:val="18"/>
                <w:szCs w:val="18"/>
              </w:rPr>
              <w:t>20,8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jc w:val="center"/>
              <w:rPr>
                <w:sz w:val="18"/>
                <w:szCs w:val="18"/>
              </w:rPr>
            </w:pPr>
            <w:r w:rsidRPr="001B6E1B">
              <w:rPr>
                <w:sz w:val="18"/>
                <w:szCs w:val="18"/>
              </w:rPr>
              <w:t>4С2Е1П3Б+Ос</w:t>
            </w:r>
          </w:p>
          <w:p w:rsidR="003F6EF7" w:rsidRPr="001B6E1B" w:rsidRDefault="003F6EF7" w:rsidP="003F6EF7">
            <w:pPr>
              <w:jc w:val="center"/>
              <w:rPr>
                <w:sz w:val="18"/>
                <w:szCs w:val="18"/>
              </w:rPr>
            </w:pPr>
            <w:r w:rsidRPr="001B6E1B">
              <w:rPr>
                <w:sz w:val="18"/>
                <w:szCs w:val="18"/>
              </w:rPr>
              <w:t>8Б1С1Е+П</w:t>
            </w:r>
          </w:p>
          <w:p w:rsidR="003F6EF7" w:rsidRPr="001B6E1B" w:rsidRDefault="003F6EF7" w:rsidP="003F6EF7">
            <w:pPr>
              <w:jc w:val="center"/>
              <w:rPr>
                <w:sz w:val="18"/>
                <w:szCs w:val="18"/>
              </w:rPr>
            </w:pPr>
            <w:r w:rsidRPr="001B6E1B">
              <w:rPr>
                <w:sz w:val="18"/>
                <w:szCs w:val="18"/>
              </w:rPr>
              <w:t>4С2Е1П3Б+Ос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1B6E1B" w:rsidRDefault="003F6EF7" w:rsidP="003F6EF7">
            <w:pPr>
              <w:jc w:val="center"/>
              <w:rPr>
                <w:sz w:val="18"/>
                <w:szCs w:val="18"/>
              </w:rPr>
            </w:pPr>
            <w:r w:rsidRPr="001B6E1B">
              <w:rPr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1B6E1B" w:rsidRDefault="003F6EF7" w:rsidP="003F6EF7">
            <w:pPr>
              <w:jc w:val="center"/>
              <w:rPr>
                <w:sz w:val="18"/>
                <w:szCs w:val="18"/>
              </w:rPr>
            </w:pPr>
            <w:r w:rsidRPr="001B6E1B">
              <w:rPr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B6E1B">
              <w:rPr>
                <w:sz w:val="18"/>
                <w:szCs w:val="18"/>
              </w:rPr>
              <w:t>5388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ind w:right="-159"/>
              <w:jc w:val="center"/>
              <w:rPr>
                <w:sz w:val="18"/>
                <w:szCs w:val="18"/>
              </w:rPr>
            </w:pPr>
            <w:r w:rsidRPr="001B6E1B">
              <w:rPr>
                <w:sz w:val="18"/>
                <w:szCs w:val="18"/>
              </w:rPr>
              <w:t>4595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3228908,90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3228908,90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129156,36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1B6E1B"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1B6E1B"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65, 67, 68, 69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21,7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6Е4П+С</w:t>
            </w:r>
          </w:p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5Е3П1С1Б</w:t>
            </w:r>
          </w:p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4Е2П4С</w:t>
            </w:r>
          </w:p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6Е2П1С1Б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4508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3516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3074436,91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3074436,91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122977,48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1B6E1B"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1B6E1B"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40,5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5Е3П1С1Б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8100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B6E1B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B6E1B">
              <w:rPr>
                <w:color w:val="000000"/>
                <w:sz w:val="18"/>
                <w:szCs w:val="18"/>
              </w:rPr>
              <w:t>6199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5685736,56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5685736,56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227429,46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1874EE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4Е3П2Б1Ос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2810196,90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2810196,90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112407,88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37,9/35,3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6Е4П+Б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5226713,80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5226713,80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209068,55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51, 61, 63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7Е2Ос1Б+П+С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5Б2Ос2Е1С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4Е2С3Б1Ос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2461102,85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2461102,85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98444,11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1, 2, 7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6Е1С2Ос1Б+П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5Б1Ос3Е1С+П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7Е2Ос1Б+С+П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2129996,52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2129996,52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85199,86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2C236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6Е2Б2Ос+С+П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5Б2Ос3Е+П+С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3252914,34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3252914,34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130116,57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Красновишерское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7С1Е1Л1Б+П+Ос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2896942,50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2896942,50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115877,70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Красновишерское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Пудьвинское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Пудьвинское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 лесная 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4Б3Ивд2Е1П</w:t>
            </w:r>
          </w:p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4Е3П3Б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18302,72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18302,72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732,11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4Е2П3Б1Ос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476631,12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476631,12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19065,24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3Е2П3Б1Ос1Лп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754868,16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754868,16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30194,73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6Е2П1Б1Ос</w:t>
            </w:r>
          </w:p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6Е4П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3576,6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2464789,50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2464789,50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98591,58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1, 2, 3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4Е2П2Б2Лп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4Е2П2Б2Лп</w:t>
            </w:r>
          </w:p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1140754,62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1140754,62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45630,18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 xml:space="preserve">(СПК «Колхоз </w:t>
            </w:r>
            <w:proofErr w:type="spellStart"/>
            <w:r>
              <w:rPr>
                <w:color w:val="000000"/>
                <w:sz w:val="18"/>
                <w:szCs w:val="18"/>
              </w:rPr>
              <w:t>Вильвенский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4Е2П3Б1Ос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864898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864898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377827,20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377827,20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15113,09</w:t>
            </w:r>
          </w:p>
        </w:tc>
      </w:tr>
      <w:tr w:rsidR="003F6EF7" w:rsidRPr="002464A0" w:rsidTr="00392278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Щучье-Озерское (Щучье-Озерское)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7Лп2Б1Е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864898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864898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747914,31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747914,31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29916,57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Очерское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Оханское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(ПСК «Беляевка»)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5Е4П1Лп+С+Б+Ос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3395,5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2533,2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2302993,62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2302993,62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92119,74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Очерское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Очерское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(АОЗТ «</w:t>
            </w:r>
            <w:proofErr w:type="spellStart"/>
            <w:r>
              <w:rPr>
                <w:color w:val="000000"/>
                <w:sz w:val="18"/>
                <w:szCs w:val="18"/>
              </w:rPr>
              <w:t>Спешковское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5Е4П1Ос+Лп+Б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5103,3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3852,1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3506252,75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3506252,75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140250,11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864898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Очерское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Оханское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(ПСК «Острожка»)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5Е1П2Лп1Б1Ос+С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864898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864898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864898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2926211,52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2926211,52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117048,46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Кукуштанское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5Лп1Б1Ос1Е1Е1П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578414,85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578414,85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23136,59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Култаевское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4Ос2Б1Лп3Е+П+С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4Е1П2Б2Ос1Лп+С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6800,8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4494,2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3787313,09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3787313,09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151492,52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Сивинское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Нердвинское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(Рождественское)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7Е1С1П1Б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640584,00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640584,00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25623,36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Сивинское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Нердвинское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(Рождественское)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6Ос1Б2Е1П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609218,84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609218,84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24368,75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Сивинское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Нердвинское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(Рождественское)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589241,26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589241,26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23569,65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Сивинское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Нердвинское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(Рождественское)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6Е4П+Б+Ос</w:t>
            </w:r>
          </w:p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6Е4П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687115,29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687115,29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27484,61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Сивинское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Карагайское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«Дубрава»)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14, 17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7Б1Ос2С+Е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4Е2С2Б2Ос+П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2712,2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2178,7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1450240,87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1450240,87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58009,63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(13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7,59 (в том числе лесная дорога 0,49)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9Е1Б+П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4Ос4Б2Е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962230,50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962230,50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38489,22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25,51 (в том числе лесная дорога 0,21)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8Е1П1Б+Ос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7Е1С1П1Б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5Е2П2С1Б+К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7492,3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5773,1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4109313,78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4109313,78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164372,55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5Е3П1Б1Лп+Ос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526194,00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526194,00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21047,76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2A330E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16, 19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20,6/14,4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1432821,00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1432821,00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57312,84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 (Колхоз «Новый строитель»)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1024268,00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1024268,00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40970,72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 (Колхоз «Новый строитель»)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4Б2Ос3Е1П+С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1419754,50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1419754,50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56790,18</w:t>
            </w:r>
          </w:p>
        </w:tc>
      </w:tr>
      <w:tr w:rsidR="007E68F0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8F0" w:rsidRPr="00F1630A" w:rsidRDefault="007E68F0" w:rsidP="007E68F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0" w:rsidRDefault="007E68F0" w:rsidP="007E68F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Юсьвинское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0" w:rsidRDefault="007E68F0" w:rsidP="007E68F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0" w:rsidRDefault="007E68F0" w:rsidP="007E68F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0" w:rsidRDefault="007E68F0" w:rsidP="007E68F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0" w:rsidRDefault="007E68F0" w:rsidP="007E68F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27,2/26,0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0" w:rsidRDefault="007E68F0" w:rsidP="007E68F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4Б2Ос3Е1П+С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F0" w:rsidRPr="00085B34" w:rsidRDefault="007E68F0" w:rsidP="007E68F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F0" w:rsidRPr="00085B34" w:rsidRDefault="007E68F0" w:rsidP="007E68F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0" w:rsidRDefault="007E68F0" w:rsidP="007E68F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6953,9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0" w:rsidRDefault="007E68F0" w:rsidP="007E68F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5422,5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F0" w:rsidRPr="00893AC0" w:rsidRDefault="007E68F0" w:rsidP="007E68F0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3764381,79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F0" w:rsidRPr="00893AC0" w:rsidRDefault="007E68F0" w:rsidP="007E68F0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3764381,79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F0" w:rsidRPr="007572BF" w:rsidRDefault="007E68F0" w:rsidP="007E68F0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150575,27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Юсьвинское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6Е3П1С+Б+Ос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2552,9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1926231,45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1926231,45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77049,26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Юсьвинское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45, 48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6Е1П3Б+Ос</w:t>
            </w:r>
          </w:p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4Е1П4Б1Ос+С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4855,1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3887,5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2600306,07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2600306,07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104012,24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Юсьвинское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(Колхоз «Восход»)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7Е3Б+П+Ос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806540,08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806540,08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32261,60</w:t>
            </w:r>
          </w:p>
        </w:tc>
      </w:tr>
      <w:tr w:rsidR="003F6EF7" w:rsidRPr="002464A0" w:rsidTr="00012422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EF7" w:rsidRPr="00F1630A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Юсьвинское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Тиминское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Тиминское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6Б1Лп2Ос1Е+П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085B34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85B3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2804,9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7" w:rsidRDefault="003F6EF7" w:rsidP="003F6EF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2054,4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1578465,00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893AC0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893AC0">
              <w:rPr>
                <w:color w:val="000000"/>
                <w:sz w:val="18"/>
                <w:szCs w:val="18"/>
              </w:rPr>
              <w:t>1578465,00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EF7" w:rsidRPr="007572BF" w:rsidRDefault="003F6EF7" w:rsidP="003F6EF7">
            <w:pPr>
              <w:jc w:val="center"/>
              <w:rPr>
                <w:color w:val="000000"/>
                <w:sz w:val="18"/>
                <w:szCs w:val="18"/>
              </w:rPr>
            </w:pPr>
            <w:r w:rsidRPr="007572BF">
              <w:rPr>
                <w:color w:val="000000"/>
                <w:sz w:val="18"/>
                <w:szCs w:val="18"/>
              </w:rPr>
              <w:t>63138,60</w:t>
            </w:r>
          </w:p>
        </w:tc>
      </w:tr>
    </w:tbl>
    <w:p w:rsidR="00CB23D2" w:rsidRPr="00CB23D2" w:rsidRDefault="00CB23D2" w:rsidP="00CB23D2">
      <w:pPr>
        <w:spacing w:line="240" w:lineRule="exact"/>
        <w:rPr>
          <w:sz w:val="28"/>
        </w:rPr>
        <w:sectPr w:rsidR="00CB23D2" w:rsidRPr="00CB23D2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9A4C88" w:rsidRPr="00231027">
        <w:rPr>
          <w:sz w:val="28"/>
          <w:szCs w:val="20"/>
        </w:rPr>
        <w:t>Лысьева Юлия Сергеевна</w:t>
      </w:r>
      <w:r w:rsidR="00231027">
        <w:rPr>
          <w:sz w:val="28"/>
          <w:szCs w:val="20"/>
        </w:rPr>
        <w:t xml:space="preserve"> – 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D45307">
        <w:rPr>
          <w:b/>
          <w:bCs/>
          <w:sz w:val="28"/>
          <w:szCs w:val="20"/>
        </w:rPr>
        <w:t>24</w:t>
      </w:r>
      <w:r w:rsidR="00500F41">
        <w:rPr>
          <w:b/>
          <w:bCs/>
          <w:sz w:val="28"/>
          <w:szCs w:val="20"/>
        </w:rPr>
        <w:t xml:space="preserve"> </w:t>
      </w:r>
      <w:r w:rsidR="001552E1">
        <w:rPr>
          <w:b/>
          <w:bCs/>
          <w:sz w:val="28"/>
          <w:szCs w:val="20"/>
        </w:rPr>
        <w:t>ноября</w:t>
      </w:r>
      <w:r w:rsidR="00FB3D07">
        <w:rPr>
          <w:b/>
          <w:bCs/>
          <w:sz w:val="28"/>
          <w:szCs w:val="20"/>
        </w:rPr>
        <w:t xml:space="preserve"> 2023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D45307">
        <w:rPr>
          <w:b/>
          <w:bCs/>
          <w:sz w:val="28"/>
          <w:szCs w:val="20"/>
        </w:rPr>
        <w:t>11</w:t>
      </w:r>
      <w:r w:rsidR="00951352">
        <w:rPr>
          <w:b/>
          <w:bCs/>
          <w:sz w:val="28"/>
          <w:szCs w:val="20"/>
        </w:rPr>
        <w:t xml:space="preserve"> декабря</w:t>
      </w:r>
      <w:r w:rsidR="00FB3D07">
        <w:rPr>
          <w:b/>
          <w:bCs/>
          <w:sz w:val="28"/>
          <w:szCs w:val="20"/>
        </w:rPr>
        <w:t xml:space="preserve"> 2023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7D2130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 ИНН плательщика.</w:t>
      </w:r>
    </w:p>
    <w:p w:rsidR="00957BA9" w:rsidRDefault="00957BA9" w:rsidP="0058417B">
      <w:pPr>
        <w:ind w:firstLine="708"/>
        <w:jc w:val="both"/>
        <w:rPr>
          <w:b/>
          <w:sz w:val="28"/>
          <w:szCs w:val="28"/>
        </w:rPr>
      </w:pPr>
      <w:r w:rsidRPr="003F48BC">
        <w:rPr>
          <w:b/>
          <w:sz w:val="28"/>
          <w:szCs w:val="28"/>
        </w:rPr>
        <w:t xml:space="preserve">Денежные средства, перечисленные за участника третьими лицами, </w:t>
      </w:r>
      <w:r w:rsidRPr="003F48BC">
        <w:rPr>
          <w:b/>
          <w:sz w:val="28"/>
          <w:szCs w:val="28"/>
        </w:rPr>
        <w:br/>
        <w:t>не зачисляются на счет такого участника на Универсальную торговую платформу (УТП).</w:t>
      </w:r>
      <w:r>
        <w:rPr>
          <w:b/>
          <w:sz w:val="28"/>
          <w:szCs w:val="28"/>
        </w:rPr>
        <w:t xml:space="preserve">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801218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>от 4 декабря 2015 г. № 1320.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D45307">
        <w:rPr>
          <w:sz w:val="28"/>
          <w:szCs w:val="28"/>
        </w:rPr>
        <w:t>27</w:t>
      </w:r>
      <w:r w:rsidR="0021150A">
        <w:rPr>
          <w:sz w:val="28"/>
          <w:szCs w:val="28"/>
        </w:rPr>
        <w:t xml:space="preserve"> </w:t>
      </w:r>
      <w:r w:rsidR="00943922">
        <w:rPr>
          <w:sz w:val="28"/>
          <w:szCs w:val="28"/>
        </w:rPr>
        <w:t>ноября</w:t>
      </w:r>
      <w:r w:rsidR="007139B5">
        <w:rPr>
          <w:sz w:val="28"/>
          <w:szCs w:val="28"/>
        </w:rPr>
        <w:t xml:space="preserve"> </w:t>
      </w:r>
      <w:r w:rsidR="00CB2ED6">
        <w:rPr>
          <w:sz w:val="28"/>
          <w:szCs w:val="28"/>
        </w:rPr>
        <w:t>2023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t xml:space="preserve">чем через двадцать дней после дня проведения аукциона обязан заключить </w:t>
      </w:r>
      <w:r w:rsidRPr="00CB23D2">
        <w:rPr>
          <w:sz w:val="28"/>
          <w:szCs w:val="28"/>
        </w:rPr>
        <w:lastRenderedPageBreak/>
        <w:t>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604688">
        <w:rPr>
          <w:sz w:val="28"/>
          <w:szCs w:val="20"/>
        </w:rPr>
        <w:t>Задатки возвращаются</w:t>
      </w:r>
      <w:r w:rsidR="00145667" w:rsidRPr="00604688">
        <w:rPr>
          <w:sz w:val="28"/>
          <w:szCs w:val="20"/>
        </w:rPr>
        <w:t xml:space="preserve"> заявителям Оператором Универсальной торговой платформы</w:t>
      </w:r>
      <w:r w:rsidRPr="00604688">
        <w:rPr>
          <w:sz w:val="28"/>
          <w:szCs w:val="20"/>
        </w:rPr>
        <w:t xml:space="preserve"> в соответствии с регламентом УТП.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>В течении пяти дней со дня подписания протокола о результатах аукциона Оператор УТП обязан вернуть задатки</w:t>
      </w:r>
      <w:r w:rsidRPr="00604688">
        <w:rPr>
          <w:sz w:val="28"/>
          <w:szCs w:val="20"/>
        </w:rPr>
        <w:t xml:space="preserve"> </w:t>
      </w:r>
      <w:r>
        <w:rPr>
          <w:sz w:val="28"/>
          <w:szCs w:val="20"/>
        </w:rPr>
        <w:t>участникам аукциона, которые не стали победителями аукциона.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>
        <w:rPr>
          <w:sz w:val="28"/>
          <w:szCs w:val="20"/>
        </w:rPr>
        <w:t>аукциона и</w:t>
      </w:r>
      <w:r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604688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отзыва заявки на участие в аукционе до окончания срока подачи заявок на участие в аукционе, Оператор УТП возвращает внесенный заявителем задаток в течении пяти дней с даты получения уведомления об отзыве заявки </w:t>
      </w:r>
      <w:r>
        <w:rPr>
          <w:sz w:val="28"/>
          <w:szCs w:val="20"/>
        </w:rPr>
        <w:br/>
        <w:t>на участие вы аукционе.</w:t>
      </w:r>
    </w:p>
    <w:p w:rsidR="008871CF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Оператор УТП обязан вернуть заявителю, не допущенному к участию </w:t>
      </w:r>
      <w:r>
        <w:rPr>
          <w:sz w:val="28"/>
          <w:szCs w:val="20"/>
        </w:rPr>
        <w:br/>
        <w:t xml:space="preserve">в аукционе, внесенный этим заявителем задаток в течении пяти дней </w:t>
      </w:r>
      <w:r w:rsidR="00036E40">
        <w:rPr>
          <w:sz w:val="28"/>
          <w:szCs w:val="20"/>
        </w:rPr>
        <w:br/>
      </w:r>
      <w:r>
        <w:rPr>
          <w:sz w:val="28"/>
          <w:szCs w:val="20"/>
        </w:rPr>
        <w:t>со дня подписания протокола приема заявок на участие в аукционе.</w:t>
      </w:r>
    </w:p>
    <w:p w:rsidR="000F0703" w:rsidRPr="00CA6320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  <w:u w:val="single"/>
        </w:rPr>
        <w:sectPr w:rsidR="000F0703" w:rsidRPr="00CA6320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A6320">
        <w:rPr>
          <w:sz w:val="28"/>
          <w:szCs w:val="20"/>
          <w:u w:val="single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1BC0" w:rsidRPr="008F0526" w:rsidRDefault="002E1BC0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32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khCeM5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2E1BC0" w:rsidRPr="008F0526" w:rsidRDefault="002E1BC0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4293E">
        <w:t>й состоится «___» _________ 2023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</w:t>
      </w:r>
      <w:proofErr w:type="gramStart"/>
      <w:r w:rsidRPr="00CB23D2">
        <w:t>_»_</w:t>
      </w:r>
      <w:proofErr w:type="gramEnd"/>
      <w:r w:rsidRPr="00CB23D2">
        <w:t>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BC0" w:rsidRDefault="002E1BC0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3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4F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o1D&#10;gEDyCoodMmuhG3NcSxQqsB8paXDEc+o+bJgVlKgXGrszHaRp2ImopKPxEBV7almdWpjmCJVTT0kn&#10;Lny3Rxtj5brCSN08aLjEjpYykv2Q1SF9HOPYg8PKhT051aPXw49h/gM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ssn4F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2E1BC0" w:rsidRDefault="002E1BC0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D77271">
        <w:t>3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CB23D2">
              <w:t>аукци-онной</w:t>
            </w:r>
            <w:proofErr w:type="spellEnd"/>
            <w:proofErr w:type="gram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r w:rsidRPr="00CB23D2">
              <w:t>куб.м</w:t>
            </w:r>
            <w:proofErr w:type="spellEnd"/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BC0" w:rsidRPr="00B86722" w:rsidRDefault="002E1BC0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</w:t>
                            </w:r>
                            <w:proofErr w:type="spellStart"/>
                            <w:r>
                              <w:t>кбм</w:t>
                            </w:r>
                            <w:proofErr w:type="spellEnd"/>
                            <w:r>
                              <w:t xml:space="preserve">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4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D7Rw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" strokecolor="red" strokeweight="2.25pt">
                <v:textbox>
                  <w:txbxContent>
                    <w:p w:rsidR="002E1BC0" w:rsidRPr="00B86722" w:rsidRDefault="002E1BC0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BC0" w:rsidRPr="00B34BE6" w:rsidRDefault="002E1BC0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2E1BC0" w:rsidRPr="00B34BE6" w:rsidRDefault="002E1BC0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5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" strokecolor="red" strokeweight="2.25pt">
                <v:textbox>
                  <w:txbxContent>
                    <w:p w:rsidR="002E1BC0" w:rsidRPr="00B34BE6" w:rsidRDefault="002E1BC0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2E1BC0" w:rsidRPr="00B34BE6" w:rsidRDefault="002E1BC0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BC0" w:rsidRPr="0091476C" w:rsidRDefault="002E1BC0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6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" strokecolor="red" strokeweight="2.25pt">
                <v:textbox>
                  <w:txbxContent>
                    <w:p w:rsidR="002E1BC0" w:rsidRPr="0091476C" w:rsidRDefault="002E1BC0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BC0" w:rsidRDefault="002E1BC0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2E1BC0" w:rsidRDefault="002E1BC0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2E1BC0" w:rsidRDefault="002E1BC0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2E1BC0" w:rsidRPr="006D7BE9" w:rsidRDefault="002E1BC0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proofErr w:type="gramStart"/>
                            <w:r w:rsidRPr="00B34BE6">
                              <w:t>Сведениям</w:t>
                            </w:r>
                            <w:proofErr w:type="gramEnd"/>
                            <w:r w:rsidRPr="00B34BE6">
                              <w:t xml:space="preserve">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2E1BC0" w:rsidRPr="00B34BE6" w:rsidRDefault="002E1BC0" w:rsidP="00CB23D2">
                            <w:pPr>
                              <w:spacing w:line="240" w:lineRule="exact"/>
                            </w:pPr>
                          </w:p>
                          <w:p w:rsidR="002E1BC0" w:rsidRDefault="002E1BC0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7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k1JRgIAAGI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rrWxd5DjSv&#10;odwjtxb6QcfFxEsN9gMlLQ55Qd37LbOCEvVcY39m2WgUtiIKo/FkiII916zPNUxzhCqop6S/Ln2/&#10;SVtj5abGSP1EaLjEnlYysn2f1TF/HOTYr+PShU05l6PV/a9h8QM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e5ZNSUYC&#10;AABi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2E1BC0" w:rsidRDefault="002E1BC0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2E1BC0" w:rsidRDefault="002E1BC0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2E1BC0" w:rsidRDefault="002E1BC0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2E1BC0" w:rsidRPr="006D7BE9" w:rsidRDefault="002E1BC0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proofErr w:type="gramStart"/>
                      <w:r w:rsidRPr="00B34BE6">
                        <w:t>Сведениям</w:t>
                      </w:r>
                      <w:proofErr w:type="gramEnd"/>
                      <w:r w:rsidRPr="00B34BE6">
                        <w:t xml:space="preserve">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2E1BC0" w:rsidRPr="00B34BE6" w:rsidRDefault="002E1BC0" w:rsidP="00CB23D2">
                      <w:pPr>
                        <w:spacing w:line="240" w:lineRule="exact"/>
                      </w:pPr>
                    </w:p>
                    <w:p w:rsidR="002E1BC0" w:rsidRDefault="002E1BC0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BC0" w:rsidRDefault="002E1BC0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8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NOrjKEcC&#10;AABh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2E1BC0" w:rsidRDefault="002E1BC0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BC0" w:rsidRDefault="002E1BC0" w:rsidP="00CB23D2">
                            <w:pPr>
                              <w:spacing w:line="240" w:lineRule="exact"/>
                            </w:pPr>
                            <w:proofErr w:type="gramStart"/>
                            <w:r>
                              <w:t>Указывается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2E1BC0" w:rsidRPr="004659C0" w:rsidRDefault="002E1BC0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2E1BC0" w:rsidRDefault="002E1BC0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9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8jUmRkcC&#10;AABh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2E1BC0" w:rsidRDefault="002E1BC0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2E1BC0" w:rsidRPr="004659C0" w:rsidRDefault="002E1BC0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2E1BC0" w:rsidRDefault="002E1BC0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BC0" w:rsidRPr="00997C4D" w:rsidRDefault="002E1BC0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2E1BC0" w:rsidRDefault="002E1BC0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40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" strokecolor="red" strokeweight="2.25pt">
                <v:textbox>
                  <w:txbxContent>
                    <w:p w:rsidR="002E1BC0" w:rsidRPr="00997C4D" w:rsidRDefault="002E1BC0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2E1BC0" w:rsidRDefault="002E1BC0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N  50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</w:t>
      </w:r>
      <w:proofErr w:type="gramStart"/>
      <w:r w:rsidR="007700E7">
        <w:rPr>
          <w:rFonts w:ascii="Times New Roman" w:hAnsi="Times New Roman" w:cs="Times New Roman"/>
          <w:sz w:val="28"/>
          <w:szCs w:val="28"/>
        </w:rPr>
        <w:t>2020,  N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DFB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1F4DFB">
        <w:rPr>
          <w:rFonts w:ascii="Times New Roman" w:hAnsi="Times New Roman" w:cs="Times New Roman"/>
          <w:sz w:val="28"/>
          <w:szCs w:val="28"/>
        </w:rPr>
        <w:t xml:space="preserve">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proofErr w:type="gramStart"/>
        <w:r w:rsidR="001F4DFB" w:rsidRPr="001F4DFB">
          <w:t>приложению</w:t>
        </w:r>
        <w:proofErr w:type="gramEnd"/>
        <w:r w:rsidR="001F4DFB" w:rsidRPr="001F4DFB">
          <w:t xml:space="preserve">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>Федерации (Собрание законодательства Российской Федерации, 1994, 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</w:t>
      </w:r>
      <w:proofErr w:type="spellStart"/>
      <w:r w:rsidRPr="001F4DFB">
        <w:t>лесовосстановления</w:t>
      </w:r>
      <w:proofErr w:type="spellEnd"/>
      <w:r w:rsidRPr="001F4DFB">
        <w:t xml:space="preserve">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1494"/>
        <w:gridCol w:w="37"/>
      </w:tblGrid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F835D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5769" w:type="dxa"/>
            <w:gridSpan w:val="6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590 229 3298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F835D2">
        <w:tc>
          <w:tcPr>
            <w:tcW w:w="9000" w:type="dxa"/>
            <w:gridSpan w:val="7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8F0526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69" w:type="dxa"/>
            <w:gridSpan w:val="6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F835D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79" w:type="dxa"/>
            <w:gridSpan w:val="4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573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896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573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blPrEx>
          <w:tblBorders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4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1587"/>
      </w:tblGrid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8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1587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proofErr w:type="spellStart"/>
            <w:r w:rsidRPr="008D3F38">
              <w:t>м.п</w:t>
            </w:r>
            <w:proofErr w:type="spellEnd"/>
            <w:r w:rsidRPr="008D3F38">
              <w:t>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218" w:rsidRDefault="00801218">
      <w:r>
        <w:separator/>
      </w:r>
    </w:p>
  </w:endnote>
  <w:endnote w:type="continuationSeparator" w:id="0">
    <w:p w:rsidR="00801218" w:rsidRDefault="00801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BC0" w:rsidRDefault="002E1BC0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E1BC0" w:rsidRDefault="002E1BC0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BC0" w:rsidRDefault="002E1BC0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04BB5">
      <w:rPr>
        <w:rStyle w:val="ae"/>
        <w:noProof/>
      </w:rPr>
      <w:t>9</w:t>
    </w:r>
    <w:r>
      <w:rPr>
        <w:rStyle w:val="ae"/>
      </w:rPr>
      <w:fldChar w:fldCharType="end"/>
    </w:r>
  </w:p>
  <w:p w:rsidR="002E1BC0" w:rsidRDefault="002E1BC0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BC0" w:rsidRDefault="002E1BC0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218" w:rsidRDefault="00801218">
      <w:r>
        <w:separator/>
      </w:r>
    </w:p>
  </w:footnote>
  <w:footnote w:type="continuationSeparator" w:id="0">
    <w:p w:rsidR="00801218" w:rsidRDefault="00801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C93"/>
    <w:rsid w:val="00000FCE"/>
    <w:rsid w:val="00001539"/>
    <w:rsid w:val="00001F0A"/>
    <w:rsid w:val="00001F8E"/>
    <w:rsid w:val="00002298"/>
    <w:rsid w:val="00002BE9"/>
    <w:rsid w:val="00002EF2"/>
    <w:rsid w:val="00003B62"/>
    <w:rsid w:val="00003C09"/>
    <w:rsid w:val="000040F0"/>
    <w:rsid w:val="00005423"/>
    <w:rsid w:val="00005EAA"/>
    <w:rsid w:val="00006387"/>
    <w:rsid w:val="000069E1"/>
    <w:rsid w:val="00006CA7"/>
    <w:rsid w:val="0000740A"/>
    <w:rsid w:val="000074B2"/>
    <w:rsid w:val="000078AD"/>
    <w:rsid w:val="00007B4A"/>
    <w:rsid w:val="00007E8D"/>
    <w:rsid w:val="00007FB0"/>
    <w:rsid w:val="00010664"/>
    <w:rsid w:val="00010AB0"/>
    <w:rsid w:val="00010B07"/>
    <w:rsid w:val="00010CCF"/>
    <w:rsid w:val="00010F27"/>
    <w:rsid w:val="000122E9"/>
    <w:rsid w:val="00012872"/>
    <w:rsid w:val="0001336E"/>
    <w:rsid w:val="00014611"/>
    <w:rsid w:val="00014A73"/>
    <w:rsid w:val="00014AD7"/>
    <w:rsid w:val="00014E67"/>
    <w:rsid w:val="000155A8"/>
    <w:rsid w:val="0001586B"/>
    <w:rsid w:val="00015C6F"/>
    <w:rsid w:val="00016AEC"/>
    <w:rsid w:val="0002025B"/>
    <w:rsid w:val="000209F8"/>
    <w:rsid w:val="0002120B"/>
    <w:rsid w:val="00021D28"/>
    <w:rsid w:val="00021FDD"/>
    <w:rsid w:val="00022409"/>
    <w:rsid w:val="00023210"/>
    <w:rsid w:val="00023DA5"/>
    <w:rsid w:val="00024627"/>
    <w:rsid w:val="00024D3A"/>
    <w:rsid w:val="00024E56"/>
    <w:rsid w:val="000252AC"/>
    <w:rsid w:val="0002642B"/>
    <w:rsid w:val="000269F3"/>
    <w:rsid w:val="00030A48"/>
    <w:rsid w:val="00030AAD"/>
    <w:rsid w:val="00030F8B"/>
    <w:rsid w:val="00031AEB"/>
    <w:rsid w:val="0003299E"/>
    <w:rsid w:val="00033271"/>
    <w:rsid w:val="00033E4B"/>
    <w:rsid w:val="00034BBD"/>
    <w:rsid w:val="00035657"/>
    <w:rsid w:val="000360DF"/>
    <w:rsid w:val="000367E6"/>
    <w:rsid w:val="00036910"/>
    <w:rsid w:val="000369B2"/>
    <w:rsid w:val="00036E40"/>
    <w:rsid w:val="0003755B"/>
    <w:rsid w:val="000377BF"/>
    <w:rsid w:val="00037B72"/>
    <w:rsid w:val="00040382"/>
    <w:rsid w:val="0004082D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E9C"/>
    <w:rsid w:val="00045336"/>
    <w:rsid w:val="000455FA"/>
    <w:rsid w:val="00047492"/>
    <w:rsid w:val="000505DC"/>
    <w:rsid w:val="00050A04"/>
    <w:rsid w:val="00051FB4"/>
    <w:rsid w:val="00052257"/>
    <w:rsid w:val="000523A9"/>
    <w:rsid w:val="000530D3"/>
    <w:rsid w:val="00053604"/>
    <w:rsid w:val="000538D1"/>
    <w:rsid w:val="00054B77"/>
    <w:rsid w:val="00055278"/>
    <w:rsid w:val="0005589E"/>
    <w:rsid w:val="00055A62"/>
    <w:rsid w:val="0005717D"/>
    <w:rsid w:val="00057DE5"/>
    <w:rsid w:val="00060D8F"/>
    <w:rsid w:val="000626C9"/>
    <w:rsid w:val="0006298C"/>
    <w:rsid w:val="000629C9"/>
    <w:rsid w:val="00062DCD"/>
    <w:rsid w:val="000632C1"/>
    <w:rsid w:val="00063521"/>
    <w:rsid w:val="00064644"/>
    <w:rsid w:val="00064B35"/>
    <w:rsid w:val="00064B5C"/>
    <w:rsid w:val="00065CFB"/>
    <w:rsid w:val="00067569"/>
    <w:rsid w:val="000679A9"/>
    <w:rsid w:val="00067F06"/>
    <w:rsid w:val="00070111"/>
    <w:rsid w:val="00070600"/>
    <w:rsid w:val="000715D9"/>
    <w:rsid w:val="00071D99"/>
    <w:rsid w:val="00072F59"/>
    <w:rsid w:val="00073581"/>
    <w:rsid w:val="00073A11"/>
    <w:rsid w:val="000748E5"/>
    <w:rsid w:val="00074DF5"/>
    <w:rsid w:val="000754A0"/>
    <w:rsid w:val="00076380"/>
    <w:rsid w:val="00077102"/>
    <w:rsid w:val="000772FF"/>
    <w:rsid w:val="00077538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2026"/>
    <w:rsid w:val="000822BE"/>
    <w:rsid w:val="00082C1E"/>
    <w:rsid w:val="0008466E"/>
    <w:rsid w:val="00084989"/>
    <w:rsid w:val="00084A0D"/>
    <w:rsid w:val="00084A4E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7828"/>
    <w:rsid w:val="00097A51"/>
    <w:rsid w:val="000A0958"/>
    <w:rsid w:val="000A1372"/>
    <w:rsid w:val="000A1F7F"/>
    <w:rsid w:val="000A24E5"/>
    <w:rsid w:val="000A32C2"/>
    <w:rsid w:val="000A4FD3"/>
    <w:rsid w:val="000A55CA"/>
    <w:rsid w:val="000A62EA"/>
    <w:rsid w:val="000A660D"/>
    <w:rsid w:val="000A6632"/>
    <w:rsid w:val="000A6ABB"/>
    <w:rsid w:val="000B027B"/>
    <w:rsid w:val="000B0DAC"/>
    <w:rsid w:val="000B0E01"/>
    <w:rsid w:val="000B1965"/>
    <w:rsid w:val="000B203F"/>
    <w:rsid w:val="000B20B8"/>
    <w:rsid w:val="000B2528"/>
    <w:rsid w:val="000B26EA"/>
    <w:rsid w:val="000B3456"/>
    <w:rsid w:val="000B3513"/>
    <w:rsid w:val="000B3697"/>
    <w:rsid w:val="000B48B1"/>
    <w:rsid w:val="000B56C2"/>
    <w:rsid w:val="000B58CA"/>
    <w:rsid w:val="000B5AA3"/>
    <w:rsid w:val="000B6980"/>
    <w:rsid w:val="000B6F95"/>
    <w:rsid w:val="000B7325"/>
    <w:rsid w:val="000B76E8"/>
    <w:rsid w:val="000B77E2"/>
    <w:rsid w:val="000C0040"/>
    <w:rsid w:val="000C05E9"/>
    <w:rsid w:val="000C0886"/>
    <w:rsid w:val="000C0C8A"/>
    <w:rsid w:val="000C2240"/>
    <w:rsid w:val="000C233E"/>
    <w:rsid w:val="000C2FD8"/>
    <w:rsid w:val="000C3098"/>
    <w:rsid w:val="000C312A"/>
    <w:rsid w:val="000C3703"/>
    <w:rsid w:val="000C3C2E"/>
    <w:rsid w:val="000C3E07"/>
    <w:rsid w:val="000C4557"/>
    <w:rsid w:val="000C55D8"/>
    <w:rsid w:val="000C56F7"/>
    <w:rsid w:val="000C5B6A"/>
    <w:rsid w:val="000C6153"/>
    <w:rsid w:val="000C691F"/>
    <w:rsid w:val="000C7012"/>
    <w:rsid w:val="000C70CE"/>
    <w:rsid w:val="000C7F23"/>
    <w:rsid w:val="000D07BD"/>
    <w:rsid w:val="000D0F22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B18"/>
    <w:rsid w:val="000D6C28"/>
    <w:rsid w:val="000D7523"/>
    <w:rsid w:val="000E087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49C"/>
    <w:rsid w:val="000E4DDA"/>
    <w:rsid w:val="000E4FB5"/>
    <w:rsid w:val="000E57D5"/>
    <w:rsid w:val="000E5B78"/>
    <w:rsid w:val="000E5DF7"/>
    <w:rsid w:val="000E6312"/>
    <w:rsid w:val="000E642B"/>
    <w:rsid w:val="000E6584"/>
    <w:rsid w:val="000E6A74"/>
    <w:rsid w:val="000E6F83"/>
    <w:rsid w:val="000E7C4F"/>
    <w:rsid w:val="000F01BA"/>
    <w:rsid w:val="000F039A"/>
    <w:rsid w:val="000F0703"/>
    <w:rsid w:val="000F0EDA"/>
    <w:rsid w:val="000F0FCB"/>
    <w:rsid w:val="000F170F"/>
    <w:rsid w:val="000F1C13"/>
    <w:rsid w:val="000F22CA"/>
    <w:rsid w:val="000F2368"/>
    <w:rsid w:val="000F25F4"/>
    <w:rsid w:val="000F2AF8"/>
    <w:rsid w:val="000F37CF"/>
    <w:rsid w:val="000F46AD"/>
    <w:rsid w:val="000F4F5A"/>
    <w:rsid w:val="000F534C"/>
    <w:rsid w:val="000F55F4"/>
    <w:rsid w:val="000F73CE"/>
    <w:rsid w:val="000F7468"/>
    <w:rsid w:val="000F78D0"/>
    <w:rsid w:val="00100109"/>
    <w:rsid w:val="001003E3"/>
    <w:rsid w:val="00100BD4"/>
    <w:rsid w:val="00101135"/>
    <w:rsid w:val="00101782"/>
    <w:rsid w:val="00102139"/>
    <w:rsid w:val="00102149"/>
    <w:rsid w:val="00102A2C"/>
    <w:rsid w:val="001030D7"/>
    <w:rsid w:val="00103446"/>
    <w:rsid w:val="001038FD"/>
    <w:rsid w:val="001048D9"/>
    <w:rsid w:val="00104BB5"/>
    <w:rsid w:val="00104D03"/>
    <w:rsid w:val="00105A35"/>
    <w:rsid w:val="00105B96"/>
    <w:rsid w:val="00106297"/>
    <w:rsid w:val="0010631A"/>
    <w:rsid w:val="00106688"/>
    <w:rsid w:val="00107558"/>
    <w:rsid w:val="00107DAA"/>
    <w:rsid w:val="00107DC7"/>
    <w:rsid w:val="0011056A"/>
    <w:rsid w:val="0011109C"/>
    <w:rsid w:val="00111CDD"/>
    <w:rsid w:val="00111D33"/>
    <w:rsid w:val="00111EA9"/>
    <w:rsid w:val="001122F9"/>
    <w:rsid w:val="001124F6"/>
    <w:rsid w:val="00112788"/>
    <w:rsid w:val="00112AB8"/>
    <w:rsid w:val="00112D81"/>
    <w:rsid w:val="001135D1"/>
    <w:rsid w:val="0011393F"/>
    <w:rsid w:val="00113AFF"/>
    <w:rsid w:val="00115D94"/>
    <w:rsid w:val="00116D8A"/>
    <w:rsid w:val="001179EE"/>
    <w:rsid w:val="00117F66"/>
    <w:rsid w:val="00117F92"/>
    <w:rsid w:val="00120283"/>
    <w:rsid w:val="001204FC"/>
    <w:rsid w:val="00120C58"/>
    <w:rsid w:val="00120FFB"/>
    <w:rsid w:val="001228C7"/>
    <w:rsid w:val="00123E23"/>
    <w:rsid w:val="00125DB3"/>
    <w:rsid w:val="001268B8"/>
    <w:rsid w:val="00127B5A"/>
    <w:rsid w:val="0013014D"/>
    <w:rsid w:val="001309B4"/>
    <w:rsid w:val="00130B4D"/>
    <w:rsid w:val="00130D9C"/>
    <w:rsid w:val="0013109B"/>
    <w:rsid w:val="001311B3"/>
    <w:rsid w:val="00131752"/>
    <w:rsid w:val="00131D96"/>
    <w:rsid w:val="00131E9D"/>
    <w:rsid w:val="00132C12"/>
    <w:rsid w:val="00132FCA"/>
    <w:rsid w:val="00133509"/>
    <w:rsid w:val="001337AE"/>
    <w:rsid w:val="0013394A"/>
    <w:rsid w:val="0013402C"/>
    <w:rsid w:val="001346F5"/>
    <w:rsid w:val="0013508B"/>
    <w:rsid w:val="001351DC"/>
    <w:rsid w:val="00135F9E"/>
    <w:rsid w:val="00136804"/>
    <w:rsid w:val="00136C32"/>
    <w:rsid w:val="00136E59"/>
    <w:rsid w:val="00141A73"/>
    <w:rsid w:val="00141D9A"/>
    <w:rsid w:val="00141F60"/>
    <w:rsid w:val="0014253A"/>
    <w:rsid w:val="001425D4"/>
    <w:rsid w:val="00142941"/>
    <w:rsid w:val="00142AD8"/>
    <w:rsid w:val="00143182"/>
    <w:rsid w:val="0014366B"/>
    <w:rsid w:val="00143842"/>
    <w:rsid w:val="00143A99"/>
    <w:rsid w:val="001441DF"/>
    <w:rsid w:val="0014494E"/>
    <w:rsid w:val="00144CD9"/>
    <w:rsid w:val="00144E1F"/>
    <w:rsid w:val="001450A0"/>
    <w:rsid w:val="00145667"/>
    <w:rsid w:val="00145FC9"/>
    <w:rsid w:val="0014679D"/>
    <w:rsid w:val="00146ED7"/>
    <w:rsid w:val="001470F1"/>
    <w:rsid w:val="001477A1"/>
    <w:rsid w:val="00147A44"/>
    <w:rsid w:val="00147AB0"/>
    <w:rsid w:val="00150035"/>
    <w:rsid w:val="001501E9"/>
    <w:rsid w:val="00150D19"/>
    <w:rsid w:val="00151AD4"/>
    <w:rsid w:val="0015296D"/>
    <w:rsid w:val="00152A97"/>
    <w:rsid w:val="00152BAF"/>
    <w:rsid w:val="00154981"/>
    <w:rsid w:val="001552E1"/>
    <w:rsid w:val="0015539A"/>
    <w:rsid w:val="00155633"/>
    <w:rsid w:val="00155C27"/>
    <w:rsid w:val="00156246"/>
    <w:rsid w:val="00156745"/>
    <w:rsid w:val="001568D2"/>
    <w:rsid w:val="00156CA8"/>
    <w:rsid w:val="00157078"/>
    <w:rsid w:val="00157099"/>
    <w:rsid w:val="0015756F"/>
    <w:rsid w:val="00157B31"/>
    <w:rsid w:val="00157DD4"/>
    <w:rsid w:val="001603BC"/>
    <w:rsid w:val="0016042C"/>
    <w:rsid w:val="001604AF"/>
    <w:rsid w:val="001605EF"/>
    <w:rsid w:val="00160EB3"/>
    <w:rsid w:val="00160EC3"/>
    <w:rsid w:val="001610EE"/>
    <w:rsid w:val="0016139A"/>
    <w:rsid w:val="00161DB3"/>
    <w:rsid w:val="00161E04"/>
    <w:rsid w:val="001624F9"/>
    <w:rsid w:val="00162C26"/>
    <w:rsid w:val="00162C79"/>
    <w:rsid w:val="00163AF0"/>
    <w:rsid w:val="00163E10"/>
    <w:rsid w:val="00165399"/>
    <w:rsid w:val="00165ECE"/>
    <w:rsid w:val="00170CD4"/>
    <w:rsid w:val="00170EC0"/>
    <w:rsid w:val="00171239"/>
    <w:rsid w:val="00171951"/>
    <w:rsid w:val="0017264D"/>
    <w:rsid w:val="00173697"/>
    <w:rsid w:val="00173A7D"/>
    <w:rsid w:val="00174030"/>
    <w:rsid w:val="001743CE"/>
    <w:rsid w:val="001746FF"/>
    <w:rsid w:val="0017496D"/>
    <w:rsid w:val="00174E82"/>
    <w:rsid w:val="00175641"/>
    <w:rsid w:val="00175A8F"/>
    <w:rsid w:val="00176397"/>
    <w:rsid w:val="001772D7"/>
    <w:rsid w:val="00177D47"/>
    <w:rsid w:val="00177DF0"/>
    <w:rsid w:val="0018044B"/>
    <w:rsid w:val="001805B0"/>
    <w:rsid w:val="001808E5"/>
    <w:rsid w:val="00180983"/>
    <w:rsid w:val="00180984"/>
    <w:rsid w:val="001823CF"/>
    <w:rsid w:val="00183374"/>
    <w:rsid w:val="00184530"/>
    <w:rsid w:val="00184760"/>
    <w:rsid w:val="001848E6"/>
    <w:rsid w:val="00184DF7"/>
    <w:rsid w:val="001852FB"/>
    <w:rsid w:val="00187197"/>
    <w:rsid w:val="001874EE"/>
    <w:rsid w:val="001921E6"/>
    <w:rsid w:val="001927EE"/>
    <w:rsid w:val="00192914"/>
    <w:rsid w:val="00192CDA"/>
    <w:rsid w:val="00193993"/>
    <w:rsid w:val="00193EB0"/>
    <w:rsid w:val="001941A5"/>
    <w:rsid w:val="001942A5"/>
    <w:rsid w:val="00195150"/>
    <w:rsid w:val="00195C0A"/>
    <w:rsid w:val="00195F6D"/>
    <w:rsid w:val="00196337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12CC"/>
    <w:rsid w:val="001A1D79"/>
    <w:rsid w:val="001A1F63"/>
    <w:rsid w:val="001A235A"/>
    <w:rsid w:val="001A2C33"/>
    <w:rsid w:val="001A2FBA"/>
    <w:rsid w:val="001A32A5"/>
    <w:rsid w:val="001A32F6"/>
    <w:rsid w:val="001A3E3F"/>
    <w:rsid w:val="001A4191"/>
    <w:rsid w:val="001A422F"/>
    <w:rsid w:val="001A42EC"/>
    <w:rsid w:val="001A4D8E"/>
    <w:rsid w:val="001A515F"/>
    <w:rsid w:val="001A558E"/>
    <w:rsid w:val="001A5F72"/>
    <w:rsid w:val="001A600F"/>
    <w:rsid w:val="001A61F6"/>
    <w:rsid w:val="001A74CB"/>
    <w:rsid w:val="001A7EF3"/>
    <w:rsid w:val="001B0191"/>
    <w:rsid w:val="001B0829"/>
    <w:rsid w:val="001B0D35"/>
    <w:rsid w:val="001B1417"/>
    <w:rsid w:val="001B1F0C"/>
    <w:rsid w:val="001B23CE"/>
    <w:rsid w:val="001B2CB8"/>
    <w:rsid w:val="001B33BF"/>
    <w:rsid w:val="001B3AFC"/>
    <w:rsid w:val="001B4A0A"/>
    <w:rsid w:val="001B4AAA"/>
    <w:rsid w:val="001B4B4A"/>
    <w:rsid w:val="001B5606"/>
    <w:rsid w:val="001B5748"/>
    <w:rsid w:val="001B5A9F"/>
    <w:rsid w:val="001B6E1B"/>
    <w:rsid w:val="001C0332"/>
    <w:rsid w:val="001C1001"/>
    <w:rsid w:val="001C1D1A"/>
    <w:rsid w:val="001C2B79"/>
    <w:rsid w:val="001C2EB0"/>
    <w:rsid w:val="001C32B2"/>
    <w:rsid w:val="001C32C2"/>
    <w:rsid w:val="001C3E5C"/>
    <w:rsid w:val="001C3F11"/>
    <w:rsid w:val="001C41A4"/>
    <w:rsid w:val="001C46AA"/>
    <w:rsid w:val="001C4A54"/>
    <w:rsid w:val="001C4D6D"/>
    <w:rsid w:val="001C5097"/>
    <w:rsid w:val="001C5332"/>
    <w:rsid w:val="001C6817"/>
    <w:rsid w:val="001C69D0"/>
    <w:rsid w:val="001C6F12"/>
    <w:rsid w:val="001C70CB"/>
    <w:rsid w:val="001C70CD"/>
    <w:rsid w:val="001C74B1"/>
    <w:rsid w:val="001C74BC"/>
    <w:rsid w:val="001C7588"/>
    <w:rsid w:val="001D057C"/>
    <w:rsid w:val="001D07CA"/>
    <w:rsid w:val="001D0C9F"/>
    <w:rsid w:val="001D145B"/>
    <w:rsid w:val="001D14AB"/>
    <w:rsid w:val="001D1947"/>
    <w:rsid w:val="001D1A24"/>
    <w:rsid w:val="001D1C40"/>
    <w:rsid w:val="001D234B"/>
    <w:rsid w:val="001D2576"/>
    <w:rsid w:val="001D2D0C"/>
    <w:rsid w:val="001D2D75"/>
    <w:rsid w:val="001D3146"/>
    <w:rsid w:val="001D3168"/>
    <w:rsid w:val="001D3908"/>
    <w:rsid w:val="001D4000"/>
    <w:rsid w:val="001D404E"/>
    <w:rsid w:val="001D4901"/>
    <w:rsid w:val="001D4E37"/>
    <w:rsid w:val="001D5392"/>
    <w:rsid w:val="001D5557"/>
    <w:rsid w:val="001D59AB"/>
    <w:rsid w:val="001D62AC"/>
    <w:rsid w:val="001D6782"/>
    <w:rsid w:val="001D7027"/>
    <w:rsid w:val="001D7582"/>
    <w:rsid w:val="001D7F6F"/>
    <w:rsid w:val="001E08D8"/>
    <w:rsid w:val="001E1279"/>
    <w:rsid w:val="001E1318"/>
    <w:rsid w:val="001E1A0D"/>
    <w:rsid w:val="001E1A68"/>
    <w:rsid w:val="001E1BD0"/>
    <w:rsid w:val="001E1FA0"/>
    <w:rsid w:val="001E34E0"/>
    <w:rsid w:val="001E53BA"/>
    <w:rsid w:val="001E668B"/>
    <w:rsid w:val="001E7323"/>
    <w:rsid w:val="001F03CE"/>
    <w:rsid w:val="001F30AE"/>
    <w:rsid w:val="001F32F1"/>
    <w:rsid w:val="001F3A1A"/>
    <w:rsid w:val="001F3E00"/>
    <w:rsid w:val="001F4DFB"/>
    <w:rsid w:val="001F59DF"/>
    <w:rsid w:val="001F6A46"/>
    <w:rsid w:val="001F762D"/>
    <w:rsid w:val="001F76B4"/>
    <w:rsid w:val="00200DC1"/>
    <w:rsid w:val="002022A3"/>
    <w:rsid w:val="00202BB6"/>
    <w:rsid w:val="00203374"/>
    <w:rsid w:val="002039DA"/>
    <w:rsid w:val="00203CB6"/>
    <w:rsid w:val="00204142"/>
    <w:rsid w:val="00204540"/>
    <w:rsid w:val="0020501C"/>
    <w:rsid w:val="00205178"/>
    <w:rsid w:val="002059D3"/>
    <w:rsid w:val="00205B60"/>
    <w:rsid w:val="00205EA5"/>
    <w:rsid w:val="00206901"/>
    <w:rsid w:val="00206D4F"/>
    <w:rsid w:val="00206E7C"/>
    <w:rsid w:val="00207053"/>
    <w:rsid w:val="0021033C"/>
    <w:rsid w:val="002106B8"/>
    <w:rsid w:val="00210840"/>
    <w:rsid w:val="00210DA0"/>
    <w:rsid w:val="00211328"/>
    <w:rsid w:val="0021150A"/>
    <w:rsid w:val="00211891"/>
    <w:rsid w:val="00213040"/>
    <w:rsid w:val="002158EA"/>
    <w:rsid w:val="00215E01"/>
    <w:rsid w:val="00216225"/>
    <w:rsid w:val="002164E6"/>
    <w:rsid w:val="002165BB"/>
    <w:rsid w:val="002165FA"/>
    <w:rsid w:val="00217024"/>
    <w:rsid w:val="00217053"/>
    <w:rsid w:val="00217B4A"/>
    <w:rsid w:val="00217BA6"/>
    <w:rsid w:val="002210C3"/>
    <w:rsid w:val="00222F19"/>
    <w:rsid w:val="002231E3"/>
    <w:rsid w:val="0022347F"/>
    <w:rsid w:val="00223F05"/>
    <w:rsid w:val="00224444"/>
    <w:rsid w:val="00224904"/>
    <w:rsid w:val="0022495C"/>
    <w:rsid w:val="00225046"/>
    <w:rsid w:val="00225370"/>
    <w:rsid w:val="00225575"/>
    <w:rsid w:val="00225F2C"/>
    <w:rsid w:val="002268E2"/>
    <w:rsid w:val="00227036"/>
    <w:rsid w:val="00227210"/>
    <w:rsid w:val="002273E0"/>
    <w:rsid w:val="002275D0"/>
    <w:rsid w:val="002278ED"/>
    <w:rsid w:val="00231027"/>
    <w:rsid w:val="00231874"/>
    <w:rsid w:val="00231A36"/>
    <w:rsid w:val="00231C64"/>
    <w:rsid w:val="002338FB"/>
    <w:rsid w:val="0023505F"/>
    <w:rsid w:val="00235DC0"/>
    <w:rsid w:val="002368AA"/>
    <w:rsid w:val="00236A65"/>
    <w:rsid w:val="00236E3F"/>
    <w:rsid w:val="002375AF"/>
    <w:rsid w:val="002379D5"/>
    <w:rsid w:val="00237C63"/>
    <w:rsid w:val="00240754"/>
    <w:rsid w:val="00240BE7"/>
    <w:rsid w:val="00240DA6"/>
    <w:rsid w:val="00240F97"/>
    <w:rsid w:val="00241AFD"/>
    <w:rsid w:val="002423EC"/>
    <w:rsid w:val="00243316"/>
    <w:rsid w:val="00243B94"/>
    <w:rsid w:val="00243C31"/>
    <w:rsid w:val="00244163"/>
    <w:rsid w:val="00244906"/>
    <w:rsid w:val="002452EB"/>
    <w:rsid w:val="00246029"/>
    <w:rsid w:val="002463FF"/>
    <w:rsid w:val="002464A0"/>
    <w:rsid w:val="00246905"/>
    <w:rsid w:val="002507E3"/>
    <w:rsid w:val="00250966"/>
    <w:rsid w:val="00250C6A"/>
    <w:rsid w:val="00250D2F"/>
    <w:rsid w:val="002535F9"/>
    <w:rsid w:val="0025406B"/>
    <w:rsid w:val="002542D8"/>
    <w:rsid w:val="00254DD3"/>
    <w:rsid w:val="002556E9"/>
    <w:rsid w:val="00255CAE"/>
    <w:rsid w:val="00256311"/>
    <w:rsid w:val="00256549"/>
    <w:rsid w:val="0025711D"/>
    <w:rsid w:val="002571EC"/>
    <w:rsid w:val="00257E4B"/>
    <w:rsid w:val="00257EF0"/>
    <w:rsid w:val="0026005C"/>
    <w:rsid w:val="00260D2D"/>
    <w:rsid w:val="0026193E"/>
    <w:rsid w:val="00262BDA"/>
    <w:rsid w:val="00262EB1"/>
    <w:rsid w:val="00263252"/>
    <w:rsid w:val="00263AAA"/>
    <w:rsid w:val="00265D9E"/>
    <w:rsid w:val="00266366"/>
    <w:rsid w:val="002674D4"/>
    <w:rsid w:val="002700AF"/>
    <w:rsid w:val="002706F6"/>
    <w:rsid w:val="00270985"/>
    <w:rsid w:val="00270B31"/>
    <w:rsid w:val="00270B76"/>
    <w:rsid w:val="0027213B"/>
    <w:rsid w:val="00272BA5"/>
    <w:rsid w:val="00272BED"/>
    <w:rsid w:val="002733B9"/>
    <w:rsid w:val="0027499D"/>
    <w:rsid w:val="00274FF3"/>
    <w:rsid w:val="00275074"/>
    <w:rsid w:val="002751C3"/>
    <w:rsid w:val="002754AD"/>
    <w:rsid w:val="002755FF"/>
    <w:rsid w:val="00275B5F"/>
    <w:rsid w:val="00275C52"/>
    <w:rsid w:val="00276496"/>
    <w:rsid w:val="00276EA1"/>
    <w:rsid w:val="00277CE4"/>
    <w:rsid w:val="00280227"/>
    <w:rsid w:val="002802B5"/>
    <w:rsid w:val="002817D4"/>
    <w:rsid w:val="00282443"/>
    <w:rsid w:val="00282808"/>
    <w:rsid w:val="00282A8B"/>
    <w:rsid w:val="00282C01"/>
    <w:rsid w:val="002840DD"/>
    <w:rsid w:val="00284DA0"/>
    <w:rsid w:val="0028555F"/>
    <w:rsid w:val="00285F7E"/>
    <w:rsid w:val="00286B1D"/>
    <w:rsid w:val="00286FC2"/>
    <w:rsid w:val="00290098"/>
    <w:rsid w:val="002901B8"/>
    <w:rsid w:val="00290C5B"/>
    <w:rsid w:val="002913D4"/>
    <w:rsid w:val="0029167E"/>
    <w:rsid w:val="00291ED8"/>
    <w:rsid w:val="002927A4"/>
    <w:rsid w:val="002929A4"/>
    <w:rsid w:val="002929C5"/>
    <w:rsid w:val="0029364D"/>
    <w:rsid w:val="00293985"/>
    <w:rsid w:val="0029463F"/>
    <w:rsid w:val="002947A7"/>
    <w:rsid w:val="00295042"/>
    <w:rsid w:val="002952BA"/>
    <w:rsid w:val="002954A2"/>
    <w:rsid w:val="00295AF3"/>
    <w:rsid w:val="00295F55"/>
    <w:rsid w:val="00297420"/>
    <w:rsid w:val="00297A61"/>
    <w:rsid w:val="002A01AB"/>
    <w:rsid w:val="002A0641"/>
    <w:rsid w:val="002A09B6"/>
    <w:rsid w:val="002A1A02"/>
    <w:rsid w:val="002A1ED6"/>
    <w:rsid w:val="002A22B3"/>
    <w:rsid w:val="002A2AE8"/>
    <w:rsid w:val="002A330E"/>
    <w:rsid w:val="002A376C"/>
    <w:rsid w:val="002A3BB9"/>
    <w:rsid w:val="002A3E58"/>
    <w:rsid w:val="002A4579"/>
    <w:rsid w:val="002A4FA6"/>
    <w:rsid w:val="002A5569"/>
    <w:rsid w:val="002A5BB6"/>
    <w:rsid w:val="002A5DAE"/>
    <w:rsid w:val="002A5E6C"/>
    <w:rsid w:val="002A5FB1"/>
    <w:rsid w:val="002A6615"/>
    <w:rsid w:val="002A6E02"/>
    <w:rsid w:val="002B032D"/>
    <w:rsid w:val="002B194E"/>
    <w:rsid w:val="002B199D"/>
    <w:rsid w:val="002B22C3"/>
    <w:rsid w:val="002B2336"/>
    <w:rsid w:val="002B2866"/>
    <w:rsid w:val="002B3820"/>
    <w:rsid w:val="002B3B62"/>
    <w:rsid w:val="002B4B74"/>
    <w:rsid w:val="002B4D66"/>
    <w:rsid w:val="002B50A4"/>
    <w:rsid w:val="002B53B3"/>
    <w:rsid w:val="002B5527"/>
    <w:rsid w:val="002B553A"/>
    <w:rsid w:val="002B6AC0"/>
    <w:rsid w:val="002C15AA"/>
    <w:rsid w:val="002C1DE8"/>
    <w:rsid w:val="002C2367"/>
    <w:rsid w:val="002C2F67"/>
    <w:rsid w:val="002C342B"/>
    <w:rsid w:val="002C35F1"/>
    <w:rsid w:val="002C3907"/>
    <w:rsid w:val="002C3B4A"/>
    <w:rsid w:val="002C4813"/>
    <w:rsid w:val="002C4C89"/>
    <w:rsid w:val="002C4EF6"/>
    <w:rsid w:val="002C52A8"/>
    <w:rsid w:val="002C547E"/>
    <w:rsid w:val="002C5A96"/>
    <w:rsid w:val="002C7023"/>
    <w:rsid w:val="002C74B4"/>
    <w:rsid w:val="002C7A11"/>
    <w:rsid w:val="002C7B10"/>
    <w:rsid w:val="002D0225"/>
    <w:rsid w:val="002D0410"/>
    <w:rsid w:val="002D0A38"/>
    <w:rsid w:val="002D0C7F"/>
    <w:rsid w:val="002D1680"/>
    <w:rsid w:val="002D1A63"/>
    <w:rsid w:val="002D251C"/>
    <w:rsid w:val="002D2A91"/>
    <w:rsid w:val="002D300C"/>
    <w:rsid w:val="002D391E"/>
    <w:rsid w:val="002D4228"/>
    <w:rsid w:val="002D425C"/>
    <w:rsid w:val="002D4299"/>
    <w:rsid w:val="002D5606"/>
    <w:rsid w:val="002D6D12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3074"/>
    <w:rsid w:val="002E3B04"/>
    <w:rsid w:val="002E4E2B"/>
    <w:rsid w:val="002E64DF"/>
    <w:rsid w:val="002E69E1"/>
    <w:rsid w:val="002E6E75"/>
    <w:rsid w:val="002E77D8"/>
    <w:rsid w:val="002F029A"/>
    <w:rsid w:val="002F0994"/>
    <w:rsid w:val="002F1CBC"/>
    <w:rsid w:val="002F1DAB"/>
    <w:rsid w:val="002F241F"/>
    <w:rsid w:val="002F29D4"/>
    <w:rsid w:val="002F42E2"/>
    <w:rsid w:val="002F4711"/>
    <w:rsid w:val="002F62F7"/>
    <w:rsid w:val="002F66C9"/>
    <w:rsid w:val="002F67D3"/>
    <w:rsid w:val="002F7626"/>
    <w:rsid w:val="003004BF"/>
    <w:rsid w:val="00301870"/>
    <w:rsid w:val="00301BCE"/>
    <w:rsid w:val="0030259C"/>
    <w:rsid w:val="00302C52"/>
    <w:rsid w:val="00302CA8"/>
    <w:rsid w:val="00302F5C"/>
    <w:rsid w:val="003040D6"/>
    <w:rsid w:val="00304E7A"/>
    <w:rsid w:val="0030597D"/>
    <w:rsid w:val="00305F72"/>
    <w:rsid w:val="00307310"/>
    <w:rsid w:val="00307D14"/>
    <w:rsid w:val="0031070A"/>
    <w:rsid w:val="00310DCC"/>
    <w:rsid w:val="00311BDD"/>
    <w:rsid w:val="00311C9B"/>
    <w:rsid w:val="003123CB"/>
    <w:rsid w:val="003125FD"/>
    <w:rsid w:val="00312DB7"/>
    <w:rsid w:val="00314A98"/>
    <w:rsid w:val="00314EEE"/>
    <w:rsid w:val="00315A54"/>
    <w:rsid w:val="00316229"/>
    <w:rsid w:val="00316725"/>
    <w:rsid w:val="003170D6"/>
    <w:rsid w:val="00320229"/>
    <w:rsid w:val="003202AD"/>
    <w:rsid w:val="00320E74"/>
    <w:rsid w:val="003212E4"/>
    <w:rsid w:val="003228E1"/>
    <w:rsid w:val="00322C46"/>
    <w:rsid w:val="00322EED"/>
    <w:rsid w:val="003243E9"/>
    <w:rsid w:val="003247A2"/>
    <w:rsid w:val="003249A6"/>
    <w:rsid w:val="00325052"/>
    <w:rsid w:val="00325FE8"/>
    <w:rsid w:val="003261CB"/>
    <w:rsid w:val="00326557"/>
    <w:rsid w:val="003271A2"/>
    <w:rsid w:val="003274B7"/>
    <w:rsid w:val="00330408"/>
    <w:rsid w:val="00330702"/>
    <w:rsid w:val="00330E52"/>
    <w:rsid w:val="00330F1F"/>
    <w:rsid w:val="00332B1B"/>
    <w:rsid w:val="003331B2"/>
    <w:rsid w:val="003334AB"/>
    <w:rsid w:val="003338CC"/>
    <w:rsid w:val="00333C2A"/>
    <w:rsid w:val="00333F44"/>
    <w:rsid w:val="003346AF"/>
    <w:rsid w:val="0033478B"/>
    <w:rsid w:val="0033499A"/>
    <w:rsid w:val="00334A17"/>
    <w:rsid w:val="00336945"/>
    <w:rsid w:val="00337D4B"/>
    <w:rsid w:val="0034016E"/>
    <w:rsid w:val="0034051A"/>
    <w:rsid w:val="0034095A"/>
    <w:rsid w:val="0034108F"/>
    <w:rsid w:val="0034174E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8D8"/>
    <w:rsid w:val="00346185"/>
    <w:rsid w:val="00346235"/>
    <w:rsid w:val="0034665D"/>
    <w:rsid w:val="003467EA"/>
    <w:rsid w:val="003472FC"/>
    <w:rsid w:val="00347833"/>
    <w:rsid w:val="00347A3D"/>
    <w:rsid w:val="00347B4F"/>
    <w:rsid w:val="00347EBE"/>
    <w:rsid w:val="003501C9"/>
    <w:rsid w:val="0035031D"/>
    <w:rsid w:val="00350414"/>
    <w:rsid w:val="00350A8E"/>
    <w:rsid w:val="00350F68"/>
    <w:rsid w:val="003512C7"/>
    <w:rsid w:val="003517FB"/>
    <w:rsid w:val="00351DEC"/>
    <w:rsid w:val="00352504"/>
    <w:rsid w:val="00352D0E"/>
    <w:rsid w:val="003532F8"/>
    <w:rsid w:val="00354407"/>
    <w:rsid w:val="0035457D"/>
    <w:rsid w:val="0035477E"/>
    <w:rsid w:val="00354792"/>
    <w:rsid w:val="0035486A"/>
    <w:rsid w:val="00354E29"/>
    <w:rsid w:val="00355184"/>
    <w:rsid w:val="003556ED"/>
    <w:rsid w:val="003566E4"/>
    <w:rsid w:val="00360DA0"/>
    <w:rsid w:val="00361126"/>
    <w:rsid w:val="00361528"/>
    <w:rsid w:val="003622D3"/>
    <w:rsid w:val="00362518"/>
    <w:rsid w:val="003630C6"/>
    <w:rsid w:val="0036332A"/>
    <w:rsid w:val="00364051"/>
    <w:rsid w:val="003640AA"/>
    <w:rsid w:val="003640BB"/>
    <w:rsid w:val="003643F1"/>
    <w:rsid w:val="00364C39"/>
    <w:rsid w:val="00365525"/>
    <w:rsid w:val="00365A5B"/>
    <w:rsid w:val="003669EB"/>
    <w:rsid w:val="003670E1"/>
    <w:rsid w:val="0036732F"/>
    <w:rsid w:val="00367534"/>
    <w:rsid w:val="0036785B"/>
    <w:rsid w:val="00370C62"/>
    <w:rsid w:val="003719F6"/>
    <w:rsid w:val="0037240C"/>
    <w:rsid w:val="00372970"/>
    <w:rsid w:val="003742A6"/>
    <w:rsid w:val="00374496"/>
    <w:rsid w:val="00374C1A"/>
    <w:rsid w:val="00374F25"/>
    <w:rsid w:val="00375091"/>
    <w:rsid w:val="00375227"/>
    <w:rsid w:val="00375898"/>
    <w:rsid w:val="00376274"/>
    <w:rsid w:val="0037670A"/>
    <w:rsid w:val="00380661"/>
    <w:rsid w:val="00380939"/>
    <w:rsid w:val="00381370"/>
    <w:rsid w:val="00382427"/>
    <w:rsid w:val="00382B64"/>
    <w:rsid w:val="00382BB0"/>
    <w:rsid w:val="00382C6F"/>
    <w:rsid w:val="00383054"/>
    <w:rsid w:val="003845B2"/>
    <w:rsid w:val="00384754"/>
    <w:rsid w:val="003849B7"/>
    <w:rsid w:val="0038500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2278"/>
    <w:rsid w:val="0039268F"/>
    <w:rsid w:val="00392A00"/>
    <w:rsid w:val="00392C89"/>
    <w:rsid w:val="00392F1B"/>
    <w:rsid w:val="00394721"/>
    <w:rsid w:val="00394738"/>
    <w:rsid w:val="00394AEC"/>
    <w:rsid w:val="003950B7"/>
    <w:rsid w:val="003951D5"/>
    <w:rsid w:val="00395837"/>
    <w:rsid w:val="0039596B"/>
    <w:rsid w:val="00395B54"/>
    <w:rsid w:val="00395CED"/>
    <w:rsid w:val="00395ED1"/>
    <w:rsid w:val="00396597"/>
    <w:rsid w:val="00396B70"/>
    <w:rsid w:val="00396F34"/>
    <w:rsid w:val="003A026A"/>
    <w:rsid w:val="003A02EC"/>
    <w:rsid w:val="003A06B2"/>
    <w:rsid w:val="003A13F6"/>
    <w:rsid w:val="003A2148"/>
    <w:rsid w:val="003A2470"/>
    <w:rsid w:val="003A2FF5"/>
    <w:rsid w:val="003A33A8"/>
    <w:rsid w:val="003A435F"/>
    <w:rsid w:val="003A4FD3"/>
    <w:rsid w:val="003A4FD4"/>
    <w:rsid w:val="003A5FCB"/>
    <w:rsid w:val="003A64C6"/>
    <w:rsid w:val="003A684F"/>
    <w:rsid w:val="003A6D86"/>
    <w:rsid w:val="003B0D11"/>
    <w:rsid w:val="003B1130"/>
    <w:rsid w:val="003B15C1"/>
    <w:rsid w:val="003B1E3D"/>
    <w:rsid w:val="003B2655"/>
    <w:rsid w:val="003B2786"/>
    <w:rsid w:val="003B291D"/>
    <w:rsid w:val="003B399B"/>
    <w:rsid w:val="003B3CF6"/>
    <w:rsid w:val="003B3ED0"/>
    <w:rsid w:val="003B4074"/>
    <w:rsid w:val="003B46C0"/>
    <w:rsid w:val="003B4F87"/>
    <w:rsid w:val="003B5544"/>
    <w:rsid w:val="003B599F"/>
    <w:rsid w:val="003B5BDD"/>
    <w:rsid w:val="003B5D4D"/>
    <w:rsid w:val="003B5FEB"/>
    <w:rsid w:val="003B62FB"/>
    <w:rsid w:val="003B6740"/>
    <w:rsid w:val="003C0FA9"/>
    <w:rsid w:val="003C2A2A"/>
    <w:rsid w:val="003C2E93"/>
    <w:rsid w:val="003C37D8"/>
    <w:rsid w:val="003C3A93"/>
    <w:rsid w:val="003C55B8"/>
    <w:rsid w:val="003C5B67"/>
    <w:rsid w:val="003C5FE6"/>
    <w:rsid w:val="003C602A"/>
    <w:rsid w:val="003C612E"/>
    <w:rsid w:val="003C61C1"/>
    <w:rsid w:val="003C6EBD"/>
    <w:rsid w:val="003C77BF"/>
    <w:rsid w:val="003C7BBD"/>
    <w:rsid w:val="003C7D46"/>
    <w:rsid w:val="003D01DB"/>
    <w:rsid w:val="003D0459"/>
    <w:rsid w:val="003D0678"/>
    <w:rsid w:val="003D21BF"/>
    <w:rsid w:val="003D2ED8"/>
    <w:rsid w:val="003D33B5"/>
    <w:rsid w:val="003D3A9D"/>
    <w:rsid w:val="003D4270"/>
    <w:rsid w:val="003D4BD8"/>
    <w:rsid w:val="003D4D4B"/>
    <w:rsid w:val="003D7ED7"/>
    <w:rsid w:val="003E02D4"/>
    <w:rsid w:val="003E04C5"/>
    <w:rsid w:val="003E0760"/>
    <w:rsid w:val="003E1784"/>
    <w:rsid w:val="003E1A38"/>
    <w:rsid w:val="003E1B29"/>
    <w:rsid w:val="003E1C14"/>
    <w:rsid w:val="003E2268"/>
    <w:rsid w:val="003E2510"/>
    <w:rsid w:val="003E2ACD"/>
    <w:rsid w:val="003E2D56"/>
    <w:rsid w:val="003E314E"/>
    <w:rsid w:val="003E3F1E"/>
    <w:rsid w:val="003E442C"/>
    <w:rsid w:val="003E55D6"/>
    <w:rsid w:val="003E5EDC"/>
    <w:rsid w:val="003E6090"/>
    <w:rsid w:val="003E72BD"/>
    <w:rsid w:val="003E773C"/>
    <w:rsid w:val="003E7BA9"/>
    <w:rsid w:val="003E7C09"/>
    <w:rsid w:val="003E7E2D"/>
    <w:rsid w:val="003F1CAD"/>
    <w:rsid w:val="003F1D3B"/>
    <w:rsid w:val="003F1EE5"/>
    <w:rsid w:val="003F2657"/>
    <w:rsid w:val="003F27A3"/>
    <w:rsid w:val="003F49F8"/>
    <w:rsid w:val="003F6EF7"/>
    <w:rsid w:val="003F737C"/>
    <w:rsid w:val="0040096F"/>
    <w:rsid w:val="00400B53"/>
    <w:rsid w:val="004010E2"/>
    <w:rsid w:val="00401728"/>
    <w:rsid w:val="00401DE1"/>
    <w:rsid w:val="00402390"/>
    <w:rsid w:val="00402B55"/>
    <w:rsid w:val="00403FF8"/>
    <w:rsid w:val="00404FBD"/>
    <w:rsid w:val="004052C4"/>
    <w:rsid w:val="00405553"/>
    <w:rsid w:val="00405645"/>
    <w:rsid w:val="00405727"/>
    <w:rsid w:val="00405E39"/>
    <w:rsid w:val="00406AB0"/>
    <w:rsid w:val="0040788A"/>
    <w:rsid w:val="00407E2A"/>
    <w:rsid w:val="004106C3"/>
    <w:rsid w:val="0041094A"/>
    <w:rsid w:val="00410CF2"/>
    <w:rsid w:val="00410E24"/>
    <w:rsid w:val="004112D8"/>
    <w:rsid w:val="00411BF1"/>
    <w:rsid w:val="00411F95"/>
    <w:rsid w:val="00412DAF"/>
    <w:rsid w:val="00412DE5"/>
    <w:rsid w:val="004139F3"/>
    <w:rsid w:val="00413DBC"/>
    <w:rsid w:val="00414983"/>
    <w:rsid w:val="00414B81"/>
    <w:rsid w:val="004156AD"/>
    <w:rsid w:val="00415990"/>
    <w:rsid w:val="00415DF3"/>
    <w:rsid w:val="004164F7"/>
    <w:rsid w:val="00416781"/>
    <w:rsid w:val="004174B1"/>
    <w:rsid w:val="00420087"/>
    <w:rsid w:val="00420384"/>
    <w:rsid w:val="0042209A"/>
    <w:rsid w:val="00423BCF"/>
    <w:rsid w:val="00423D48"/>
    <w:rsid w:val="00424035"/>
    <w:rsid w:val="00424360"/>
    <w:rsid w:val="004243EA"/>
    <w:rsid w:val="00425A33"/>
    <w:rsid w:val="00425D04"/>
    <w:rsid w:val="0042618E"/>
    <w:rsid w:val="004261D9"/>
    <w:rsid w:val="0042693F"/>
    <w:rsid w:val="00426C3C"/>
    <w:rsid w:val="004273E7"/>
    <w:rsid w:val="00427DFA"/>
    <w:rsid w:val="0043041A"/>
    <w:rsid w:val="00430500"/>
    <w:rsid w:val="00430C61"/>
    <w:rsid w:val="00431362"/>
    <w:rsid w:val="0043139D"/>
    <w:rsid w:val="0043162E"/>
    <w:rsid w:val="004318BD"/>
    <w:rsid w:val="00432321"/>
    <w:rsid w:val="0043275C"/>
    <w:rsid w:val="00432F4B"/>
    <w:rsid w:val="0043332A"/>
    <w:rsid w:val="00433B64"/>
    <w:rsid w:val="00433E1B"/>
    <w:rsid w:val="0043473F"/>
    <w:rsid w:val="00435804"/>
    <w:rsid w:val="00435A7D"/>
    <w:rsid w:val="00436299"/>
    <w:rsid w:val="0043661B"/>
    <w:rsid w:val="0043671E"/>
    <w:rsid w:val="00436A65"/>
    <w:rsid w:val="00437033"/>
    <w:rsid w:val="004379C3"/>
    <w:rsid w:val="00440019"/>
    <w:rsid w:val="004410E5"/>
    <w:rsid w:val="0044173E"/>
    <w:rsid w:val="00441AF4"/>
    <w:rsid w:val="00443479"/>
    <w:rsid w:val="00443A70"/>
    <w:rsid w:val="004440B7"/>
    <w:rsid w:val="00444588"/>
    <w:rsid w:val="004448FA"/>
    <w:rsid w:val="004450AF"/>
    <w:rsid w:val="00445322"/>
    <w:rsid w:val="00446082"/>
    <w:rsid w:val="004464CC"/>
    <w:rsid w:val="00446770"/>
    <w:rsid w:val="00447863"/>
    <w:rsid w:val="0045018E"/>
    <w:rsid w:val="00451209"/>
    <w:rsid w:val="00451D61"/>
    <w:rsid w:val="00452581"/>
    <w:rsid w:val="004525B6"/>
    <w:rsid w:val="00452FEF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E11"/>
    <w:rsid w:val="00457FAC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C09"/>
    <w:rsid w:val="00464DA4"/>
    <w:rsid w:val="00466701"/>
    <w:rsid w:val="0047127E"/>
    <w:rsid w:val="00472198"/>
    <w:rsid w:val="00472367"/>
    <w:rsid w:val="0047295C"/>
    <w:rsid w:val="00473059"/>
    <w:rsid w:val="004732C4"/>
    <w:rsid w:val="004735C9"/>
    <w:rsid w:val="00473AC3"/>
    <w:rsid w:val="004740C7"/>
    <w:rsid w:val="00474839"/>
    <w:rsid w:val="00474B8B"/>
    <w:rsid w:val="0047508D"/>
    <w:rsid w:val="0047572B"/>
    <w:rsid w:val="0047602A"/>
    <w:rsid w:val="00476047"/>
    <w:rsid w:val="0047624F"/>
    <w:rsid w:val="00476788"/>
    <w:rsid w:val="004771CE"/>
    <w:rsid w:val="004811A2"/>
    <w:rsid w:val="0048198C"/>
    <w:rsid w:val="004821FE"/>
    <w:rsid w:val="00482D6B"/>
    <w:rsid w:val="00483111"/>
    <w:rsid w:val="00483D63"/>
    <w:rsid w:val="004844B3"/>
    <w:rsid w:val="00484AA4"/>
    <w:rsid w:val="00485B63"/>
    <w:rsid w:val="00485CF7"/>
    <w:rsid w:val="00485D26"/>
    <w:rsid w:val="004861CE"/>
    <w:rsid w:val="00486CB3"/>
    <w:rsid w:val="00486E9E"/>
    <w:rsid w:val="00487079"/>
    <w:rsid w:val="004876BB"/>
    <w:rsid w:val="00490391"/>
    <w:rsid w:val="00491A41"/>
    <w:rsid w:val="00491C24"/>
    <w:rsid w:val="004925FB"/>
    <w:rsid w:val="00492A9B"/>
    <w:rsid w:val="004932F8"/>
    <w:rsid w:val="00493343"/>
    <w:rsid w:val="0049347E"/>
    <w:rsid w:val="00493480"/>
    <w:rsid w:val="00494A7C"/>
    <w:rsid w:val="00495CBE"/>
    <w:rsid w:val="00496D09"/>
    <w:rsid w:val="00497267"/>
    <w:rsid w:val="004A0359"/>
    <w:rsid w:val="004A090F"/>
    <w:rsid w:val="004A0AEE"/>
    <w:rsid w:val="004A1370"/>
    <w:rsid w:val="004A13E2"/>
    <w:rsid w:val="004A2CDC"/>
    <w:rsid w:val="004A2F99"/>
    <w:rsid w:val="004A37E9"/>
    <w:rsid w:val="004A4A3E"/>
    <w:rsid w:val="004A532C"/>
    <w:rsid w:val="004A55DB"/>
    <w:rsid w:val="004A58E6"/>
    <w:rsid w:val="004A6F29"/>
    <w:rsid w:val="004A7B0B"/>
    <w:rsid w:val="004B035C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6CD"/>
    <w:rsid w:val="004B4AF2"/>
    <w:rsid w:val="004B4D7B"/>
    <w:rsid w:val="004B6021"/>
    <w:rsid w:val="004B62C9"/>
    <w:rsid w:val="004B6409"/>
    <w:rsid w:val="004B6DEF"/>
    <w:rsid w:val="004B6FC4"/>
    <w:rsid w:val="004B70BC"/>
    <w:rsid w:val="004B7133"/>
    <w:rsid w:val="004B72DC"/>
    <w:rsid w:val="004B7800"/>
    <w:rsid w:val="004B7805"/>
    <w:rsid w:val="004C034C"/>
    <w:rsid w:val="004C09E3"/>
    <w:rsid w:val="004C0AC4"/>
    <w:rsid w:val="004C1515"/>
    <w:rsid w:val="004C245D"/>
    <w:rsid w:val="004C28DA"/>
    <w:rsid w:val="004C2E0C"/>
    <w:rsid w:val="004C33F3"/>
    <w:rsid w:val="004C3F41"/>
    <w:rsid w:val="004C4DA3"/>
    <w:rsid w:val="004C59C2"/>
    <w:rsid w:val="004C5E78"/>
    <w:rsid w:val="004C6356"/>
    <w:rsid w:val="004C650F"/>
    <w:rsid w:val="004C7A11"/>
    <w:rsid w:val="004D056C"/>
    <w:rsid w:val="004D0B91"/>
    <w:rsid w:val="004D0E3C"/>
    <w:rsid w:val="004D1729"/>
    <w:rsid w:val="004D2100"/>
    <w:rsid w:val="004D25CE"/>
    <w:rsid w:val="004D30B6"/>
    <w:rsid w:val="004D349A"/>
    <w:rsid w:val="004D3788"/>
    <w:rsid w:val="004D4E45"/>
    <w:rsid w:val="004D4EDC"/>
    <w:rsid w:val="004D66C2"/>
    <w:rsid w:val="004D67C2"/>
    <w:rsid w:val="004D7533"/>
    <w:rsid w:val="004E0242"/>
    <w:rsid w:val="004E0370"/>
    <w:rsid w:val="004E066C"/>
    <w:rsid w:val="004E09BF"/>
    <w:rsid w:val="004E1A8B"/>
    <w:rsid w:val="004E308B"/>
    <w:rsid w:val="004E3F21"/>
    <w:rsid w:val="004E464C"/>
    <w:rsid w:val="004E4ED4"/>
    <w:rsid w:val="004E632F"/>
    <w:rsid w:val="004E68EC"/>
    <w:rsid w:val="004E6B24"/>
    <w:rsid w:val="004E6D10"/>
    <w:rsid w:val="004E73EC"/>
    <w:rsid w:val="004F0A6D"/>
    <w:rsid w:val="004F0ADD"/>
    <w:rsid w:val="004F122E"/>
    <w:rsid w:val="004F1413"/>
    <w:rsid w:val="004F1D37"/>
    <w:rsid w:val="004F23D2"/>
    <w:rsid w:val="004F294B"/>
    <w:rsid w:val="004F369B"/>
    <w:rsid w:val="004F39A1"/>
    <w:rsid w:val="004F3EB6"/>
    <w:rsid w:val="004F457C"/>
    <w:rsid w:val="004F45B1"/>
    <w:rsid w:val="004F5970"/>
    <w:rsid w:val="004F5B50"/>
    <w:rsid w:val="004F5F31"/>
    <w:rsid w:val="004F65D6"/>
    <w:rsid w:val="004F68AE"/>
    <w:rsid w:val="004F69FE"/>
    <w:rsid w:val="005001F4"/>
    <w:rsid w:val="005007F6"/>
    <w:rsid w:val="00500E31"/>
    <w:rsid w:val="00500F41"/>
    <w:rsid w:val="00501F5F"/>
    <w:rsid w:val="005034A0"/>
    <w:rsid w:val="005037A7"/>
    <w:rsid w:val="00503A27"/>
    <w:rsid w:val="00504710"/>
    <w:rsid w:val="00504C11"/>
    <w:rsid w:val="0050577E"/>
    <w:rsid w:val="005066E1"/>
    <w:rsid w:val="0050786C"/>
    <w:rsid w:val="005100A9"/>
    <w:rsid w:val="005103E1"/>
    <w:rsid w:val="005107B8"/>
    <w:rsid w:val="00510C6A"/>
    <w:rsid w:val="00511B55"/>
    <w:rsid w:val="00512C08"/>
    <w:rsid w:val="00512C99"/>
    <w:rsid w:val="00512D80"/>
    <w:rsid w:val="00512F54"/>
    <w:rsid w:val="0051309D"/>
    <w:rsid w:val="00513452"/>
    <w:rsid w:val="005139C7"/>
    <w:rsid w:val="005143AF"/>
    <w:rsid w:val="00514E3A"/>
    <w:rsid w:val="005150CC"/>
    <w:rsid w:val="005158BF"/>
    <w:rsid w:val="005158C7"/>
    <w:rsid w:val="005172DC"/>
    <w:rsid w:val="005179B9"/>
    <w:rsid w:val="00517CD5"/>
    <w:rsid w:val="00520090"/>
    <w:rsid w:val="005203BA"/>
    <w:rsid w:val="00520D9F"/>
    <w:rsid w:val="00521429"/>
    <w:rsid w:val="00521C35"/>
    <w:rsid w:val="00522748"/>
    <w:rsid w:val="0052350B"/>
    <w:rsid w:val="00524523"/>
    <w:rsid w:val="005246A7"/>
    <w:rsid w:val="00524C7C"/>
    <w:rsid w:val="00525A5F"/>
    <w:rsid w:val="00525FF8"/>
    <w:rsid w:val="00526974"/>
    <w:rsid w:val="00526B98"/>
    <w:rsid w:val="00526E92"/>
    <w:rsid w:val="00526F64"/>
    <w:rsid w:val="005278B7"/>
    <w:rsid w:val="0053027C"/>
    <w:rsid w:val="005306BC"/>
    <w:rsid w:val="0053081F"/>
    <w:rsid w:val="0053089B"/>
    <w:rsid w:val="00530F70"/>
    <w:rsid w:val="005311DD"/>
    <w:rsid w:val="0053168A"/>
    <w:rsid w:val="005317D0"/>
    <w:rsid w:val="00531BDF"/>
    <w:rsid w:val="00531C79"/>
    <w:rsid w:val="00531EBF"/>
    <w:rsid w:val="00532003"/>
    <w:rsid w:val="0053236E"/>
    <w:rsid w:val="00532A21"/>
    <w:rsid w:val="00532BCB"/>
    <w:rsid w:val="0053354F"/>
    <w:rsid w:val="00533B8F"/>
    <w:rsid w:val="00534A3F"/>
    <w:rsid w:val="0053727C"/>
    <w:rsid w:val="00537517"/>
    <w:rsid w:val="00537F64"/>
    <w:rsid w:val="005400FF"/>
    <w:rsid w:val="005401A8"/>
    <w:rsid w:val="00540624"/>
    <w:rsid w:val="00540B9F"/>
    <w:rsid w:val="00540DD3"/>
    <w:rsid w:val="00541460"/>
    <w:rsid w:val="00542354"/>
    <w:rsid w:val="00542696"/>
    <w:rsid w:val="00542E71"/>
    <w:rsid w:val="0054315B"/>
    <w:rsid w:val="005437D0"/>
    <w:rsid w:val="00544167"/>
    <w:rsid w:val="0054470F"/>
    <w:rsid w:val="00544F86"/>
    <w:rsid w:val="0054503B"/>
    <w:rsid w:val="00545115"/>
    <w:rsid w:val="0054539C"/>
    <w:rsid w:val="005454D8"/>
    <w:rsid w:val="00545B04"/>
    <w:rsid w:val="00545C49"/>
    <w:rsid w:val="00545D45"/>
    <w:rsid w:val="00546009"/>
    <w:rsid w:val="0054662D"/>
    <w:rsid w:val="0054664E"/>
    <w:rsid w:val="00546F2C"/>
    <w:rsid w:val="005472AF"/>
    <w:rsid w:val="00547343"/>
    <w:rsid w:val="0054775A"/>
    <w:rsid w:val="00547FC9"/>
    <w:rsid w:val="00550811"/>
    <w:rsid w:val="00550B00"/>
    <w:rsid w:val="00551A7F"/>
    <w:rsid w:val="00551D53"/>
    <w:rsid w:val="00551DEF"/>
    <w:rsid w:val="00552255"/>
    <w:rsid w:val="00552591"/>
    <w:rsid w:val="00552666"/>
    <w:rsid w:val="00552E16"/>
    <w:rsid w:val="00553335"/>
    <w:rsid w:val="0055448B"/>
    <w:rsid w:val="00554686"/>
    <w:rsid w:val="005546DC"/>
    <w:rsid w:val="00554C39"/>
    <w:rsid w:val="0055520E"/>
    <w:rsid w:val="00556645"/>
    <w:rsid w:val="00556B52"/>
    <w:rsid w:val="0055778A"/>
    <w:rsid w:val="00557FAC"/>
    <w:rsid w:val="0056056E"/>
    <w:rsid w:val="005608C9"/>
    <w:rsid w:val="00560D30"/>
    <w:rsid w:val="0056212F"/>
    <w:rsid w:val="00562A72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82B"/>
    <w:rsid w:val="00567B2B"/>
    <w:rsid w:val="00570454"/>
    <w:rsid w:val="00570814"/>
    <w:rsid w:val="00570B3C"/>
    <w:rsid w:val="0057107E"/>
    <w:rsid w:val="00571771"/>
    <w:rsid w:val="00571DB2"/>
    <w:rsid w:val="005741B6"/>
    <w:rsid w:val="005748F4"/>
    <w:rsid w:val="005754C2"/>
    <w:rsid w:val="0057580E"/>
    <w:rsid w:val="00575E6E"/>
    <w:rsid w:val="005764B4"/>
    <w:rsid w:val="00576948"/>
    <w:rsid w:val="0057718E"/>
    <w:rsid w:val="00580680"/>
    <w:rsid w:val="005806B6"/>
    <w:rsid w:val="00580F5E"/>
    <w:rsid w:val="005812F8"/>
    <w:rsid w:val="0058147A"/>
    <w:rsid w:val="0058190E"/>
    <w:rsid w:val="00581C4A"/>
    <w:rsid w:val="005829E2"/>
    <w:rsid w:val="00582B3B"/>
    <w:rsid w:val="00582CD1"/>
    <w:rsid w:val="00582EC9"/>
    <w:rsid w:val="00583BB9"/>
    <w:rsid w:val="0058404E"/>
    <w:rsid w:val="005840B4"/>
    <w:rsid w:val="0058417B"/>
    <w:rsid w:val="00584F04"/>
    <w:rsid w:val="00585162"/>
    <w:rsid w:val="00585250"/>
    <w:rsid w:val="00585545"/>
    <w:rsid w:val="00585A4A"/>
    <w:rsid w:val="00585DA1"/>
    <w:rsid w:val="00586127"/>
    <w:rsid w:val="0058754F"/>
    <w:rsid w:val="005876E6"/>
    <w:rsid w:val="00587825"/>
    <w:rsid w:val="00590EAF"/>
    <w:rsid w:val="0059140E"/>
    <w:rsid w:val="00592387"/>
    <w:rsid w:val="00592D53"/>
    <w:rsid w:val="00592EB7"/>
    <w:rsid w:val="00594336"/>
    <w:rsid w:val="0059458C"/>
    <w:rsid w:val="005949EE"/>
    <w:rsid w:val="00595212"/>
    <w:rsid w:val="00595DBD"/>
    <w:rsid w:val="00596AE7"/>
    <w:rsid w:val="00597625"/>
    <w:rsid w:val="005A03CC"/>
    <w:rsid w:val="005A145C"/>
    <w:rsid w:val="005A211E"/>
    <w:rsid w:val="005A22DD"/>
    <w:rsid w:val="005A2D82"/>
    <w:rsid w:val="005A3A9D"/>
    <w:rsid w:val="005A48B0"/>
    <w:rsid w:val="005A4E95"/>
    <w:rsid w:val="005A6133"/>
    <w:rsid w:val="005A6EBD"/>
    <w:rsid w:val="005A7111"/>
    <w:rsid w:val="005B0687"/>
    <w:rsid w:val="005B0A96"/>
    <w:rsid w:val="005B11D0"/>
    <w:rsid w:val="005B2D1B"/>
    <w:rsid w:val="005B3129"/>
    <w:rsid w:val="005B37FA"/>
    <w:rsid w:val="005B42F4"/>
    <w:rsid w:val="005B49FF"/>
    <w:rsid w:val="005B4D0C"/>
    <w:rsid w:val="005B5688"/>
    <w:rsid w:val="005B5B96"/>
    <w:rsid w:val="005B5C6A"/>
    <w:rsid w:val="005B6207"/>
    <w:rsid w:val="005B6361"/>
    <w:rsid w:val="005B6D96"/>
    <w:rsid w:val="005B6F48"/>
    <w:rsid w:val="005B7120"/>
    <w:rsid w:val="005B78CA"/>
    <w:rsid w:val="005C03D7"/>
    <w:rsid w:val="005C03DA"/>
    <w:rsid w:val="005C05D0"/>
    <w:rsid w:val="005C07FD"/>
    <w:rsid w:val="005C1B44"/>
    <w:rsid w:val="005C1CAC"/>
    <w:rsid w:val="005C1D62"/>
    <w:rsid w:val="005C1E48"/>
    <w:rsid w:val="005C2015"/>
    <w:rsid w:val="005C2036"/>
    <w:rsid w:val="005C3133"/>
    <w:rsid w:val="005C32D4"/>
    <w:rsid w:val="005C388B"/>
    <w:rsid w:val="005C5124"/>
    <w:rsid w:val="005C5335"/>
    <w:rsid w:val="005C602F"/>
    <w:rsid w:val="005C6F02"/>
    <w:rsid w:val="005C7674"/>
    <w:rsid w:val="005C78B6"/>
    <w:rsid w:val="005C7E81"/>
    <w:rsid w:val="005D06C9"/>
    <w:rsid w:val="005D1C15"/>
    <w:rsid w:val="005D232F"/>
    <w:rsid w:val="005D27BC"/>
    <w:rsid w:val="005D2C58"/>
    <w:rsid w:val="005D31C3"/>
    <w:rsid w:val="005D37E7"/>
    <w:rsid w:val="005D37FF"/>
    <w:rsid w:val="005D3ABD"/>
    <w:rsid w:val="005D5260"/>
    <w:rsid w:val="005D54EC"/>
    <w:rsid w:val="005D5A95"/>
    <w:rsid w:val="005D5BDB"/>
    <w:rsid w:val="005D5E5A"/>
    <w:rsid w:val="005D6903"/>
    <w:rsid w:val="005D69DB"/>
    <w:rsid w:val="005D72D3"/>
    <w:rsid w:val="005D7382"/>
    <w:rsid w:val="005D7538"/>
    <w:rsid w:val="005E0D62"/>
    <w:rsid w:val="005E0DA8"/>
    <w:rsid w:val="005E26E9"/>
    <w:rsid w:val="005E303E"/>
    <w:rsid w:val="005E356D"/>
    <w:rsid w:val="005E3622"/>
    <w:rsid w:val="005E38F3"/>
    <w:rsid w:val="005E3AC7"/>
    <w:rsid w:val="005E3B58"/>
    <w:rsid w:val="005E3C72"/>
    <w:rsid w:val="005E430B"/>
    <w:rsid w:val="005E48D1"/>
    <w:rsid w:val="005E4ABC"/>
    <w:rsid w:val="005E4DC1"/>
    <w:rsid w:val="005E5415"/>
    <w:rsid w:val="005E5945"/>
    <w:rsid w:val="005E671A"/>
    <w:rsid w:val="005E6C97"/>
    <w:rsid w:val="005E7003"/>
    <w:rsid w:val="005E7868"/>
    <w:rsid w:val="005F01ED"/>
    <w:rsid w:val="005F03F4"/>
    <w:rsid w:val="005F05A9"/>
    <w:rsid w:val="005F100D"/>
    <w:rsid w:val="005F1162"/>
    <w:rsid w:val="005F1761"/>
    <w:rsid w:val="005F1DEB"/>
    <w:rsid w:val="005F2838"/>
    <w:rsid w:val="005F284B"/>
    <w:rsid w:val="005F2FB5"/>
    <w:rsid w:val="005F34F0"/>
    <w:rsid w:val="005F374D"/>
    <w:rsid w:val="005F3D0F"/>
    <w:rsid w:val="005F4789"/>
    <w:rsid w:val="005F498F"/>
    <w:rsid w:val="005F4B02"/>
    <w:rsid w:val="005F4B99"/>
    <w:rsid w:val="005F52FF"/>
    <w:rsid w:val="005F5477"/>
    <w:rsid w:val="005F5BC6"/>
    <w:rsid w:val="005F6064"/>
    <w:rsid w:val="005F616D"/>
    <w:rsid w:val="005F6CBF"/>
    <w:rsid w:val="005F7568"/>
    <w:rsid w:val="00604688"/>
    <w:rsid w:val="006048E9"/>
    <w:rsid w:val="00604921"/>
    <w:rsid w:val="0060492F"/>
    <w:rsid w:val="0060541B"/>
    <w:rsid w:val="00605E4C"/>
    <w:rsid w:val="0060643A"/>
    <w:rsid w:val="00606A94"/>
    <w:rsid w:val="00606E95"/>
    <w:rsid w:val="00607A72"/>
    <w:rsid w:val="00607CD2"/>
    <w:rsid w:val="00607D35"/>
    <w:rsid w:val="00610E08"/>
    <w:rsid w:val="00611505"/>
    <w:rsid w:val="006122A5"/>
    <w:rsid w:val="006127A6"/>
    <w:rsid w:val="00612D2E"/>
    <w:rsid w:val="00613F24"/>
    <w:rsid w:val="0061429A"/>
    <w:rsid w:val="00616909"/>
    <w:rsid w:val="00616EE1"/>
    <w:rsid w:val="00616F82"/>
    <w:rsid w:val="006171BC"/>
    <w:rsid w:val="00617513"/>
    <w:rsid w:val="00617D10"/>
    <w:rsid w:val="00617F6D"/>
    <w:rsid w:val="00620FA9"/>
    <w:rsid w:val="006213E5"/>
    <w:rsid w:val="00622EE4"/>
    <w:rsid w:val="00623031"/>
    <w:rsid w:val="006244C5"/>
    <w:rsid w:val="00624BAE"/>
    <w:rsid w:val="00624EA4"/>
    <w:rsid w:val="006252D8"/>
    <w:rsid w:val="0062579C"/>
    <w:rsid w:val="00626964"/>
    <w:rsid w:val="006276B0"/>
    <w:rsid w:val="0063021E"/>
    <w:rsid w:val="00630B86"/>
    <w:rsid w:val="00631375"/>
    <w:rsid w:val="0063175E"/>
    <w:rsid w:val="00631CB9"/>
    <w:rsid w:val="00631E7E"/>
    <w:rsid w:val="00632C70"/>
    <w:rsid w:val="00632D2C"/>
    <w:rsid w:val="00632DF2"/>
    <w:rsid w:val="00633EAE"/>
    <w:rsid w:val="0063498D"/>
    <w:rsid w:val="00634CF8"/>
    <w:rsid w:val="006354AF"/>
    <w:rsid w:val="0063597C"/>
    <w:rsid w:val="006359FB"/>
    <w:rsid w:val="0063621F"/>
    <w:rsid w:val="00636D03"/>
    <w:rsid w:val="00636E66"/>
    <w:rsid w:val="00637067"/>
    <w:rsid w:val="006376D9"/>
    <w:rsid w:val="00637CBF"/>
    <w:rsid w:val="00640727"/>
    <w:rsid w:val="0064076E"/>
    <w:rsid w:val="0064220A"/>
    <w:rsid w:val="00642321"/>
    <w:rsid w:val="00643215"/>
    <w:rsid w:val="00643484"/>
    <w:rsid w:val="006437EF"/>
    <w:rsid w:val="006439BD"/>
    <w:rsid w:val="0064448F"/>
    <w:rsid w:val="006446D0"/>
    <w:rsid w:val="00645E65"/>
    <w:rsid w:val="00645FB1"/>
    <w:rsid w:val="006462C4"/>
    <w:rsid w:val="0064649F"/>
    <w:rsid w:val="0064684A"/>
    <w:rsid w:val="006474A7"/>
    <w:rsid w:val="0064785E"/>
    <w:rsid w:val="0064793C"/>
    <w:rsid w:val="00647B41"/>
    <w:rsid w:val="00650241"/>
    <w:rsid w:val="00650CE3"/>
    <w:rsid w:val="006515D7"/>
    <w:rsid w:val="006517B0"/>
    <w:rsid w:val="00652176"/>
    <w:rsid w:val="006525F9"/>
    <w:rsid w:val="0065273E"/>
    <w:rsid w:val="00652E4F"/>
    <w:rsid w:val="00653105"/>
    <w:rsid w:val="006536A1"/>
    <w:rsid w:val="00653870"/>
    <w:rsid w:val="00653D4E"/>
    <w:rsid w:val="0065487B"/>
    <w:rsid w:val="00655071"/>
    <w:rsid w:val="00655580"/>
    <w:rsid w:val="006555ED"/>
    <w:rsid w:val="00655B8E"/>
    <w:rsid w:val="00655E48"/>
    <w:rsid w:val="00656366"/>
    <w:rsid w:val="00656941"/>
    <w:rsid w:val="006569CC"/>
    <w:rsid w:val="006570E8"/>
    <w:rsid w:val="0065790A"/>
    <w:rsid w:val="00657E42"/>
    <w:rsid w:val="00657F67"/>
    <w:rsid w:val="006606A5"/>
    <w:rsid w:val="00660800"/>
    <w:rsid w:val="00660AB8"/>
    <w:rsid w:val="006616EE"/>
    <w:rsid w:val="0066171E"/>
    <w:rsid w:val="00661ADB"/>
    <w:rsid w:val="00661C64"/>
    <w:rsid w:val="00661E3A"/>
    <w:rsid w:val="00662651"/>
    <w:rsid w:val="00662AEC"/>
    <w:rsid w:val="00663BF0"/>
    <w:rsid w:val="00663D27"/>
    <w:rsid w:val="0066401E"/>
    <w:rsid w:val="0066413F"/>
    <w:rsid w:val="006644D3"/>
    <w:rsid w:val="00664555"/>
    <w:rsid w:val="00664875"/>
    <w:rsid w:val="006649B6"/>
    <w:rsid w:val="0066505B"/>
    <w:rsid w:val="00665291"/>
    <w:rsid w:val="006658F1"/>
    <w:rsid w:val="00665ABA"/>
    <w:rsid w:val="00665D85"/>
    <w:rsid w:val="006702CE"/>
    <w:rsid w:val="00670372"/>
    <w:rsid w:val="00670B1D"/>
    <w:rsid w:val="00670F32"/>
    <w:rsid w:val="0067156F"/>
    <w:rsid w:val="00671670"/>
    <w:rsid w:val="006716A2"/>
    <w:rsid w:val="00671B5D"/>
    <w:rsid w:val="006721F5"/>
    <w:rsid w:val="00672345"/>
    <w:rsid w:val="00672493"/>
    <w:rsid w:val="00672ACC"/>
    <w:rsid w:val="00672B1A"/>
    <w:rsid w:val="00673063"/>
    <w:rsid w:val="00674284"/>
    <w:rsid w:val="00674B1A"/>
    <w:rsid w:val="00675260"/>
    <w:rsid w:val="006752F6"/>
    <w:rsid w:val="00676370"/>
    <w:rsid w:val="00676AEA"/>
    <w:rsid w:val="006778CE"/>
    <w:rsid w:val="00677ED0"/>
    <w:rsid w:val="00680FA6"/>
    <w:rsid w:val="0068107A"/>
    <w:rsid w:val="006818DC"/>
    <w:rsid w:val="0068289F"/>
    <w:rsid w:val="00682ADF"/>
    <w:rsid w:val="00683345"/>
    <w:rsid w:val="00684EC2"/>
    <w:rsid w:val="00685665"/>
    <w:rsid w:val="00685C72"/>
    <w:rsid w:val="00685E3E"/>
    <w:rsid w:val="0068645C"/>
    <w:rsid w:val="0068670C"/>
    <w:rsid w:val="00687AC7"/>
    <w:rsid w:val="00687B25"/>
    <w:rsid w:val="006909CD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5651"/>
    <w:rsid w:val="00695B48"/>
    <w:rsid w:val="00695BAA"/>
    <w:rsid w:val="006960FD"/>
    <w:rsid w:val="00696530"/>
    <w:rsid w:val="00696A13"/>
    <w:rsid w:val="00696E01"/>
    <w:rsid w:val="006A04DC"/>
    <w:rsid w:val="006A1064"/>
    <w:rsid w:val="006A10A4"/>
    <w:rsid w:val="006A1178"/>
    <w:rsid w:val="006A24F9"/>
    <w:rsid w:val="006A477F"/>
    <w:rsid w:val="006A4802"/>
    <w:rsid w:val="006A5526"/>
    <w:rsid w:val="006A586B"/>
    <w:rsid w:val="006A622B"/>
    <w:rsid w:val="006A652C"/>
    <w:rsid w:val="006A680E"/>
    <w:rsid w:val="006A72C6"/>
    <w:rsid w:val="006A7AE7"/>
    <w:rsid w:val="006A7B24"/>
    <w:rsid w:val="006A7CD1"/>
    <w:rsid w:val="006B0121"/>
    <w:rsid w:val="006B020D"/>
    <w:rsid w:val="006B0461"/>
    <w:rsid w:val="006B0B43"/>
    <w:rsid w:val="006B0DF1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5521"/>
    <w:rsid w:val="006B58E1"/>
    <w:rsid w:val="006B6333"/>
    <w:rsid w:val="006B64DF"/>
    <w:rsid w:val="006B708F"/>
    <w:rsid w:val="006B7A63"/>
    <w:rsid w:val="006C0254"/>
    <w:rsid w:val="006C04F3"/>
    <w:rsid w:val="006C08E4"/>
    <w:rsid w:val="006C0FD6"/>
    <w:rsid w:val="006C1389"/>
    <w:rsid w:val="006C14E0"/>
    <w:rsid w:val="006C3083"/>
    <w:rsid w:val="006C3B00"/>
    <w:rsid w:val="006C7FA2"/>
    <w:rsid w:val="006D13B0"/>
    <w:rsid w:val="006D1808"/>
    <w:rsid w:val="006D2183"/>
    <w:rsid w:val="006D427F"/>
    <w:rsid w:val="006D45B7"/>
    <w:rsid w:val="006D5A4F"/>
    <w:rsid w:val="006D5D92"/>
    <w:rsid w:val="006D6A74"/>
    <w:rsid w:val="006D6C03"/>
    <w:rsid w:val="006D729A"/>
    <w:rsid w:val="006D792C"/>
    <w:rsid w:val="006D7B02"/>
    <w:rsid w:val="006E0DD6"/>
    <w:rsid w:val="006E15F0"/>
    <w:rsid w:val="006E1687"/>
    <w:rsid w:val="006E24D2"/>
    <w:rsid w:val="006E30F1"/>
    <w:rsid w:val="006E3118"/>
    <w:rsid w:val="006E3424"/>
    <w:rsid w:val="006E35D2"/>
    <w:rsid w:val="006E397C"/>
    <w:rsid w:val="006E42FF"/>
    <w:rsid w:val="006E47E9"/>
    <w:rsid w:val="006E5091"/>
    <w:rsid w:val="006E5655"/>
    <w:rsid w:val="006E617B"/>
    <w:rsid w:val="006E62A1"/>
    <w:rsid w:val="006E6C1F"/>
    <w:rsid w:val="006E71BB"/>
    <w:rsid w:val="006E7F63"/>
    <w:rsid w:val="006F002E"/>
    <w:rsid w:val="006F0263"/>
    <w:rsid w:val="006F0484"/>
    <w:rsid w:val="006F04DF"/>
    <w:rsid w:val="006F05F9"/>
    <w:rsid w:val="006F0F02"/>
    <w:rsid w:val="006F1827"/>
    <w:rsid w:val="006F241C"/>
    <w:rsid w:val="006F2E34"/>
    <w:rsid w:val="006F3696"/>
    <w:rsid w:val="006F3C22"/>
    <w:rsid w:val="006F558E"/>
    <w:rsid w:val="006F55E1"/>
    <w:rsid w:val="006F5D5A"/>
    <w:rsid w:val="006F5E38"/>
    <w:rsid w:val="006F6960"/>
    <w:rsid w:val="006F76F0"/>
    <w:rsid w:val="006F78DD"/>
    <w:rsid w:val="007004C4"/>
    <w:rsid w:val="00700865"/>
    <w:rsid w:val="00700A5B"/>
    <w:rsid w:val="007014EF"/>
    <w:rsid w:val="00701643"/>
    <w:rsid w:val="00701666"/>
    <w:rsid w:val="00702538"/>
    <w:rsid w:val="0070292B"/>
    <w:rsid w:val="007040DD"/>
    <w:rsid w:val="0070530F"/>
    <w:rsid w:val="007054D1"/>
    <w:rsid w:val="00705622"/>
    <w:rsid w:val="00705785"/>
    <w:rsid w:val="00705E3A"/>
    <w:rsid w:val="007060B1"/>
    <w:rsid w:val="00706AE7"/>
    <w:rsid w:val="00707082"/>
    <w:rsid w:val="007070A6"/>
    <w:rsid w:val="007073D8"/>
    <w:rsid w:val="0070796C"/>
    <w:rsid w:val="0071152D"/>
    <w:rsid w:val="00711DD1"/>
    <w:rsid w:val="00711E32"/>
    <w:rsid w:val="0071289F"/>
    <w:rsid w:val="007128A1"/>
    <w:rsid w:val="00713190"/>
    <w:rsid w:val="007139B5"/>
    <w:rsid w:val="0071486C"/>
    <w:rsid w:val="007149E4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1073"/>
    <w:rsid w:val="00723031"/>
    <w:rsid w:val="007234CF"/>
    <w:rsid w:val="007238DA"/>
    <w:rsid w:val="00723ADA"/>
    <w:rsid w:val="0072402D"/>
    <w:rsid w:val="0072473E"/>
    <w:rsid w:val="007256FC"/>
    <w:rsid w:val="00725924"/>
    <w:rsid w:val="00725ADE"/>
    <w:rsid w:val="0072617D"/>
    <w:rsid w:val="0072618A"/>
    <w:rsid w:val="00726391"/>
    <w:rsid w:val="007278F2"/>
    <w:rsid w:val="0073149D"/>
    <w:rsid w:val="0073211B"/>
    <w:rsid w:val="00732D8B"/>
    <w:rsid w:val="00733650"/>
    <w:rsid w:val="0073370C"/>
    <w:rsid w:val="0073389C"/>
    <w:rsid w:val="00734675"/>
    <w:rsid w:val="007346D2"/>
    <w:rsid w:val="00734BED"/>
    <w:rsid w:val="007351DB"/>
    <w:rsid w:val="007353B6"/>
    <w:rsid w:val="00735601"/>
    <w:rsid w:val="00735A52"/>
    <w:rsid w:val="00735ABD"/>
    <w:rsid w:val="0073658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31E8"/>
    <w:rsid w:val="0074369D"/>
    <w:rsid w:val="00743962"/>
    <w:rsid w:val="00743B2B"/>
    <w:rsid w:val="007441CE"/>
    <w:rsid w:val="007450AC"/>
    <w:rsid w:val="0074524B"/>
    <w:rsid w:val="0074562D"/>
    <w:rsid w:val="00746188"/>
    <w:rsid w:val="007468FC"/>
    <w:rsid w:val="00746937"/>
    <w:rsid w:val="00746B81"/>
    <w:rsid w:val="007470A4"/>
    <w:rsid w:val="00747A62"/>
    <w:rsid w:val="007508BE"/>
    <w:rsid w:val="0075187D"/>
    <w:rsid w:val="00751CD0"/>
    <w:rsid w:val="007520A1"/>
    <w:rsid w:val="00752AA6"/>
    <w:rsid w:val="00754589"/>
    <w:rsid w:val="0075475D"/>
    <w:rsid w:val="0075490E"/>
    <w:rsid w:val="00754962"/>
    <w:rsid w:val="00755936"/>
    <w:rsid w:val="007559B4"/>
    <w:rsid w:val="00756170"/>
    <w:rsid w:val="00756531"/>
    <w:rsid w:val="00756597"/>
    <w:rsid w:val="00756C05"/>
    <w:rsid w:val="007572BF"/>
    <w:rsid w:val="00757EE7"/>
    <w:rsid w:val="007603D4"/>
    <w:rsid w:val="0076048F"/>
    <w:rsid w:val="007618CE"/>
    <w:rsid w:val="007619FE"/>
    <w:rsid w:val="007620D8"/>
    <w:rsid w:val="00762192"/>
    <w:rsid w:val="007621E5"/>
    <w:rsid w:val="00763067"/>
    <w:rsid w:val="007638B9"/>
    <w:rsid w:val="00763D95"/>
    <w:rsid w:val="00763EDF"/>
    <w:rsid w:val="0076427A"/>
    <w:rsid w:val="00764CFC"/>
    <w:rsid w:val="007652E3"/>
    <w:rsid w:val="007655E5"/>
    <w:rsid w:val="00766702"/>
    <w:rsid w:val="0076699F"/>
    <w:rsid w:val="00766CA9"/>
    <w:rsid w:val="00767E85"/>
    <w:rsid w:val="007700E7"/>
    <w:rsid w:val="00770CE7"/>
    <w:rsid w:val="00770D51"/>
    <w:rsid w:val="0077113E"/>
    <w:rsid w:val="007724CB"/>
    <w:rsid w:val="00772883"/>
    <w:rsid w:val="007728A3"/>
    <w:rsid w:val="00772AF7"/>
    <w:rsid w:val="00772E34"/>
    <w:rsid w:val="00772F42"/>
    <w:rsid w:val="00773481"/>
    <w:rsid w:val="00774362"/>
    <w:rsid w:val="00774EB5"/>
    <w:rsid w:val="00776452"/>
    <w:rsid w:val="007764CA"/>
    <w:rsid w:val="0077655B"/>
    <w:rsid w:val="00776FD6"/>
    <w:rsid w:val="00780EF9"/>
    <w:rsid w:val="007812CC"/>
    <w:rsid w:val="00781878"/>
    <w:rsid w:val="00781EB1"/>
    <w:rsid w:val="0078206E"/>
    <w:rsid w:val="007820B1"/>
    <w:rsid w:val="0078219D"/>
    <w:rsid w:val="00782AFA"/>
    <w:rsid w:val="00782BA4"/>
    <w:rsid w:val="00783F95"/>
    <w:rsid w:val="00784595"/>
    <w:rsid w:val="0078508F"/>
    <w:rsid w:val="007855E6"/>
    <w:rsid w:val="00785F6F"/>
    <w:rsid w:val="00786EAB"/>
    <w:rsid w:val="007877C2"/>
    <w:rsid w:val="00787ABC"/>
    <w:rsid w:val="00790100"/>
    <w:rsid w:val="007906F4"/>
    <w:rsid w:val="00790B3C"/>
    <w:rsid w:val="0079131F"/>
    <w:rsid w:val="007914E6"/>
    <w:rsid w:val="0079177D"/>
    <w:rsid w:val="00791806"/>
    <w:rsid w:val="00791FCE"/>
    <w:rsid w:val="007928A4"/>
    <w:rsid w:val="00792A8D"/>
    <w:rsid w:val="00794222"/>
    <w:rsid w:val="0079485B"/>
    <w:rsid w:val="00794C58"/>
    <w:rsid w:val="00795087"/>
    <w:rsid w:val="007951E9"/>
    <w:rsid w:val="007955EB"/>
    <w:rsid w:val="00796767"/>
    <w:rsid w:val="00796E66"/>
    <w:rsid w:val="00797188"/>
    <w:rsid w:val="00797624"/>
    <w:rsid w:val="0079789C"/>
    <w:rsid w:val="007A02BC"/>
    <w:rsid w:val="007A07AB"/>
    <w:rsid w:val="007A1C3D"/>
    <w:rsid w:val="007A1D22"/>
    <w:rsid w:val="007A21D5"/>
    <w:rsid w:val="007A29DD"/>
    <w:rsid w:val="007A2C9D"/>
    <w:rsid w:val="007A2D73"/>
    <w:rsid w:val="007A2F56"/>
    <w:rsid w:val="007A3BF0"/>
    <w:rsid w:val="007A413D"/>
    <w:rsid w:val="007A4455"/>
    <w:rsid w:val="007A487D"/>
    <w:rsid w:val="007A54F0"/>
    <w:rsid w:val="007A5724"/>
    <w:rsid w:val="007A59BC"/>
    <w:rsid w:val="007A619A"/>
    <w:rsid w:val="007A65F8"/>
    <w:rsid w:val="007A6EA0"/>
    <w:rsid w:val="007A6F7B"/>
    <w:rsid w:val="007B00FA"/>
    <w:rsid w:val="007B03CF"/>
    <w:rsid w:val="007B083B"/>
    <w:rsid w:val="007B096E"/>
    <w:rsid w:val="007B0C14"/>
    <w:rsid w:val="007B1E2B"/>
    <w:rsid w:val="007B2E83"/>
    <w:rsid w:val="007B3146"/>
    <w:rsid w:val="007B3BEB"/>
    <w:rsid w:val="007B4670"/>
    <w:rsid w:val="007B4866"/>
    <w:rsid w:val="007B50A0"/>
    <w:rsid w:val="007B5179"/>
    <w:rsid w:val="007B560E"/>
    <w:rsid w:val="007B5676"/>
    <w:rsid w:val="007B5687"/>
    <w:rsid w:val="007B5772"/>
    <w:rsid w:val="007B5EC7"/>
    <w:rsid w:val="007B61E1"/>
    <w:rsid w:val="007B6269"/>
    <w:rsid w:val="007B6525"/>
    <w:rsid w:val="007B689C"/>
    <w:rsid w:val="007B6F1A"/>
    <w:rsid w:val="007B7EC4"/>
    <w:rsid w:val="007B7F89"/>
    <w:rsid w:val="007B7FA8"/>
    <w:rsid w:val="007C010E"/>
    <w:rsid w:val="007C04BB"/>
    <w:rsid w:val="007C16F8"/>
    <w:rsid w:val="007C1CAB"/>
    <w:rsid w:val="007C29D9"/>
    <w:rsid w:val="007C2AB6"/>
    <w:rsid w:val="007C2C36"/>
    <w:rsid w:val="007C2CCF"/>
    <w:rsid w:val="007C3D38"/>
    <w:rsid w:val="007C4A33"/>
    <w:rsid w:val="007C5B6D"/>
    <w:rsid w:val="007C645D"/>
    <w:rsid w:val="007C6B57"/>
    <w:rsid w:val="007C72CE"/>
    <w:rsid w:val="007C789C"/>
    <w:rsid w:val="007C7DBF"/>
    <w:rsid w:val="007C7E87"/>
    <w:rsid w:val="007D00A3"/>
    <w:rsid w:val="007D056C"/>
    <w:rsid w:val="007D057E"/>
    <w:rsid w:val="007D1A91"/>
    <w:rsid w:val="007D2085"/>
    <w:rsid w:val="007D2130"/>
    <w:rsid w:val="007D22A7"/>
    <w:rsid w:val="007D257C"/>
    <w:rsid w:val="007D27C1"/>
    <w:rsid w:val="007D4AD8"/>
    <w:rsid w:val="007D4AE7"/>
    <w:rsid w:val="007D4FBE"/>
    <w:rsid w:val="007D5C44"/>
    <w:rsid w:val="007D5C54"/>
    <w:rsid w:val="007D694A"/>
    <w:rsid w:val="007D7089"/>
    <w:rsid w:val="007E0AEE"/>
    <w:rsid w:val="007E0FA7"/>
    <w:rsid w:val="007E198B"/>
    <w:rsid w:val="007E1AF7"/>
    <w:rsid w:val="007E24BE"/>
    <w:rsid w:val="007E2D31"/>
    <w:rsid w:val="007E2F11"/>
    <w:rsid w:val="007E2F67"/>
    <w:rsid w:val="007E34A9"/>
    <w:rsid w:val="007E388A"/>
    <w:rsid w:val="007E48A5"/>
    <w:rsid w:val="007E579F"/>
    <w:rsid w:val="007E61AB"/>
    <w:rsid w:val="007E6328"/>
    <w:rsid w:val="007E6402"/>
    <w:rsid w:val="007E68F0"/>
    <w:rsid w:val="007E6C7E"/>
    <w:rsid w:val="007E76C5"/>
    <w:rsid w:val="007E7FF3"/>
    <w:rsid w:val="007F002E"/>
    <w:rsid w:val="007F05ED"/>
    <w:rsid w:val="007F0FB2"/>
    <w:rsid w:val="007F1415"/>
    <w:rsid w:val="007F1435"/>
    <w:rsid w:val="007F2616"/>
    <w:rsid w:val="007F2FD9"/>
    <w:rsid w:val="007F36AB"/>
    <w:rsid w:val="007F3ECE"/>
    <w:rsid w:val="007F45C7"/>
    <w:rsid w:val="007F49A9"/>
    <w:rsid w:val="007F5047"/>
    <w:rsid w:val="007F65CD"/>
    <w:rsid w:val="007F66EE"/>
    <w:rsid w:val="007F78E1"/>
    <w:rsid w:val="00800492"/>
    <w:rsid w:val="008004E2"/>
    <w:rsid w:val="00800CC0"/>
    <w:rsid w:val="00800EBC"/>
    <w:rsid w:val="00801218"/>
    <w:rsid w:val="00801BC0"/>
    <w:rsid w:val="008023B3"/>
    <w:rsid w:val="00802555"/>
    <w:rsid w:val="00804581"/>
    <w:rsid w:val="00804EE5"/>
    <w:rsid w:val="00804F88"/>
    <w:rsid w:val="0080568E"/>
    <w:rsid w:val="00805BF6"/>
    <w:rsid w:val="00805F30"/>
    <w:rsid w:val="00807300"/>
    <w:rsid w:val="00810569"/>
    <w:rsid w:val="00810DD8"/>
    <w:rsid w:val="008111D0"/>
    <w:rsid w:val="00811E07"/>
    <w:rsid w:val="00811F34"/>
    <w:rsid w:val="0081270F"/>
    <w:rsid w:val="00812A62"/>
    <w:rsid w:val="00813CF8"/>
    <w:rsid w:val="00815015"/>
    <w:rsid w:val="008158B7"/>
    <w:rsid w:val="00815EE8"/>
    <w:rsid w:val="00816479"/>
    <w:rsid w:val="008167AF"/>
    <w:rsid w:val="0081697A"/>
    <w:rsid w:val="008170C0"/>
    <w:rsid w:val="0081727A"/>
    <w:rsid w:val="00817589"/>
    <w:rsid w:val="008176A6"/>
    <w:rsid w:val="00817889"/>
    <w:rsid w:val="00820706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6E7"/>
    <w:rsid w:val="00826E7C"/>
    <w:rsid w:val="00826F4B"/>
    <w:rsid w:val="00827592"/>
    <w:rsid w:val="00827841"/>
    <w:rsid w:val="00827C3B"/>
    <w:rsid w:val="00830493"/>
    <w:rsid w:val="008304C0"/>
    <w:rsid w:val="008307A1"/>
    <w:rsid w:val="00830928"/>
    <w:rsid w:val="00830D40"/>
    <w:rsid w:val="008310CB"/>
    <w:rsid w:val="008310D5"/>
    <w:rsid w:val="00831C98"/>
    <w:rsid w:val="00831CC0"/>
    <w:rsid w:val="00832921"/>
    <w:rsid w:val="00832926"/>
    <w:rsid w:val="00833658"/>
    <w:rsid w:val="00833A60"/>
    <w:rsid w:val="00833B90"/>
    <w:rsid w:val="00833FC4"/>
    <w:rsid w:val="00834009"/>
    <w:rsid w:val="00835192"/>
    <w:rsid w:val="00835DE6"/>
    <w:rsid w:val="00835E47"/>
    <w:rsid w:val="0083681D"/>
    <w:rsid w:val="0083687E"/>
    <w:rsid w:val="00837B1E"/>
    <w:rsid w:val="008407D3"/>
    <w:rsid w:val="0084092F"/>
    <w:rsid w:val="008415A0"/>
    <w:rsid w:val="00841DA6"/>
    <w:rsid w:val="008428CF"/>
    <w:rsid w:val="00842CDF"/>
    <w:rsid w:val="00842EDB"/>
    <w:rsid w:val="00843C3D"/>
    <w:rsid w:val="008441E3"/>
    <w:rsid w:val="008449C4"/>
    <w:rsid w:val="00844D47"/>
    <w:rsid w:val="008457E7"/>
    <w:rsid w:val="00846767"/>
    <w:rsid w:val="0084778A"/>
    <w:rsid w:val="00847D14"/>
    <w:rsid w:val="008506D6"/>
    <w:rsid w:val="00850A0C"/>
    <w:rsid w:val="00850F68"/>
    <w:rsid w:val="0085111E"/>
    <w:rsid w:val="0085183B"/>
    <w:rsid w:val="00851AB3"/>
    <w:rsid w:val="0085205A"/>
    <w:rsid w:val="0085205E"/>
    <w:rsid w:val="00852CEC"/>
    <w:rsid w:val="008533BE"/>
    <w:rsid w:val="008543B4"/>
    <w:rsid w:val="008546C1"/>
    <w:rsid w:val="0085493C"/>
    <w:rsid w:val="00854EB0"/>
    <w:rsid w:val="00854F2B"/>
    <w:rsid w:val="00854F46"/>
    <w:rsid w:val="00855031"/>
    <w:rsid w:val="008551E5"/>
    <w:rsid w:val="00855C19"/>
    <w:rsid w:val="00856A1F"/>
    <w:rsid w:val="00856C7E"/>
    <w:rsid w:val="00856E38"/>
    <w:rsid w:val="00857B4C"/>
    <w:rsid w:val="00857B6A"/>
    <w:rsid w:val="0086029C"/>
    <w:rsid w:val="008617DE"/>
    <w:rsid w:val="00861D7F"/>
    <w:rsid w:val="008620D6"/>
    <w:rsid w:val="00862313"/>
    <w:rsid w:val="00862DE7"/>
    <w:rsid w:val="00863BAA"/>
    <w:rsid w:val="00863D78"/>
    <w:rsid w:val="00863F11"/>
    <w:rsid w:val="00864898"/>
    <w:rsid w:val="00864911"/>
    <w:rsid w:val="00864B57"/>
    <w:rsid w:val="00864C37"/>
    <w:rsid w:val="00864CFF"/>
    <w:rsid w:val="0086585D"/>
    <w:rsid w:val="008658F0"/>
    <w:rsid w:val="00865F25"/>
    <w:rsid w:val="00866043"/>
    <w:rsid w:val="008665D2"/>
    <w:rsid w:val="00867640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8CB"/>
    <w:rsid w:val="0087656D"/>
    <w:rsid w:val="0087687C"/>
    <w:rsid w:val="00876BAD"/>
    <w:rsid w:val="00876F84"/>
    <w:rsid w:val="008770D3"/>
    <w:rsid w:val="00877142"/>
    <w:rsid w:val="008778E7"/>
    <w:rsid w:val="00880798"/>
    <w:rsid w:val="00880C3A"/>
    <w:rsid w:val="00881DC7"/>
    <w:rsid w:val="00882074"/>
    <w:rsid w:val="00882108"/>
    <w:rsid w:val="008823F6"/>
    <w:rsid w:val="00882909"/>
    <w:rsid w:val="008829FC"/>
    <w:rsid w:val="00884A14"/>
    <w:rsid w:val="00884D01"/>
    <w:rsid w:val="008850A5"/>
    <w:rsid w:val="008850F2"/>
    <w:rsid w:val="008851C9"/>
    <w:rsid w:val="008851E8"/>
    <w:rsid w:val="00885910"/>
    <w:rsid w:val="00885EB2"/>
    <w:rsid w:val="00886870"/>
    <w:rsid w:val="008871CF"/>
    <w:rsid w:val="008879A1"/>
    <w:rsid w:val="008879D8"/>
    <w:rsid w:val="00887A1D"/>
    <w:rsid w:val="00887DBD"/>
    <w:rsid w:val="00887F65"/>
    <w:rsid w:val="008908BE"/>
    <w:rsid w:val="008910FC"/>
    <w:rsid w:val="0089118D"/>
    <w:rsid w:val="008915F7"/>
    <w:rsid w:val="00891BDC"/>
    <w:rsid w:val="00892936"/>
    <w:rsid w:val="00892FB4"/>
    <w:rsid w:val="00893644"/>
    <w:rsid w:val="00893957"/>
    <w:rsid w:val="00893AC0"/>
    <w:rsid w:val="00893EE2"/>
    <w:rsid w:val="0089557D"/>
    <w:rsid w:val="00897061"/>
    <w:rsid w:val="008971D1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30FC"/>
    <w:rsid w:val="008A31A0"/>
    <w:rsid w:val="008A38BA"/>
    <w:rsid w:val="008A3A94"/>
    <w:rsid w:val="008A3B8B"/>
    <w:rsid w:val="008A4433"/>
    <w:rsid w:val="008A4477"/>
    <w:rsid w:val="008A4BFB"/>
    <w:rsid w:val="008A599C"/>
    <w:rsid w:val="008A5DCE"/>
    <w:rsid w:val="008A6538"/>
    <w:rsid w:val="008A675D"/>
    <w:rsid w:val="008A70BB"/>
    <w:rsid w:val="008A76AD"/>
    <w:rsid w:val="008A7E49"/>
    <w:rsid w:val="008B0100"/>
    <w:rsid w:val="008B0198"/>
    <w:rsid w:val="008B0263"/>
    <w:rsid w:val="008B06E0"/>
    <w:rsid w:val="008B1310"/>
    <w:rsid w:val="008B181B"/>
    <w:rsid w:val="008B19C0"/>
    <w:rsid w:val="008B2ADA"/>
    <w:rsid w:val="008B3205"/>
    <w:rsid w:val="008B3781"/>
    <w:rsid w:val="008B37F1"/>
    <w:rsid w:val="008B3E2F"/>
    <w:rsid w:val="008B48F7"/>
    <w:rsid w:val="008B5577"/>
    <w:rsid w:val="008B5731"/>
    <w:rsid w:val="008B5D4D"/>
    <w:rsid w:val="008B6143"/>
    <w:rsid w:val="008B626B"/>
    <w:rsid w:val="008B630C"/>
    <w:rsid w:val="008B647A"/>
    <w:rsid w:val="008B6C15"/>
    <w:rsid w:val="008B717A"/>
    <w:rsid w:val="008B7AE2"/>
    <w:rsid w:val="008B7D85"/>
    <w:rsid w:val="008C0DEB"/>
    <w:rsid w:val="008C13E7"/>
    <w:rsid w:val="008C19DF"/>
    <w:rsid w:val="008C1FA2"/>
    <w:rsid w:val="008C22F7"/>
    <w:rsid w:val="008C2BF7"/>
    <w:rsid w:val="008C3061"/>
    <w:rsid w:val="008C3286"/>
    <w:rsid w:val="008C3D44"/>
    <w:rsid w:val="008C44DC"/>
    <w:rsid w:val="008C4708"/>
    <w:rsid w:val="008C4AF8"/>
    <w:rsid w:val="008C547A"/>
    <w:rsid w:val="008C5FFD"/>
    <w:rsid w:val="008C62F1"/>
    <w:rsid w:val="008C730C"/>
    <w:rsid w:val="008C78EB"/>
    <w:rsid w:val="008C7F62"/>
    <w:rsid w:val="008D0288"/>
    <w:rsid w:val="008D0EB3"/>
    <w:rsid w:val="008D108D"/>
    <w:rsid w:val="008D151E"/>
    <w:rsid w:val="008D1567"/>
    <w:rsid w:val="008D1AC7"/>
    <w:rsid w:val="008D2A56"/>
    <w:rsid w:val="008D3AC9"/>
    <w:rsid w:val="008D3D7F"/>
    <w:rsid w:val="008D4359"/>
    <w:rsid w:val="008D471E"/>
    <w:rsid w:val="008D4983"/>
    <w:rsid w:val="008D4AE8"/>
    <w:rsid w:val="008D4B2E"/>
    <w:rsid w:val="008D4B34"/>
    <w:rsid w:val="008D52CC"/>
    <w:rsid w:val="008D5475"/>
    <w:rsid w:val="008D556F"/>
    <w:rsid w:val="008D561A"/>
    <w:rsid w:val="008D6692"/>
    <w:rsid w:val="008D77D5"/>
    <w:rsid w:val="008D7AA2"/>
    <w:rsid w:val="008E03CF"/>
    <w:rsid w:val="008E04DB"/>
    <w:rsid w:val="008E0AD1"/>
    <w:rsid w:val="008E0BBF"/>
    <w:rsid w:val="008E121D"/>
    <w:rsid w:val="008E178F"/>
    <w:rsid w:val="008E3EB2"/>
    <w:rsid w:val="008E3FDA"/>
    <w:rsid w:val="008E4793"/>
    <w:rsid w:val="008E4E61"/>
    <w:rsid w:val="008E51BD"/>
    <w:rsid w:val="008E574B"/>
    <w:rsid w:val="008E7055"/>
    <w:rsid w:val="008E7411"/>
    <w:rsid w:val="008E74B6"/>
    <w:rsid w:val="008E7781"/>
    <w:rsid w:val="008E7B3F"/>
    <w:rsid w:val="008E7EB9"/>
    <w:rsid w:val="008F013D"/>
    <w:rsid w:val="008F0526"/>
    <w:rsid w:val="008F06D8"/>
    <w:rsid w:val="008F0BAE"/>
    <w:rsid w:val="008F173E"/>
    <w:rsid w:val="008F1F80"/>
    <w:rsid w:val="008F4BF9"/>
    <w:rsid w:val="008F617E"/>
    <w:rsid w:val="008F6816"/>
    <w:rsid w:val="008F6D96"/>
    <w:rsid w:val="008F72F7"/>
    <w:rsid w:val="008F7E2C"/>
    <w:rsid w:val="00900205"/>
    <w:rsid w:val="00900B28"/>
    <w:rsid w:val="009016D7"/>
    <w:rsid w:val="00901E70"/>
    <w:rsid w:val="00902099"/>
    <w:rsid w:val="00902821"/>
    <w:rsid w:val="00902C80"/>
    <w:rsid w:val="00903194"/>
    <w:rsid w:val="009032C9"/>
    <w:rsid w:val="009038C3"/>
    <w:rsid w:val="00904792"/>
    <w:rsid w:val="00904E35"/>
    <w:rsid w:val="0090570F"/>
    <w:rsid w:val="00905FAB"/>
    <w:rsid w:val="00906556"/>
    <w:rsid w:val="00906A84"/>
    <w:rsid w:val="00907EA4"/>
    <w:rsid w:val="009103AD"/>
    <w:rsid w:val="009106F7"/>
    <w:rsid w:val="00910798"/>
    <w:rsid w:val="009111C6"/>
    <w:rsid w:val="00911CA7"/>
    <w:rsid w:val="00912365"/>
    <w:rsid w:val="00912F29"/>
    <w:rsid w:val="009150BF"/>
    <w:rsid w:val="0091541A"/>
    <w:rsid w:val="009165EA"/>
    <w:rsid w:val="00916946"/>
    <w:rsid w:val="00916C8B"/>
    <w:rsid w:val="00916EE3"/>
    <w:rsid w:val="00917713"/>
    <w:rsid w:val="00917808"/>
    <w:rsid w:val="00920598"/>
    <w:rsid w:val="00921A8E"/>
    <w:rsid w:val="00922800"/>
    <w:rsid w:val="00922924"/>
    <w:rsid w:val="00923171"/>
    <w:rsid w:val="00923EF2"/>
    <w:rsid w:val="00924298"/>
    <w:rsid w:val="009245A1"/>
    <w:rsid w:val="00924BDD"/>
    <w:rsid w:val="009251AA"/>
    <w:rsid w:val="00925226"/>
    <w:rsid w:val="0092551A"/>
    <w:rsid w:val="00925F1F"/>
    <w:rsid w:val="00926801"/>
    <w:rsid w:val="00927369"/>
    <w:rsid w:val="00927701"/>
    <w:rsid w:val="009277A7"/>
    <w:rsid w:val="009301BC"/>
    <w:rsid w:val="009302FA"/>
    <w:rsid w:val="00930B50"/>
    <w:rsid w:val="00931E03"/>
    <w:rsid w:val="00932168"/>
    <w:rsid w:val="009324E8"/>
    <w:rsid w:val="00932E8F"/>
    <w:rsid w:val="0093481D"/>
    <w:rsid w:val="00934AA7"/>
    <w:rsid w:val="00935380"/>
    <w:rsid w:val="00935BED"/>
    <w:rsid w:val="009361FF"/>
    <w:rsid w:val="009363D4"/>
    <w:rsid w:val="00936F87"/>
    <w:rsid w:val="00940138"/>
    <w:rsid w:val="0094014D"/>
    <w:rsid w:val="009403EE"/>
    <w:rsid w:val="009408A5"/>
    <w:rsid w:val="009418B4"/>
    <w:rsid w:val="00942603"/>
    <w:rsid w:val="00942730"/>
    <w:rsid w:val="0094293E"/>
    <w:rsid w:val="0094305A"/>
    <w:rsid w:val="009433A6"/>
    <w:rsid w:val="00943922"/>
    <w:rsid w:val="00944CCA"/>
    <w:rsid w:val="00944FBD"/>
    <w:rsid w:val="00945CC1"/>
    <w:rsid w:val="00945FA0"/>
    <w:rsid w:val="00946E3C"/>
    <w:rsid w:val="00947C55"/>
    <w:rsid w:val="00947E9B"/>
    <w:rsid w:val="009501AF"/>
    <w:rsid w:val="00950A2D"/>
    <w:rsid w:val="0095116C"/>
    <w:rsid w:val="00951352"/>
    <w:rsid w:val="009518A2"/>
    <w:rsid w:val="00952141"/>
    <w:rsid w:val="0095300D"/>
    <w:rsid w:val="00953617"/>
    <w:rsid w:val="00953722"/>
    <w:rsid w:val="00953D87"/>
    <w:rsid w:val="009542C8"/>
    <w:rsid w:val="00954F95"/>
    <w:rsid w:val="00955599"/>
    <w:rsid w:val="00955684"/>
    <w:rsid w:val="009560E6"/>
    <w:rsid w:val="00956FE3"/>
    <w:rsid w:val="00957BA9"/>
    <w:rsid w:val="00957CA1"/>
    <w:rsid w:val="00957F5F"/>
    <w:rsid w:val="009600A8"/>
    <w:rsid w:val="009602E8"/>
    <w:rsid w:val="009614E2"/>
    <w:rsid w:val="00961BA0"/>
    <w:rsid w:val="009621B7"/>
    <w:rsid w:val="009621BE"/>
    <w:rsid w:val="00962394"/>
    <w:rsid w:val="00962803"/>
    <w:rsid w:val="009630CF"/>
    <w:rsid w:val="0096379D"/>
    <w:rsid w:val="00963817"/>
    <w:rsid w:val="009638C3"/>
    <w:rsid w:val="00963934"/>
    <w:rsid w:val="0096433A"/>
    <w:rsid w:val="00964AAA"/>
    <w:rsid w:val="00964C99"/>
    <w:rsid w:val="00965286"/>
    <w:rsid w:val="009658D4"/>
    <w:rsid w:val="00966265"/>
    <w:rsid w:val="00966450"/>
    <w:rsid w:val="00966721"/>
    <w:rsid w:val="0096693E"/>
    <w:rsid w:val="00966B87"/>
    <w:rsid w:val="00967A60"/>
    <w:rsid w:val="00967B8B"/>
    <w:rsid w:val="0097011A"/>
    <w:rsid w:val="00970391"/>
    <w:rsid w:val="009706FB"/>
    <w:rsid w:val="00970FC7"/>
    <w:rsid w:val="009725AE"/>
    <w:rsid w:val="009725F2"/>
    <w:rsid w:val="00972BD1"/>
    <w:rsid w:val="009730F1"/>
    <w:rsid w:val="00973722"/>
    <w:rsid w:val="0097377B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80048"/>
    <w:rsid w:val="009802B2"/>
    <w:rsid w:val="009802F1"/>
    <w:rsid w:val="00980442"/>
    <w:rsid w:val="00980801"/>
    <w:rsid w:val="00980812"/>
    <w:rsid w:val="009809A6"/>
    <w:rsid w:val="00980AC8"/>
    <w:rsid w:val="00981344"/>
    <w:rsid w:val="0098289B"/>
    <w:rsid w:val="00982A54"/>
    <w:rsid w:val="00982D0E"/>
    <w:rsid w:val="00983043"/>
    <w:rsid w:val="009843A4"/>
    <w:rsid w:val="00984403"/>
    <w:rsid w:val="009853B0"/>
    <w:rsid w:val="00985583"/>
    <w:rsid w:val="009865A0"/>
    <w:rsid w:val="00986630"/>
    <w:rsid w:val="00987E17"/>
    <w:rsid w:val="00987E19"/>
    <w:rsid w:val="00987EE9"/>
    <w:rsid w:val="00990664"/>
    <w:rsid w:val="009908A7"/>
    <w:rsid w:val="00990FB4"/>
    <w:rsid w:val="0099162D"/>
    <w:rsid w:val="009918C4"/>
    <w:rsid w:val="009931B7"/>
    <w:rsid w:val="009938AC"/>
    <w:rsid w:val="00993EAD"/>
    <w:rsid w:val="00994808"/>
    <w:rsid w:val="0099481F"/>
    <w:rsid w:val="00994886"/>
    <w:rsid w:val="00994BF3"/>
    <w:rsid w:val="00994DB0"/>
    <w:rsid w:val="009955CE"/>
    <w:rsid w:val="00995A95"/>
    <w:rsid w:val="0099644C"/>
    <w:rsid w:val="0099664D"/>
    <w:rsid w:val="00997641"/>
    <w:rsid w:val="00997E7F"/>
    <w:rsid w:val="009A16CF"/>
    <w:rsid w:val="009A24FF"/>
    <w:rsid w:val="009A259C"/>
    <w:rsid w:val="009A28DF"/>
    <w:rsid w:val="009A2DEB"/>
    <w:rsid w:val="009A3338"/>
    <w:rsid w:val="009A3AEA"/>
    <w:rsid w:val="009A4939"/>
    <w:rsid w:val="009A4C88"/>
    <w:rsid w:val="009A4E00"/>
    <w:rsid w:val="009A5EDF"/>
    <w:rsid w:val="009A6BFC"/>
    <w:rsid w:val="009A7CE4"/>
    <w:rsid w:val="009B0469"/>
    <w:rsid w:val="009B07FE"/>
    <w:rsid w:val="009B08B5"/>
    <w:rsid w:val="009B0B2C"/>
    <w:rsid w:val="009B157D"/>
    <w:rsid w:val="009B21FE"/>
    <w:rsid w:val="009B2C27"/>
    <w:rsid w:val="009B30CA"/>
    <w:rsid w:val="009B32DC"/>
    <w:rsid w:val="009B3566"/>
    <w:rsid w:val="009B3B13"/>
    <w:rsid w:val="009B3D46"/>
    <w:rsid w:val="009B3FF3"/>
    <w:rsid w:val="009B4100"/>
    <w:rsid w:val="009B4CAC"/>
    <w:rsid w:val="009B68AF"/>
    <w:rsid w:val="009C00BF"/>
    <w:rsid w:val="009C0A14"/>
    <w:rsid w:val="009C0AD2"/>
    <w:rsid w:val="009C0D22"/>
    <w:rsid w:val="009C0E4F"/>
    <w:rsid w:val="009C1094"/>
    <w:rsid w:val="009C2E55"/>
    <w:rsid w:val="009C303D"/>
    <w:rsid w:val="009C3442"/>
    <w:rsid w:val="009C34F4"/>
    <w:rsid w:val="009C4044"/>
    <w:rsid w:val="009C477D"/>
    <w:rsid w:val="009C4FC2"/>
    <w:rsid w:val="009C5449"/>
    <w:rsid w:val="009C5B10"/>
    <w:rsid w:val="009C5CD1"/>
    <w:rsid w:val="009C5F6D"/>
    <w:rsid w:val="009C5FC0"/>
    <w:rsid w:val="009D0202"/>
    <w:rsid w:val="009D0929"/>
    <w:rsid w:val="009D0B1D"/>
    <w:rsid w:val="009D152B"/>
    <w:rsid w:val="009D185E"/>
    <w:rsid w:val="009D19BE"/>
    <w:rsid w:val="009D1AA6"/>
    <w:rsid w:val="009D1DBB"/>
    <w:rsid w:val="009D22CA"/>
    <w:rsid w:val="009D26F1"/>
    <w:rsid w:val="009D28AA"/>
    <w:rsid w:val="009D31AA"/>
    <w:rsid w:val="009D350B"/>
    <w:rsid w:val="009D48FC"/>
    <w:rsid w:val="009D4A44"/>
    <w:rsid w:val="009D53EA"/>
    <w:rsid w:val="009D5603"/>
    <w:rsid w:val="009D5617"/>
    <w:rsid w:val="009D5DF8"/>
    <w:rsid w:val="009D7AC9"/>
    <w:rsid w:val="009E0839"/>
    <w:rsid w:val="009E173B"/>
    <w:rsid w:val="009E208C"/>
    <w:rsid w:val="009E2261"/>
    <w:rsid w:val="009E2A2C"/>
    <w:rsid w:val="009E2E91"/>
    <w:rsid w:val="009E3952"/>
    <w:rsid w:val="009E3FD1"/>
    <w:rsid w:val="009E437C"/>
    <w:rsid w:val="009E4B48"/>
    <w:rsid w:val="009E5937"/>
    <w:rsid w:val="009E5FD6"/>
    <w:rsid w:val="009E646D"/>
    <w:rsid w:val="009E6C22"/>
    <w:rsid w:val="009E7361"/>
    <w:rsid w:val="009E7860"/>
    <w:rsid w:val="009F0076"/>
    <w:rsid w:val="009F02DB"/>
    <w:rsid w:val="009F0552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60AA"/>
    <w:rsid w:val="009F62BA"/>
    <w:rsid w:val="009F727C"/>
    <w:rsid w:val="009F789A"/>
    <w:rsid w:val="009F7A30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7EA"/>
    <w:rsid w:val="00A02B55"/>
    <w:rsid w:val="00A02E38"/>
    <w:rsid w:val="00A030F3"/>
    <w:rsid w:val="00A03750"/>
    <w:rsid w:val="00A03AA2"/>
    <w:rsid w:val="00A03AE6"/>
    <w:rsid w:val="00A04ABC"/>
    <w:rsid w:val="00A0550B"/>
    <w:rsid w:val="00A066B2"/>
    <w:rsid w:val="00A06851"/>
    <w:rsid w:val="00A06E47"/>
    <w:rsid w:val="00A06ED5"/>
    <w:rsid w:val="00A07412"/>
    <w:rsid w:val="00A07F5C"/>
    <w:rsid w:val="00A104E5"/>
    <w:rsid w:val="00A10653"/>
    <w:rsid w:val="00A11D36"/>
    <w:rsid w:val="00A11D95"/>
    <w:rsid w:val="00A11FE4"/>
    <w:rsid w:val="00A12867"/>
    <w:rsid w:val="00A12AF9"/>
    <w:rsid w:val="00A12DAA"/>
    <w:rsid w:val="00A14090"/>
    <w:rsid w:val="00A15983"/>
    <w:rsid w:val="00A16664"/>
    <w:rsid w:val="00A16FD2"/>
    <w:rsid w:val="00A1704A"/>
    <w:rsid w:val="00A17814"/>
    <w:rsid w:val="00A209B1"/>
    <w:rsid w:val="00A210D0"/>
    <w:rsid w:val="00A21EC4"/>
    <w:rsid w:val="00A2269A"/>
    <w:rsid w:val="00A22D38"/>
    <w:rsid w:val="00A23E86"/>
    <w:rsid w:val="00A24E83"/>
    <w:rsid w:val="00A25280"/>
    <w:rsid w:val="00A25463"/>
    <w:rsid w:val="00A25612"/>
    <w:rsid w:val="00A261F3"/>
    <w:rsid w:val="00A26597"/>
    <w:rsid w:val="00A26B4B"/>
    <w:rsid w:val="00A26E36"/>
    <w:rsid w:val="00A274DD"/>
    <w:rsid w:val="00A27724"/>
    <w:rsid w:val="00A27AD2"/>
    <w:rsid w:val="00A3057C"/>
    <w:rsid w:val="00A30FFE"/>
    <w:rsid w:val="00A312B3"/>
    <w:rsid w:val="00A319E7"/>
    <w:rsid w:val="00A32950"/>
    <w:rsid w:val="00A338D0"/>
    <w:rsid w:val="00A33BC3"/>
    <w:rsid w:val="00A340CA"/>
    <w:rsid w:val="00A345A4"/>
    <w:rsid w:val="00A34A86"/>
    <w:rsid w:val="00A35B43"/>
    <w:rsid w:val="00A3644F"/>
    <w:rsid w:val="00A3673C"/>
    <w:rsid w:val="00A37839"/>
    <w:rsid w:val="00A37866"/>
    <w:rsid w:val="00A3789F"/>
    <w:rsid w:val="00A40589"/>
    <w:rsid w:val="00A40A25"/>
    <w:rsid w:val="00A40CC3"/>
    <w:rsid w:val="00A4107A"/>
    <w:rsid w:val="00A410BD"/>
    <w:rsid w:val="00A4174D"/>
    <w:rsid w:val="00A426D1"/>
    <w:rsid w:val="00A433EB"/>
    <w:rsid w:val="00A43D47"/>
    <w:rsid w:val="00A4410B"/>
    <w:rsid w:val="00A445DC"/>
    <w:rsid w:val="00A449D8"/>
    <w:rsid w:val="00A44F53"/>
    <w:rsid w:val="00A44FA5"/>
    <w:rsid w:val="00A450A2"/>
    <w:rsid w:val="00A454CC"/>
    <w:rsid w:val="00A45736"/>
    <w:rsid w:val="00A4590D"/>
    <w:rsid w:val="00A46A15"/>
    <w:rsid w:val="00A46A9B"/>
    <w:rsid w:val="00A46FB4"/>
    <w:rsid w:val="00A47096"/>
    <w:rsid w:val="00A4778E"/>
    <w:rsid w:val="00A47835"/>
    <w:rsid w:val="00A47D03"/>
    <w:rsid w:val="00A47EA2"/>
    <w:rsid w:val="00A50182"/>
    <w:rsid w:val="00A5080B"/>
    <w:rsid w:val="00A50875"/>
    <w:rsid w:val="00A50EFE"/>
    <w:rsid w:val="00A5173A"/>
    <w:rsid w:val="00A51A93"/>
    <w:rsid w:val="00A51D93"/>
    <w:rsid w:val="00A51E48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543A"/>
    <w:rsid w:val="00A55769"/>
    <w:rsid w:val="00A55A6D"/>
    <w:rsid w:val="00A57010"/>
    <w:rsid w:val="00A570FB"/>
    <w:rsid w:val="00A57882"/>
    <w:rsid w:val="00A600C6"/>
    <w:rsid w:val="00A602F1"/>
    <w:rsid w:val="00A60406"/>
    <w:rsid w:val="00A615CD"/>
    <w:rsid w:val="00A61603"/>
    <w:rsid w:val="00A61EAC"/>
    <w:rsid w:val="00A62046"/>
    <w:rsid w:val="00A62312"/>
    <w:rsid w:val="00A62B6E"/>
    <w:rsid w:val="00A634C7"/>
    <w:rsid w:val="00A63C98"/>
    <w:rsid w:val="00A641AF"/>
    <w:rsid w:val="00A64263"/>
    <w:rsid w:val="00A64C0C"/>
    <w:rsid w:val="00A65067"/>
    <w:rsid w:val="00A660CB"/>
    <w:rsid w:val="00A66310"/>
    <w:rsid w:val="00A6738E"/>
    <w:rsid w:val="00A67C22"/>
    <w:rsid w:val="00A67E2D"/>
    <w:rsid w:val="00A70350"/>
    <w:rsid w:val="00A70462"/>
    <w:rsid w:val="00A708AD"/>
    <w:rsid w:val="00A713BB"/>
    <w:rsid w:val="00A7150E"/>
    <w:rsid w:val="00A717CF"/>
    <w:rsid w:val="00A71D2F"/>
    <w:rsid w:val="00A72ED3"/>
    <w:rsid w:val="00A73102"/>
    <w:rsid w:val="00A73202"/>
    <w:rsid w:val="00A735AC"/>
    <w:rsid w:val="00A7475C"/>
    <w:rsid w:val="00A75221"/>
    <w:rsid w:val="00A753A5"/>
    <w:rsid w:val="00A76131"/>
    <w:rsid w:val="00A761FC"/>
    <w:rsid w:val="00A76A91"/>
    <w:rsid w:val="00A77100"/>
    <w:rsid w:val="00A77466"/>
    <w:rsid w:val="00A778C7"/>
    <w:rsid w:val="00A77D96"/>
    <w:rsid w:val="00A8068D"/>
    <w:rsid w:val="00A80820"/>
    <w:rsid w:val="00A80E29"/>
    <w:rsid w:val="00A81125"/>
    <w:rsid w:val="00A81240"/>
    <w:rsid w:val="00A8254D"/>
    <w:rsid w:val="00A82C5F"/>
    <w:rsid w:val="00A82C7D"/>
    <w:rsid w:val="00A830E3"/>
    <w:rsid w:val="00A8352F"/>
    <w:rsid w:val="00A83989"/>
    <w:rsid w:val="00A83D22"/>
    <w:rsid w:val="00A83D93"/>
    <w:rsid w:val="00A850E4"/>
    <w:rsid w:val="00A8679C"/>
    <w:rsid w:val="00A86959"/>
    <w:rsid w:val="00A869CA"/>
    <w:rsid w:val="00A874BE"/>
    <w:rsid w:val="00A87D26"/>
    <w:rsid w:val="00A90D85"/>
    <w:rsid w:val="00A919CC"/>
    <w:rsid w:val="00A91CAC"/>
    <w:rsid w:val="00A91F95"/>
    <w:rsid w:val="00A92846"/>
    <w:rsid w:val="00A93B0A"/>
    <w:rsid w:val="00A93FB4"/>
    <w:rsid w:val="00A94373"/>
    <w:rsid w:val="00A94C8F"/>
    <w:rsid w:val="00A94DB5"/>
    <w:rsid w:val="00A9507D"/>
    <w:rsid w:val="00A95A46"/>
    <w:rsid w:val="00A9675C"/>
    <w:rsid w:val="00A96B28"/>
    <w:rsid w:val="00AA05B3"/>
    <w:rsid w:val="00AA0856"/>
    <w:rsid w:val="00AA08A8"/>
    <w:rsid w:val="00AA0D1A"/>
    <w:rsid w:val="00AA1280"/>
    <w:rsid w:val="00AA17F4"/>
    <w:rsid w:val="00AA19DC"/>
    <w:rsid w:val="00AA1D98"/>
    <w:rsid w:val="00AA2106"/>
    <w:rsid w:val="00AA34BF"/>
    <w:rsid w:val="00AA3664"/>
    <w:rsid w:val="00AA4443"/>
    <w:rsid w:val="00AA4953"/>
    <w:rsid w:val="00AA4D06"/>
    <w:rsid w:val="00AA550B"/>
    <w:rsid w:val="00AA6CC9"/>
    <w:rsid w:val="00AB006A"/>
    <w:rsid w:val="00AB00FA"/>
    <w:rsid w:val="00AB0463"/>
    <w:rsid w:val="00AB0AA8"/>
    <w:rsid w:val="00AB0CBB"/>
    <w:rsid w:val="00AB0E45"/>
    <w:rsid w:val="00AB1E5D"/>
    <w:rsid w:val="00AB204A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EA2"/>
    <w:rsid w:val="00AB581E"/>
    <w:rsid w:val="00AB6200"/>
    <w:rsid w:val="00AB63AA"/>
    <w:rsid w:val="00AB65AB"/>
    <w:rsid w:val="00AB6BB8"/>
    <w:rsid w:val="00AC0DDB"/>
    <w:rsid w:val="00AC161B"/>
    <w:rsid w:val="00AC24DE"/>
    <w:rsid w:val="00AC2E50"/>
    <w:rsid w:val="00AC2E78"/>
    <w:rsid w:val="00AC3639"/>
    <w:rsid w:val="00AC380E"/>
    <w:rsid w:val="00AC3FD1"/>
    <w:rsid w:val="00AC4511"/>
    <w:rsid w:val="00AC4EF1"/>
    <w:rsid w:val="00AC506F"/>
    <w:rsid w:val="00AC5911"/>
    <w:rsid w:val="00AC5EAE"/>
    <w:rsid w:val="00AC6CE5"/>
    <w:rsid w:val="00AC6ED4"/>
    <w:rsid w:val="00AC7A35"/>
    <w:rsid w:val="00AC7D16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876"/>
    <w:rsid w:val="00AD456D"/>
    <w:rsid w:val="00AD4C51"/>
    <w:rsid w:val="00AD4F1C"/>
    <w:rsid w:val="00AD5116"/>
    <w:rsid w:val="00AD5E73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5CA"/>
    <w:rsid w:val="00AE119B"/>
    <w:rsid w:val="00AE1EAB"/>
    <w:rsid w:val="00AE2590"/>
    <w:rsid w:val="00AE2876"/>
    <w:rsid w:val="00AE3B17"/>
    <w:rsid w:val="00AE3C4A"/>
    <w:rsid w:val="00AE3CFD"/>
    <w:rsid w:val="00AE3FA8"/>
    <w:rsid w:val="00AE40D8"/>
    <w:rsid w:val="00AE4417"/>
    <w:rsid w:val="00AE4C1C"/>
    <w:rsid w:val="00AE51FE"/>
    <w:rsid w:val="00AE5772"/>
    <w:rsid w:val="00AE590E"/>
    <w:rsid w:val="00AE661F"/>
    <w:rsid w:val="00AE6E62"/>
    <w:rsid w:val="00AE72FF"/>
    <w:rsid w:val="00AF0EFA"/>
    <w:rsid w:val="00AF1382"/>
    <w:rsid w:val="00AF15E8"/>
    <w:rsid w:val="00AF201C"/>
    <w:rsid w:val="00AF2A70"/>
    <w:rsid w:val="00AF3783"/>
    <w:rsid w:val="00AF3819"/>
    <w:rsid w:val="00AF39A5"/>
    <w:rsid w:val="00AF4649"/>
    <w:rsid w:val="00AF4CB5"/>
    <w:rsid w:val="00AF52D2"/>
    <w:rsid w:val="00AF5FF0"/>
    <w:rsid w:val="00AF631F"/>
    <w:rsid w:val="00AF6A22"/>
    <w:rsid w:val="00AF6E14"/>
    <w:rsid w:val="00AF7220"/>
    <w:rsid w:val="00AF7570"/>
    <w:rsid w:val="00AF7C0C"/>
    <w:rsid w:val="00AF7D02"/>
    <w:rsid w:val="00B0009E"/>
    <w:rsid w:val="00B00358"/>
    <w:rsid w:val="00B006B7"/>
    <w:rsid w:val="00B00B9F"/>
    <w:rsid w:val="00B017F0"/>
    <w:rsid w:val="00B0207E"/>
    <w:rsid w:val="00B02BD4"/>
    <w:rsid w:val="00B033D7"/>
    <w:rsid w:val="00B0368C"/>
    <w:rsid w:val="00B0469C"/>
    <w:rsid w:val="00B04B0E"/>
    <w:rsid w:val="00B04EBA"/>
    <w:rsid w:val="00B051D8"/>
    <w:rsid w:val="00B05D83"/>
    <w:rsid w:val="00B061E4"/>
    <w:rsid w:val="00B069D7"/>
    <w:rsid w:val="00B06ECA"/>
    <w:rsid w:val="00B06EED"/>
    <w:rsid w:val="00B07366"/>
    <w:rsid w:val="00B07E54"/>
    <w:rsid w:val="00B10825"/>
    <w:rsid w:val="00B10CA3"/>
    <w:rsid w:val="00B110FC"/>
    <w:rsid w:val="00B11551"/>
    <w:rsid w:val="00B11758"/>
    <w:rsid w:val="00B11A71"/>
    <w:rsid w:val="00B11C39"/>
    <w:rsid w:val="00B124AA"/>
    <w:rsid w:val="00B12EBB"/>
    <w:rsid w:val="00B1377B"/>
    <w:rsid w:val="00B143D4"/>
    <w:rsid w:val="00B14AA7"/>
    <w:rsid w:val="00B1573E"/>
    <w:rsid w:val="00B15B36"/>
    <w:rsid w:val="00B16293"/>
    <w:rsid w:val="00B16C47"/>
    <w:rsid w:val="00B175E8"/>
    <w:rsid w:val="00B1796E"/>
    <w:rsid w:val="00B205FD"/>
    <w:rsid w:val="00B20B00"/>
    <w:rsid w:val="00B210E7"/>
    <w:rsid w:val="00B213D9"/>
    <w:rsid w:val="00B218E6"/>
    <w:rsid w:val="00B21A52"/>
    <w:rsid w:val="00B225B4"/>
    <w:rsid w:val="00B225FE"/>
    <w:rsid w:val="00B2260B"/>
    <w:rsid w:val="00B22B91"/>
    <w:rsid w:val="00B239F9"/>
    <w:rsid w:val="00B23C88"/>
    <w:rsid w:val="00B23CB9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B6B"/>
    <w:rsid w:val="00B261CC"/>
    <w:rsid w:val="00B2648D"/>
    <w:rsid w:val="00B26ED5"/>
    <w:rsid w:val="00B2799B"/>
    <w:rsid w:val="00B30E45"/>
    <w:rsid w:val="00B31014"/>
    <w:rsid w:val="00B310F8"/>
    <w:rsid w:val="00B3167D"/>
    <w:rsid w:val="00B32B36"/>
    <w:rsid w:val="00B335C2"/>
    <w:rsid w:val="00B3412F"/>
    <w:rsid w:val="00B34517"/>
    <w:rsid w:val="00B34D25"/>
    <w:rsid w:val="00B35BD5"/>
    <w:rsid w:val="00B35C4C"/>
    <w:rsid w:val="00B35E8A"/>
    <w:rsid w:val="00B3609B"/>
    <w:rsid w:val="00B363E6"/>
    <w:rsid w:val="00B36DD6"/>
    <w:rsid w:val="00B37467"/>
    <w:rsid w:val="00B37C0D"/>
    <w:rsid w:val="00B406F1"/>
    <w:rsid w:val="00B41B3C"/>
    <w:rsid w:val="00B41E2B"/>
    <w:rsid w:val="00B4243B"/>
    <w:rsid w:val="00B426AE"/>
    <w:rsid w:val="00B42702"/>
    <w:rsid w:val="00B4271B"/>
    <w:rsid w:val="00B427BF"/>
    <w:rsid w:val="00B43062"/>
    <w:rsid w:val="00B431CF"/>
    <w:rsid w:val="00B43633"/>
    <w:rsid w:val="00B43647"/>
    <w:rsid w:val="00B443F0"/>
    <w:rsid w:val="00B44799"/>
    <w:rsid w:val="00B45353"/>
    <w:rsid w:val="00B456F8"/>
    <w:rsid w:val="00B45B75"/>
    <w:rsid w:val="00B4605B"/>
    <w:rsid w:val="00B46506"/>
    <w:rsid w:val="00B46C18"/>
    <w:rsid w:val="00B46D38"/>
    <w:rsid w:val="00B47C13"/>
    <w:rsid w:val="00B50110"/>
    <w:rsid w:val="00B51622"/>
    <w:rsid w:val="00B522E1"/>
    <w:rsid w:val="00B52AAC"/>
    <w:rsid w:val="00B52B01"/>
    <w:rsid w:val="00B52B6C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60186"/>
    <w:rsid w:val="00B6094F"/>
    <w:rsid w:val="00B61010"/>
    <w:rsid w:val="00B610A4"/>
    <w:rsid w:val="00B61138"/>
    <w:rsid w:val="00B61520"/>
    <w:rsid w:val="00B61F71"/>
    <w:rsid w:val="00B62A6B"/>
    <w:rsid w:val="00B63081"/>
    <w:rsid w:val="00B63D64"/>
    <w:rsid w:val="00B64353"/>
    <w:rsid w:val="00B64426"/>
    <w:rsid w:val="00B647B4"/>
    <w:rsid w:val="00B66078"/>
    <w:rsid w:val="00B66D2E"/>
    <w:rsid w:val="00B700EB"/>
    <w:rsid w:val="00B70186"/>
    <w:rsid w:val="00B7034F"/>
    <w:rsid w:val="00B703A2"/>
    <w:rsid w:val="00B7167D"/>
    <w:rsid w:val="00B71746"/>
    <w:rsid w:val="00B72715"/>
    <w:rsid w:val="00B73166"/>
    <w:rsid w:val="00B7321F"/>
    <w:rsid w:val="00B73736"/>
    <w:rsid w:val="00B73B15"/>
    <w:rsid w:val="00B73C1B"/>
    <w:rsid w:val="00B73E95"/>
    <w:rsid w:val="00B74438"/>
    <w:rsid w:val="00B74665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FDA"/>
    <w:rsid w:val="00B8159E"/>
    <w:rsid w:val="00B817B2"/>
    <w:rsid w:val="00B8268A"/>
    <w:rsid w:val="00B82F2F"/>
    <w:rsid w:val="00B834FF"/>
    <w:rsid w:val="00B83E2B"/>
    <w:rsid w:val="00B84320"/>
    <w:rsid w:val="00B84415"/>
    <w:rsid w:val="00B8481C"/>
    <w:rsid w:val="00B848D3"/>
    <w:rsid w:val="00B84A7F"/>
    <w:rsid w:val="00B84AB7"/>
    <w:rsid w:val="00B850F4"/>
    <w:rsid w:val="00B85743"/>
    <w:rsid w:val="00B857DC"/>
    <w:rsid w:val="00B86BF3"/>
    <w:rsid w:val="00B873BB"/>
    <w:rsid w:val="00B8749B"/>
    <w:rsid w:val="00B87849"/>
    <w:rsid w:val="00B87C6E"/>
    <w:rsid w:val="00B90934"/>
    <w:rsid w:val="00B90CD1"/>
    <w:rsid w:val="00B91256"/>
    <w:rsid w:val="00B917D5"/>
    <w:rsid w:val="00B93FA6"/>
    <w:rsid w:val="00B94243"/>
    <w:rsid w:val="00B9488E"/>
    <w:rsid w:val="00B94DDD"/>
    <w:rsid w:val="00B96581"/>
    <w:rsid w:val="00B965E4"/>
    <w:rsid w:val="00B96FB7"/>
    <w:rsid w:val="00B971B7"/>
    <w:rsid w:val="00B97466"/>
    <w:rsid w:val="00B9771B"/>
    <w:rsid w:val="00B97A34"/>
    <w:rsid w:val="00B97E80"/>
    <w:rsid w:val="00BA09A3"/>
    <w:rsid w:val="00BA158F"/>
    <w:rsid w:val="00BA19ED"/>
    <w:rsid w:val="00BA1B29"/>
    <w:rsid w:val="00BA1BDD"/>
    <w:rsid w:val="00BA2D0E"/>
    <w:rsid w:val="00BA3F6D"/>
    <w:rsid w:val="00BA4D50"/>
    <w:rsid w:val="00BA69ED"/>
    <w:rsid w:val="00BA6B5E"/>
    <w:rsid w:val="00BA7264"/>
    <w:rsid w:val="00BB023F"/>
    <w:rsid w:val="00BB0401"/>
    <w:rsid w:val="00BB1169"/>
    <w:rsid w:val="00BB13D3"/>
    <w:rsid w:val="00BB1660"/>
    <w:rsid w:val="00BB314D"/>
    <w:rsid w:val="00BB3712"/>
    <w:rsid w:val="00BB381D"/>
    <w:rsid w:val="00BB3EBA"/>
    <w:rsid w:val="00BB4CCE"/>
    <w:rsid w:val="00BB50B5"/>
    <w:rsid w:val="00BB569C"/>
    <w:rsid w:val="00BB5C36"/>
    <w:rsid w:val="00BB6556"/>
    <w:rsid w:val="00BB72A0"/>
    <w:rsid w:val="00BB7A38"/>
    <w:rsid w:val="00BB7AC6"/>
    <w:rsid w:val="00BC00C8"/>
    <w:rsid w:val="00BC02F9"/>
    <w:rsid w:val="00BC0705"/>
    <w:rsid w:val="00BC0860"/>
    <w:rsid w:val="00BC0E6E"/>
    <w:rsid w:val="00BC2136"/>
    <w:rsid w:val="00BC21B9"/>
    <w:rsid w:val="00BC2265"/>
    <w:rsid w:val="00BC2AA8"/>
    <w:rsid w:val="00BC3009"/>
    <w:rsid w:val="00BC36F2"/>
    <w:rsid w:val="00BC376C"/>
    <w:rsid w:val="00BC3F0A"/>
    <w:rsid w:val="00BC5689"/>
    <w:rsid w:val="00BC6C64"/>
    <w:rsid w:val="00BC6DD4"/>
    <w:rsid w:val="00BC74E3"/>
    <w:rsid w:val="00BC7A66"/>
    <w:rsid w:val="00BC7B5D"/>
    <w:rsid w:val="00BD0843"/>
    <w:rsid w:val="00BD0891"/>
    <w:rsid w:val="00BD0C22"/>
    <w:rsid w:val="00BD1167"/>
    <w:rsid w:val="00BD12A3"/>
    <w:rsid w:val="00BD1889"/>
    <w:rsid w:val="00BD1D42"/>
    <w:rsid w:val="00BD1FFF"/>
    <w:rsid w:val="00BD27C7"/>
    <w:rsid w:val="00BD2FED"/>
    <w:rsid w:val="00BD3869"/>
    <w:rsid w:val="00BD38A5"/>
    <w:rsid w:val="00BD4489"/>
    <w:rsid w:val="00BD44B3"/>
    <w:rsid w:val="00BD55B8"/>
    <w:rsid w:val="00BD652F"/>
    <w:rsid w:val="00BD7508"/>
    <w:rsid w:val="00BD7AC7"/>
    <w:rsid w:val="00BD7C20"/>
    <w:rsid w:val="00BD7D8C"/>
    <w:rsid w:val="00BE080F"/>
    <w:rsid w:val="00BE2196"/>
    <w:rsid w:val="00BE2327"/>
    <w:rsid w:val="00BE2AA1"/>
    <w:rsid w:val="00BE330D"/>
    <w:rsid w:val="00BE3762"/>
    <w:rsid w:val="00BE509C"/>
    <w:rsid w:val="00BE58C2"/>
    <w:rsid w:val="00BE5BF1"/>
    <w:rsid w:val="00BE5C83"/>
    <w:rsid w:val="00BE6420"/>
    <w:rsid w:val="00BE657E"/>
    <w:rsid w:val="00BE682C"/>
    <w:rsid w:val="00BE6B51"/>
    <w:rsid w:val="00BE6D53"/>
    <w:rsid w:val="00BE78BB"/>
    <w:rsid w:val="00BE7C7A"/>
    <w:rsid w:val="00BE7CF0"/>
    <w:rsid w:val="00BE7EC5"/>
    <w:rsid w:val="00BF036A"/>
    <w:rsid w:val="00BF0674"/>
    <w:rsid w:val="00BF074F"/>
    <w:rsid w:val="00BF0B53"/>
    <w:rsid w:val="00BF182E"/>
    <w:rsid w:val="00BF1C3C"/>
    <w:rsid w:val="00BF1F5D"/>
    <w:rsid w:val="00BF2466"/>
    <w:rsid w:val="00BF26A7"/>
    <w:rsid w:val="00BF26F2"/>
    <w:rsid w:val="00BF2819"/>
    <w:rsid w:val="00BF3676"/>
    <w:rsid w:val="00BF36D1"/>
    <w:rsid w:val="00BF3B07"/>
    <w:rsid w:val="00BF3BD0"/>
    <w:rsid w:val="00BF4137"/>
    <w:rsid w:val="00BF4752"/>
    <w:rsid w:val="00BF4B9B"/>
    <w:rsid w:val="00BF4E5A"/>
    <w:rsid w:val="00BF6325"/>
    <w:rsid w:val="00BF731A"/>
    <w:rsid w:val="00BF7BFD"/>
    <w:rsid w:val="00C0052A"/>
    <w:rsid w:val="00C00D7C"/>
    <w:rsid w:val="00C00F35"/>
    <w:rsid w:val="00C02758"/>
    <w:rsid w:val="00C03634"/>
    <w:rsid w:val="00C03B0D"/>
    <w:rsid w:val="00C03F85"/>
    <w:rsid w:val="00C04C1A"/>
    <w:rsid w:val="00C04E1B"/>
    <w:rsid w:val="00C054A2"/>
    <w:rsid w:val="00C060B4"/>
    <w:rsid w:val="00C063D2"/>
    <w:rsid w:val="00C06A6C"/>
    <w:rsid w:val="00C07643"/>
    <w:rsid w:val="00C07667"/>
    <w:rsid w:val="00C10709"/>
    <w:rsid w:val="00C1080F"/>
    <w:rsid w:val="00C10C92"/>
    <w:rsid w:val="00C11B7B"/>
    <w:rsid w:val="00C12028"/>
    <w:rsid w:val="00C12181"/>
    <w:rsid w:val="00C12630"/>
    <w:rsid w:val="00C1290C"/>
    <w:rsid w:val="00C12EC2"/>
    <w:rsid w:val="00C12FC4"/>
    <w:rsid w:val="00C131D4"/>
    <w:rsid w:val="00C1395B"/>
    <w:rsid w:val="00C13CC4"/>
    <w:rsid w:val="00C13F72"/>
    <w:rsid w:val="00C142AC"/>
    <w:rsid w:val="00C145AE"/>
    <w:rsid w:val="00C14B45"/>
    <w:rsid w:val="00C1523B"/>
    <w:rsid w:val="00C15835"/>
    <w:rsid w:val="00C159E5"/>
    <w:rsid w:val="00C15DAA"/>
    <w:rsid w:val="00C16162"/>
    <w:rsid w:val="00C164A7"/>
    <w:rsid w:val="00C164C0"/>
    <w:rsid w:val="00C1713E"/>
    <w:rsid w:val="00C17348"/>
    <w:rsid w:val="00C1752C"/>
    <w:rsid w:val="00C17ACF"/>
    <w:rsid w:val="00C20626"/>
    <w:rsid w:val="00C21975"/>
    <w:rsid w:val="00C223BF"/>
    <w:rsid w:val="00C22EF6"/>
    <w:rsid w:val="00C24A74"/>
    <w:rsid w:val="00C24A81"/>
    <w:rsid w:val="00C24A9E"/>
    <w:rsid w:val="00C24AEF"/>
    <w:rsid w:val="00C24CE6"/>
    <w:rsid w:val="00C25200"/>
    <w:rsid w:val="00C253C1"/>
    <w:rsid w:val="00C258E8"/>
    <w:rsid w:val="00C25E94"/>
    <w:rsid w:val="00C25EA2"/>
    <w:rsid w:val="00C26098"/>
    <w:rsid w:val="00C26ADB"/>
    <w:rsid w:val="00C272BB"/>
    <w:rsid w:val="00C275AC"/>
    <w:rsid w:val="00C27935"/>
    <w:rsid w:val="00C279EF"/>
    <w:rsid w:val="00C27A53"/>
    <w:rsid w:val="00C30087"/>
    <w:rsid w:val="00C30B7C"/>
    <w:rsid w:val="00C30C91"/>
    <w:rsid w:val="00C31058"/>
    <w:rsid w:val="00C31248"/>
    <w:rsid w:val="00C3170E"/>
    <w:rsid w:val="00C31E7F"/>
    <w:rsid w:val="00C31F7B"/>
    <w:rsid w:val="00C329B8"/>
    <w:rsid w:val="00C32A6F"/>
    <w:rsid w:val="00C32EDF"/>
    <w:rsid w:val="00C3374D"/>
    <w:rsid w:val="00C35712"/>
    <w:rsid w:val="00C35BEF"/>
    <w:rsid w:val="00C35CBA"/>
    <w:rsid w:val="00C35FBD"/>
    <w:rsid w:val="00C361AE"/>
    <w:rsid w:val="00C367F7"/>
    <w:rsid w:val="00C368BB"/>
    <w:rsid w:val="00C36AAC"/>
    <w:rsid w:val="00C37236"/>
    <w:rsid w:val="00C37648"/>
    <w:rsid w:val="00C3774C"/>
    <w:rsid w:val="00C37F2C"/>
    <w:rsid w:val="00C41037"/>
    <w:rsid w:val="00C4124F"/>
    <w:rsid w:val="00C41D36"/>
    <w:rsid w:val="00C42381"/>
    <w:rsid w:val="00C42A4A"/>
    <w:rsid w:val="00C43244"/>
    <w:rsid w:val="00C43692"/>
    <w:rsid w:val="00C43E00"/>
    <w:rsid w:val="00C43F8F"/>
    <w:rsid w:val="00C44BED"/>
    <w:rsid w:val="00C45050"/>
    <w:rsid w:val="00C452F1"/>
    <w:rsid w:val="00C45F6C"/>
    <w:rsid w:val="00C4631F"/>
    <w:rsid w:val="00C47E93"/>
    <w:rsid w:val="00C51A4C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4047"/>
    <w:rsid w:val="00C54F9F"/>
    <w:rsid w:val="00C5550C"/>
    <w:rsid w:val="00C560EB"/>
    <w:rsid w:val="00C562B1"/>
    <w:rsid w:val="00C56756"/>
    <w:rsid w:val="00C60133"/>
    <w:rsid w:val="00C60B2B"/>
    <w:rsid w:val="00C60E02"/>
    <w:rsid w:val="00C61118"/>
    <w:rsid w:val="00C6168E"/>
    <w:rsid w:val="00C61928"/>
    <w:rsid w:val="00C61F32"/>
    <w:rsid w:val="00C621F0"/>
    <w:rsid w:val="00C62259"/>
    <w:rsid w:val="00C628D6"/>
    <w:rsid w:val="00C62FCC"/>
    <w:rsid w:val="00C63290"/>
    <w:rsid w:val="00C64F64"/>
    <w:rsid w:val="00C6527E"/>
    <w:rsid w:val="00C652BC"/>
    <w:rsid w:val="00C65C34"/>
    <w:rsid w:val="00C65EF5"/>
    <w:rsid w:val="00C66BA2"/>
    <w:rsid w:val="00C67B9A"/>
    <w:rsid w:val="00C67C37"/>
    <w:rsid w:val="00C70150"/>
    <w:rsid w:val="00C7056D"/>
    <w:rsid w:val="00C705D8"/>
    <w:rsid w:val="00C71D11"/>
    <w:rsid w:val="00C725EE"/>
    <w:rsid w:val="00C72987"/>
    <w:rsid w:val="00C72E59"/>
    <w:rsid w:val="00C732E0"/>
    <w:rsid w:val="00C73B88"/>
    <w:rsid w:val="00C747FB"/>
    <w:rsid w:val="00C74CD2"/>
    <w:rsid w:val="00C74E8F"/>
    <w:rsid w:val="00C75561"/>
    <w:rsid w:val="00C7633B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BE2"/>
    <w:rsid w:val="00C86D7C"/>
    <w:rsid w:val="00C86E32"/>
    <w:rsid w:val="00C87C37"/>
    <w:rsid w:val="00C904AA"/>
    <w:rsid w:val="00C908E4"/>
    <w:rsid w:val="00C90AA5"/>
    <w:rsid w:val="00C9153E"/>
    <w:rsid w:val="00C92260"/>
    <w:rsid w:val="00C9312E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41B"/>
    <w:rsid w:val="00C97BC5"/>
    <w:rsid w:val="00CA0307"/>
    <w:rsid w:val="00CA0704"/>
    <w:rsid w:val="00CA17F9"/>
    <w:rsid w:val="00CA1E90"/>
    <w:rsid w:val="00CA2386"/>
    <w:rsid w:val="00CA2F8F"/>
    <w:rsid w:val="00CA320A"/>
    <w:rsid w:val="00CA35FC"/>
    <w:rsid w:val="00CA37A2"/>
    <w:rsid w:val="00CA3D98"/>
    <w:rsid w:val="00CA486A"/>
    <w:rsid w:val="00CA4AA9"/>
    <w:rsid w:val="00CA4DD0"/>
    <w:rsid w:val="00CA58F3"/>
    <w:rsid w:val="00CA5F14"/>
    <w:rsid w:val="00CA6045"/>
    <w:rsid w:val="00CA61F1"/>
    <w:rsid w:val="00CA6320"/>
    <w:rsid w:val="00CA63F7"/>
    <w:rsid w:val="00CA6EAA"/>
    <w:rsid w:val="00CA7E39"/>
    <w:rsid w:val="00CB08DB"/>
    <w:rsid w:val="00CB1520"/>
    <w:rsid w:val="00CB1946"/>
    <w:rsid w:val="00CB1E83"/>
    <w:rsid w:val="00CB23D2"/>
    <w:rsid w:val="00CB2DC5"/>
    <w:rsid w:val="00CB2ED6"/>
    <w:rsid w:val="00CB3ECA"/>
    <w:rsid w:val="00CB3F34"/>
    <w:rsid w:val="00CB48FB"/>
    <w:rsid w:val="00CB5614"/>
    <w:rsid w:val="00CB56A8"/>
    <w:rsid w:val="00CB6766"/>
    <w:rsid w:val="00CB76B2"/>
    <w:rsid w:val="00CB7CDF"/>
    <w:rsid w:val="00CC01EC"/>
    <w:rsid w:val="00CC0AD6"/>
    <w:rsid w:val="00CC136E"/>
    <w:rsid w:val="00CC152A"/>
    <w:rsid w:val="00CC1687"/>
    <w:rsid w:val="00CC307F"/>
    <w:rsid w:val="00CC30BD"/>
    <w:rsid w:val="00CC3167"/>
    <w:rsid w:val="00CC3C68"/>
    <w:rsid w:val="00CC3D8C"/>
    <w:rsid w:val="00CC417F"/>
    <w:rsid w:val="00CC4515"/>
    <w:rsid w:val="00CC48F7"/>
    <w:rsid w:val="00CC4A45"/>
    <w:rsid w:val="00CC5E34"/>
    <w:rsid w:val="00CC6175"/>
    <w:rsid w:val="00CC643C"/>
    <w:rsid w:val="00CC674F"/>
    <w:rsid w:val="00CC6EE6"/>
    <w:rsid w:val="00CC734E"/>
    <w:rsid w:val="00CD0058"/>
    <w:rsid w:val="00CD08C7"/>
    <w:rsid w:val="00CD19CC"/>
    <w:rsid w:val="00CD1BAA"/>
    <w:rsid w:val="00CD1CD7"/>
    <w:rsid w:val="00CD2795"/>
    <w:rsid w:val="00CD2B08"/>
    <w:rsid w:val="00CD2C58"/>
    <w:rsid w:val="00CD2D19"/>
    <w:rsid w:val="00CD3C76"/>
    <w:rsid w:val="00CD4660"/>
    <w:rsid w:val="00CD4CAE"/>
    <w:rsid w:val="00CD50E0"/>
    <w:rsid w:val="00CD53E6"/>
    <w:rsid w:val="00CD5AF2"/>
    <w:rsid w:val="00CD6526"/>
    <w:rsid w:val="00CD6799"/>
    <w:rsid w:val="00CD6B47"/>
    <w:rsid w:val="00CD751D"/>
    <w:rsid w:val="00CE001E"/>
    <w:rsid w:val="00CE0E66"/>
    <w:rsid w:val="00CE0F00"/>
    <w:rsid w:val="00CE1DFC"/>
    <w:rsid w:val="00CE2568"/>
    <w:rsid w:val="00CE2AB8"/>
    <w:rsid w:val="00CE33AC"/>
    <w:rsid w:val="00CE4771"/>
    <w:rsid w:val="00CE47DD"/>
    <w:rsid w:val="00CE4CF1"/>
    <w:rsid w:val="00CE4F27"/>
    <w:rsid w:val="00CE4FB3"/>
    <w:rsid w:val="00CE51F4"/>
    <w:rsid w:val="00CE5834"/>
    <w:rsid w:val="00CE62E4"/>
    <w:rsid w:val="00CE6394"/>
    <w:rsid w:val="00CE69BC"/>
    <w:rsid w:val="00CF0778"/>
    <w:rsid w:val="00CF0DF5"/>
    <w:rsid w:val="00CF114C"/>
    <w:rsid w:val="00CF1164"/>
    <w:rsid w:val="00CF15FC"/>
    <w:rsid w:val="00CF177C"/>
    <w:rsid w:val="00CF195D"/>
    <w:rsid w:val="00CF2303"/>
    <w:rsid w:val="00CF2332"/>
    <w:rsid w:val="00CF2738"/>
    <w:rsid w:val="00CF2F1C"/>
    <w:rsid w:val="00CF4218"/>
    <w:rsid w:val="00CF4B7D"/>
    <w:rsid w:val="00CF59A9"/>
    <w:rsid w:val="00CF5B41"/>
    <w:rsid w:val="00CF6021"/>
    <w:rsid w:val="00CF7F21"/>
    <w:rsid w:val="00D0156E"/>
    <w:rsid w:val="00D01B96"/>
    <w:rsid w:val="00D02107"/>
    <w:rsid w:val="00D0255A"/>
    <w:rsid w:val="00D02DED"/>
    <w:rsid w:val="00D02E4D"/>
    <w:rsid w:val="00D0325B"/>
    <w:rsid w:val="00D03B3C"/>
    <w:rsid w:val="00D04000"/>
    <w:rsid w:val="00D04658"/>
    <w:rsid w:val="00D04B84"/>
    <w:rsid w:val="00D0537C"/>
    <w:rsid w:val="00D06902"/>
    <w:rsid w:val="00D06C4E"/>
    <w:rsid w:val="00D075A7"/>
    <w:rsid w:val="00D07690"/>
    <w:rsid w:val="00D07971"/>
    <w:rsid w:val="00D07DB5"/>
    <w:rsid w:val="00D11679"/>
    <w:rsid w:val="00D11AB3"/>
    <w:rsid w:val="00D1237D"/>
    <w:rsid w:val="00D128A3"/>
    <w:rsid w:val="00D12AEC"/>
    <w:rsid w:val="00D1425D"/>
    <w:rsid w:val="00D14951"/>
    <w:rsid w:val="00D15538"/>
    <w:rsid w:val="00D15C6E"/>
    <w:rsid w:val="00D160D3"/>
    <w:rsid w:val="00D1663B"/>
    <w:rsid w:val="00D16948"/>
    <w:rsid w:val="00D169C7"/>
    <w:rsid w:val="00D16E7B"/>
    <w:rsid w:val="00D1723D"/>
    <w:rsid w:val="00D20222"/>
    <w:rsid w:val="00D20475"/>
    <w:rsid w:val="00D20DD4"/>
    <w:rsid w:val="00D2153C"/>
    <w:rsid w:val="00D21DEC"/>
    <w:rsid w:val="00D2243F"/>
    <w:rsid w:val="00D22745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7158"/>
    <w:rsid w:val="00D2733D"/>
    <w:rsid w:val="00D27EDD"/>
    <w:rsid w:val="00D3054F"/>
    <w:rsid w:val="00D305BE"/>
    <w:rsid w:val="00D30E37"/>
    <w:rsid w:val="00D31257"/>
    <w:rsid w:val="00D315C7"/>
    <w:rsid w:val="00D32758"/>
    <w:rsid w:val="00D33257"/>
    <w:rsid w:val="00D333DD"/>
    <w:rsid w:val="00D334E6"/>
    <w:rsid w:val="00D33A8C"/>
    <w:rsid w:val="00D343BA"/>
    <w:rsid w:val="00D3456F"/>
    <w:rsid w:val="00D34B7F"/>
    <w:rsid w:val="00D35234"/>
    <w:rsid w:val="00D354E6"/>
    <w:rsid w:val="00D354FF"/>
    <w:rsid w:val="00D35A4D"/>
    <w:rsid w:val="00D36229"/>
    <w:rsid w:val="00D3659E"/>
    <w:rsid w:val="00D366CF"/>
    <w:rsid w:val="00D36787"/>
    <w:rsid w:val="00D37624"/>
    <w:rsid w:val="00D37984"/>
    <w:rsid w:val="00D37F36"/>
    <w:rsid w:val="00D37FBC"/>
    <w:rsid w:val="00D40A53"/>
    <w:rsid w:val="00D415DE"/>
    <w:rsid w:val="00D42E07"/>
    <w:rsid w:val="00D4373F"/>
    <w:rsid w:val="00D43910"/>
    <w:rsid w:val="00D45272"/>
    <w:rsid w:val="00D45307"/>
    <w:rsid w:val="00D46493"/>
    <w:rsid w:val="00D467EE"/>
    <w:rsid w:val="00D46EBC"/>
    <w:rsid w:val="00D4772C"/>
    <w:rsid w:val="00D47B59"/>
    <w:rsid w:val="00D504D6"/>
    <w:rsid w:val="00D51EC5"/>
    <w:rsid w:val="00D52126"/>
    <w:rsid w:val="00D5217F"/>
    <w:rsid w:val="00D525CA"/>
    <w:rsid w:val="00D52880"/>
    <w:rsid w:val="00D53100"/>
    <w:rsid w:val="00D53246"/>
    <w:rsid w:val="00D55951"/>
    <w:rsid w:val="00D560D4"/>
    <w:rsid w:val="00D56394"/>
    <w:rsid w:val="00D566B5"/>
    <w:rsid w:val="00D572DE"/>
    <w:rsid w:val="00D57550"/>
    <w:rsid w:val="00D600F8"/>
    <w:rsid w:val="00D601F0"/>
    <w:rsid w:val="00D60250"/>
    <w:rsid w:val="00D60E91"/>
    <w:rsid w:val="00D60FEA"/>
    <w:rsid w:val="00D6129C"/>
    <w:rsid w:val="00D61441"/>
    <w:rsid w:val="00D6253F"/>
    <w:rsid w:val="00D62E7B"/>
    <w:rsid w:val="00D634B9"/>
    <w:rsid w:val="00D6376C"/>
    <w:rsid w:val="00D64741"/>
    <w:rsid w:val="00D64C6C"/>
    <w:rsid w:val="00D6509F"/>
    <w:rsid w:val="00D655C8"/>
    <w:rsid w:val="00D6594C"/>
    <w:rsid w:val="00D663E7"/>
    <w:rsid w:val="00D6673A"/>
    <w:rsid w:val="00D66D67"/>
    <w:rsid w:val="00D67A50"/>
    <w:rsid w:val="00D70437"/>
    <w:rsid w:val="00D705BD"/>
    <w:rsid w:val="00D71427"/>
    <w:rsid w:val="00D72108"/>
    <w:rsid w:val="00D72AC6"/>
    <w:rsid w:val="00D72C21"/>
    <w:rsid w:val="00D72CB2"/>
    <w:rsid w:val="00D73586"/>
    <w:rsid w:val="00D73CBA"/>
    <w:rsid w:val="00D73E08"/>
    <w:rsid w:val="00D741A2"/>
    <w:rsid w:val="00D74CCB"/>
    <w:rsid w:val="00D75053"/>
    <w:rsid w:val="00D75944"/>
    <w:rsid w:val="00D75CD8"/>
    <w:rsid w:val="00D7694B"/>
    <w:rsid w:val="00D769D6"/>
    <w:rsid w:val="00D77271"/>
    <w:rsid w:val="00D77622"/>
    <w:rsid w:val="00D776E5"/>
    <w:rsid w:val="00D7777A"/>
    <w:rsid w:val="00D80577"/>
    <w:rsid w:val="00D80E75"/>
    <w:rsid w:val="00D811C6"/>
    <w:rsid w:val="00D81EF3"/>
    <w:rsid w:val="00D821FF"/>
    <w:rsid w:val="00D82532"/>
    <w:rsid w:val="00D834D9"/>
    <w:rsid w:val="00D8358C"/>
    <w:rsid w:val="00D83A9E"/>
    <w:rsid w:val="00D8409C"/>
    <w:rsid w:val="00D844CD"/>
    <w:rsid w:val="00D84A7D"/>
    <w:rsid w:val="00D85049"/>
    <w:rsid w:val="00D85071"/>
    <w:rsid w:val="00D85A67"/>
    <w:rsid w:val="00D8603F"/>
    <w:rsid w:val="00D862BB"/>
    <w:rsid w:val="00D863A4"/>
    <w:rsid w:val="00D864CB"/>
    <w:rsid w:val="00D8669D"/>
    <w:rsid w:val="00D86C0C"/>
    <w:rsid w:val="00D86DB6"/>
    <w:rsid w:val="00D87152"/>
    <w:rsid w:val="00D87C71"/>
    <w:rsid w:val="00D87D43"/>
    <w:rsid w:val="00D90FC8"/>
    <w:rsid w:val="00D91412"/>
    <w:rsid w:val="00D918C6"/>
    <w:rsid w:val="00D91D4F"/>
    <w:rsid w:val="00D92A42"/>
    <w:rsid w:val="00D92C63"/>
    <w:rsid w:val="00D9355B"/>
    <w:rsid w:val="00D9419C"/>
    <w:rsid w:val="00D94859"/>
    <w:rsid w:val="00D95449"/>
    <w:rsid w:val="00D95B06"/>
    <w:rsid w:val="00D960AD"/>
    <w:rsid w:val="00D96905"/>
    <w:rsid w:val="00D97215"/>
    <w:rsid w:val="00D979F1"/>
    <w:rsid w:val="00D97A42"/>
    <w:rsid w:val="00D97E3C"/>
    <w:rsid w:val="00DA0329"/>
    <w:rsid w:val="00DA130E"/>
    <w:rsid w:val="00DA1387"/>
    <w:rsid w:val="00DA16BE"/>
    <w:rsid w:val="00DA277D"/>
    <w:rsid w:val="00DA2DD9"/>
    <w:rsid w:val="00DA33E3"/>
    <w:rsid w:val="00DA36BC"/>
    <w:rsid w:val="00DA38F1"/>
    <w:rsid w:val="00DA48C3"/>
    <w:rsid w:val="00DA49AC"/>
    <w:rsid w:val="00DA4E5E"/>
    <w:rsid w:val="00DA573D"/>
    <w:rsid w:val="00DA6C57"/>
    <w:rsid w:val="00DA7349"/>
    <w:rsid w:val="00DA7F29"/>
    <w:rsid w:val="00DB0AD8"/>
    <w:rsid w:val="00DB0D87"/>
    <w:rsid w:val="00DB0EE0"/>
    <w:rsid w:val="00DB1035"/>
    <w:rsid w:val="00DB110B"/>
    <w:rsid w:val="00DB14AF"/>
    <w:rsid w:val="00DB3278"/>
    <w:rsid w:val="00DB369C"/>
    <w:rsid w:val="00DB36F2"/>
    <w:rsid w:val="00DB4566"/>
    <w:rsid w:val="00DB4AAF"/>
    <w:rsid w:val="00DB4FD5"/>
    <w:rsid w:val="00DB5E58"/>
    <w:rsid w:val="00DB73A1"/>
    <w:rsid w:val="00DB780E"/>
    <w:rsid w:val="00DB798E"/>
    <w:rsid w:val="00DB7F18"/>
    <w:rsid w:val="00DC05A6"/>
    <w:rsid w:val="00DC0D33"/>
    <w:rsid w:val="00DC12B5"/>
    <w:rsid w:val="00DC188F"/>
    <w:rsid w:val="00DC18DA"/>
    <w:rsid w:val="00DC1B05"/>
    <w:rsid w:val="00DC1B68"/>
    <w:rsid w:val="00DC1F7A"/>
    <w:rsid w:val="00DC2203"/>
    <w:rsid w:val="00DC27C6"/>
    <w:rsid w:val="00DC2CC1"/>
    <w:rsid w:val="00DC3B12"/>
    <w:rsid w:val="00DC3BE9"/>
    <w:rsid w:val="00DC42FE"/>
    <w:rsid w:val="00DC43CF"/>
    <w:rsid w:val="00DC4798"/>
    <w:rsid w:val="00DC5B93"/>
    <w:rsid w:val="00DC61F5"/>
    <w:rsid w:val="00DC6A0D"/>
    <w:rsid w:val="00DC7F16"/>
    <w:rsid w:val="00DC7F36"/>
    <w:rsid w:val="00DD03F4"/>
    <w:rsid w:val="00DD05C6"/>
    <w:rsid w:val="00DD076B"/>
    <w:rsid w:val="00DD0A0A"/>
    <w:rsid w:val="00DD134D"/>
    <w:rsid w:val="00DD1A20"/>
    <w:rsid w:val="00DD1AC5"/>
    <w:rsid w:val="00DD27BD"/>
    <w:rsid w:val="00DD2BD8"/>
    <w:rsid w:val="00DD2C7A"/>
    <w:rsid w:val="00DD3AB7"/>
    <w:rsid w:val="00DD3ED7"/>
    <w:rsid w:val="00DD4A72"/>
    <w:rsid w:val="00DD4BBB"/>
    <w:rsid w:val="00DD5141"/>
    <w:rsid w:val="00DD55CE"/>
    <w:rsid w:val="00DD5755"/>
    <w:rsid w:val="00DD5C5B"/>
    <w:rsid w:val="00DD740D"/>
    <w:rsid w:val="00DD76DB"/>
    <w:rsid w:val="00DE07CA"/>
    <w:rsid w:val="00DE0A87"/>
    <w:rsid w:val="00DE0F0F"/>
    <w:rsid w:val="00DE1133"/>
    <w:rsid w:val="00DE155F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76D9"/>
    <w:rsid w:val="00DE7EC0"/>
    <w:rsid w:val="00DF0674"/>
    <w:rsid w:val="00DF0A3F"/>
    <w:rsid w:val="00DF0C96"/>
    <w:rsid w:val="00DF180B"/>
    <w:rsid w:val="00DF1B40"/>
    <w:rsid w:val="00DF1EF9"/>
    <w:rsid w:val="00DF2730"/>
    <w:rsid w:val="00DF2BCF"/>
    <w:rsid w:val="00DF468B"/>
    <w:rsid w:val="00DF4D36"/>
    <w:rsid w:val="00DF51DE"/>
    <w:rsid w:val="00DF5589"/>
    <w:rsid w:val="00DF55CB"/>
    <w:rsid w:val="00DF60DC"/>
    <w:rsid w:val="00DF6633"/>
    <w:rsid w:val="00DF6A44"/>
    <w:rsid w:val="00DF6C81"/>
    <w:rsid w:val="00E004EB"/>
    <w:rsid w:val="00E01011"/>
    <w:rsid w:val="00E02C64"/>
    <w:rsid w:val="00E02EA0"/>
    <w:rsid w:val="00E0391E"/>
    <w:rsid w:val="00E0441A"/>
    <w:rsid w:val="00E047CE"/>
    <w:rsid w:val="00E05634"/>
    <w:rsid w:val="00E0660D"/>
    <w:rsid w:val="00E06C7C"/>
    <w:rsid w:val="00E07C3F"/>
    <w:rsid w:val="00E07FC7"/>
    <w:rsid w:val="00E10D92"/>
    <w:rsid w:val="00E11F11"/>
    <w:rsid w:val="00E120FD"/>
    <w:rsid w:val="00E137AE"/>
    <w:rsid w:val="00E138DA"/>
    <w:rsid w:val="00E14258"/>
    <w:rsid w:val="00E14488"/>
    <w:rsid w:val="00E14538"/>
    <w:rsid w:val="00E145A5"/>
    <w:rsid w:val="00E15262"/>
    <w:rsid w:val="00E15DFD"/>
    <w:rsid w:val="00E17052"/>
    <w:rsid w:val="00E17552"/>
    <w:rsid w:val="00E176FC"/>
    <w:rsid w:val="00E177E3"/>
    <w:rsid w:val="00E20873"/>
    <w:rsid w:val="00E21FB8"/>
    <w:rsid w:val="00E22C3E"/>
    <w:rsid w:val="00E22CB5"/>
    <w:rsid w:val="00E24056"/>
    <w:rsid w:val="00E2517A"/>
    <w:rsid w:val="00E25CFD"/>
    <w:rsid w:val="00E2691A"/>
    <w:rsid w:val="00E275FB"/>
    <w:rsid w:val="00E2783A"/>
    <w:rsid w:val="00E2784E"/>
    <w:rsid w:val="00E27F6A"/>
    <w:rsid w:val="00E31D9D"/>
    <w:rsid w:val="00E32559"/>
    <w:rsid w:val="00E32B71"/>
    <w:rsid w:val="00E32BAF"/>
    <w:rsid w:val="00E330B2"/>
    <w:rsid w:val="00E34801"/>
    <w:rsid w:val="00E36FCF"/>
    <w:rsid w:val="00E3702F"/>
    <w:rsid w:val="00E3720E"/>
    <w:rsid w:val="00E37794"/>
    <w:rsid w:val="00E4005B"/>
    <w:rsid w:val="00E409EB"/>
    <w:rsid w:val="00E40C54"/>
    <w:rsid w:val="00E40FEA"/>
    <w:rsid w:val="00E4149F"/>
    <w:rsid w:val="00E414ED"/>
    <w:rsid w:val="00E415F3"/>
    <w:rsid w:val="00E429F7"/>
    <w:rsid w:val="00E42A67"/>
    <w:rsid w:val="00E42DCD"/>
    <w:rsid w:val="00E4358E"/>
    <w:rsid w:val="00E435BA"/>
    <w:rsid w:val="00E4493C"/>
    <w:rsid w:val="00E44969"/>
    <w:rsid w:val="00E449D9"/>
    <w:rsid w:val="00E4503B"/>
    <w:rsid w:val="00E45A95"/>
    <w:rsid w:val="00E45EAB"/>
    <w:rsid w:val="00E46726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27E9"/>
    <w:rsid w:val="00E52BE1"/>
    <w:rsid w:val="00E52DDA"/>
    <w:rsid w:val="00E53118"/>
    <w:rsid w:val="00E532C5"/>
    <w:rsid w:val="00E53353"/>
    <w:rsid w:val="00E53A3C"/>
    <w:rsid w:val="00E54E5B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838"/>
    <w:rsid w:val="00E60C4B"/>
    <w:rsid w:val="00E60E7F"/>
    <w:rsid w:val="00E60FF3"/>
    <w:rsid w:val="00E611D7"/>
    <w:rsid w:val="00E617C1"/>
    <w:rsid w:val="00E6237A"/>
    <w:rsid w:val="00E62B76"/>
    <w:rsid w:val="00E62D6D"/>
    <w:rsid w:val="00E6388C"/>
    <w:rsid w:val="00E642E5"/>
    <w:rsid w:val="00E64F95"/>
    <w:rsid w:val="00E67696"/>
    <w:rsid w:val="00E67714"/>
    <w:rsid w:val="00E678EE"/>
    <w:rsid w:val="00E703B4"/>
    <w:rsid w:val="00E707C8"/>
    <w:rsid w:val="00E70DB2"/>
    <w:rsid w:val="00E72D84"/>
    <w:rsid w:val="00E73019"/>
    <w:rsid w:val="00E73F26"/>
    <w:rsid w:val="00E742BC"/>
    <w:rsid w:val="00E74696"/>
    <w:rsid w:val="00E7490D"/>
    <w:rsid w:val="00E74BFF"/>
    <w:rsid w:val="00E74EEB"/>
    <w:rsid w:val="00E750C4"/>
    <w:rsid w:val="00E75235"/>
    <w:rsid w:val="00E756FC"/>
    <w:rsid w:val="00E76247"/>
    <w:rsid w:val="00E76FA3"/>
    <w:rsid w:val="00E77204"/>
    <w:rsid w:val="00E77BDF"/>
    <w:rsid w:val="00E77CAC"/>
    <w:rsid w:val="00E80985"/>
    <w:rsid w:val="00E818BD"/>
    <w:rsid w:val="00E81E24"/>
    <w:rsid w:val="00E834BD"/>
    <w:rsid w:val="00E83709"/>
    <w:rsid w:val="00E8415A"/>
    <w:rsid w:val="00E845D2"/>
    <w:rsid w:val="00E8469C"/>
    <w:rsid w:val="00E851CD"/>
    <w:rsid w:val="00E85A94"/>
    <w:rsid w:val="00E85EF1"/>
    <w:rsid w:val="00E86261"/>
    <w:rsid w:val="00E86491"/>
    <w:rsid w:val="00E867AE"/>
    <w:rsid w:val="00E8735A"/>
    <w:rsid w:val="00E87B7F"/>
    <w:rsid w:val="00E90303"/>
    <w:rsid w:val="00E90DB6"/>
    <w:rsid w:val="00E91164"/>
    <w:rsid w:val="00E919CF"/>
    <w:rsid w:val="00E91BE8"/>
    <w:rsid w:val="00E9246D"/>
    <w:rsid w:val="00E92636"/>
    <w:rsid w:val="00E92C10"/>
    <w:rsid w:val="00E94144"/>
    <w:rsid w:val="00E94DC8"/>
    <w:rsid w:val="00E95112"/>
    <w:rsid w:val="00E9667C"/>
    <w:rsid w:val="00E97124"/>
    <w:rsid w:val="00E97A81"/>
    <w:rsid w:val="00EA0108"/>
    <w:rsid w:val="00EA0418"/>
    <w:rsid w:val="00EA05D1"/>
    <w:rsid w:val="00EA0C3E"/>
    <w:rsid w:val="00EA1BCC"/>
    <w:rsid w:val="00EA244A"/>
    <w:rsid w:val="00EA249B"/>
    <w:rsid w:val="00EA278B"/>
    <w:rsid w:val="00EA27DF"/>
    <w:rsid w:val="00EA2B57"/>
    <w:rsid w:val="00EA3E72"/>
    <w:rsid w:val="00EA430A"/>
    <w:rsid w:val="00EA43C3"/>
    <w:rsid w:val="00EA44DE"/>
    <w:rsid w:val="00EA459A"/>
    <w:rsid w:val="00EA5180"/>
    <w:rsid w:val="00EA5A61"/>
    <w:rsid w:val="00EA615B"/>
    <w:rsid w:val="00EA665B"/>
    <w:rsid w:val="00EA68C7"/>
    <w:rsid w:val="00EB0189"/>
    <w:rsid w:val="00EB04D2"/>
    <w:rsid w:val="00EB0B7D"/>
    <w:rsid w:val="00EB1CAA"/>
    <w:rsid w:val="00EB2060"/>
    <w:rsid w:val="00EB2E9A"/>
    <w:rsid w:val="00EB34CF"/>
    <w:rsid w:val="00EB4009"/>
    <w:rsid w:val="00EB4714"/>
    <w:rsid w:val="00EB571E"/>
    <w:rsid w:val="00EB5C0A"/>
    <w:rsid w:val="00EB6E85"/>
    <w:rsid w:val="00EC03E1"/>
    <w:rsid w:val="00EC08F9"/>
    <w:rsid w:val="00EC0BC0"/>
    <w:rsid w:val="00EC0BE0"/>
    <w:rsid w:val="00EC0D26"/>
    <w:rsid w:val="00EC1C04"/>
    <w:rsid w:val="00EC1D14"/>
    <w:rsid w:val="00EC1D24"/>
    <w:rsid w:val="00EC3D3E"/>
    <w:rsid w:val="00EC4242"/>
    <w:rsid w:val="00EC42E8"/>
    <w:rsid w:val="00EC459B"/>
    <w:rsid w:val="00EC45E8"/>
    <w:rsid w:val="00EC4735"/>
    <w:rsid w:val="00EC4816"/>
    <w:rsid w:val="00EC4C0E"/>
    <w:rsid w:val="00EC511C"/>
    <w:rsid w:val="00EC5B29"/>
    <w:rsid w:val="00EC5F52"/>
    <w:rsid w:val="00EC6635"/>
    <w:rsid w:val="00EC738E"/>
    <w:rsid w:val="00EC7A13"/>
    <w:rsid w:val="00EC7D6B"/>
    <w:rsid w:val="00ED0211"/>
    <w:rsid w:val="00ED0982"/>
    <w:rsid w:val="00ED0B06"/>
    <w:rsid w:val="00ED1469"/>
    <w:rsid w:val="00ED1B5B"/>
    <w:rsid w:val="00ED1BAE"/>
    <w:rsid w:val="00ED1E9A"/>
    <w:rsid w:val="00ED2F71"/>
    <w:rsid w:val="00ED3342"/>
    <w:rsid w:val="00ED3E25"/>
    <w:rsid w:val="00ED4027"/>
    <w:rsid w:val="00ED420B"/>
    <w:rsid w:val="00ED4C56"/>
    <w:rsid w:val="00ED571F"/>
    <w:rsid w:val="00ED671D"/>
    <w:rsid w:val="00ED6A07"/>
    <w:rsid w:val="00ED6D71"/>
    <w:rsid w:val="00ED70D1"/>
    <w:rsid w:val="00ED7222"/>
    <w:rsid w:val="00ED728B"/>
    <w:rsid w:val="00ED7FF1"/>
    <w:rsid w:val="00EE04E8"/>
    <w:rsid w:val="00EE0F3E"/>
    <w:rsid w:val="00EE15C9"/>
    <w:rsid w:val="00EE2A66"/>
    <w:rsid w:val="00EE32D8"/>
    <w:rsid w:val="00EE3535"/>
    <w:rsid w:val="00EE36C8"/>
    <w:rsid w:val="00EE3EF8"/>
    <w:rsid w:val="00EE4656"/>
    <w:rsid w:val="00EE4C1C"/>
    <w:rsid w:val="00EE4D24"/>
    <w:rsid w:val="00EE57AF"/>
    <w:rsid w:val="00EE62D8"/>
    <w:rsid w:val="00EE67CE"/>
    <w:rsid w:val="00EE695D"/>
    <w:rsid w:val="00EE7079"/>
    <w:rsid w:val="00EF0022"/>
    <w:rsid w:val="00EF02A9"/>
    <w:rsid w:val="00EF0565"/>
    <w:rsid w:val="00EF07D2"/>
    <w:rsid w:val="00EF166A"/>
    <w:rsid w:val="00EF1805"/>
    <w:rsid w:val="00EF22F8"/>
    <w:rsid w:val="00EF3517"/>
    <w:rsid w:val="00EF365C"/>
    <w:rsid w:val="00EF3B16"/>
    <w:rsid w:val="00EF3CD7"/>
    <w:rsid w:val="00EF3D14"/>
    <w:rsid w:val="00EF48A8"/>
    <w:rsid w:val="00EF4A3F"/>
    <w:rsid w:val="00EF4E0F"/>
    <w:rsid w:val="00EF521F"/>
    <w:rsid w:val="00EF5C8F"/>
    <w:rsid w:val="00EF6AAF"/>
    <w:rsid w:val="00EF6D3D"/>
    <w:rsid w:val="00EF709A"/>
    <w:rsid w:val="00F00428"/>
    <w:rsid w:val="00F00F7C"/>
    <w:rsid w:val="00F016B5"/>
    <w:rsid w:val="00F01BA6"/>
    <w:rsid w:val="00F02B80"/>
    <w:rsid w:val="00F0323F"/>
    <w:rsid w:val="00F042E6"/>
    <w:rsid w:val="00F04444"/>
    <w:rsid w:val="00F0499E"/>
    <w:rsid w:val="00F04D46"/>
    <w:rsid w:val="00F04F49"/>
    <w:rsid w:val="00F05B35"/>
    <w:rsid w:val="00F063E5"/>
    <w:rsid w:val="00F06793"/>
    <w:rsid w:val="00F0792C"/>
    <w:rsid w:val="00F07A3B"/>
    <w:rsid w:val="00F10175"/>
    <w:rsid w:val="00F10349"/>
    <w:rsid w:val="00F107ED"/>
    <w:rsid w:val="00F10811"/>
    <w:rsid w:val="00F10EFF"/>
    <w:rsid w:val="00F11C2F"/>
    <w:rsid w:val="00F11E27"/>
    <w:rsid w:val="00F13697"/>
    <w:rsid w:val="00F138C0"/>
    <w:rsid w:val="00F14DB1"/>
    <w:rsid w:val="00F15285"/>
    <w:rsid w:val="00F152FB"/>
    <w:rsid w:val="00F15F06"/>
    <w:rsid w:val="00F1630A"/>
    <w:rsid w:val="00F1696F"/>
    <w:rsid w:val="00F17130"/>
    <w:rsid w:val="00F179F6"/>
    <w:rsid w:val="00F203AD"/>
    <w:rsid w:val="00F20DE9"/>
    <w:rsid w:val="00F20F8E"/>
    <w:rsid w:val="00F2135E"/>
    <w:rsid w:val="00F216D7"/>
    <w:rsid w:val="00F21FAE"/>
    <w:rsid w:val="00F23057"/>
    <w:rsid w:val="00F232C8"/>
    <w:rsid w:val="00F24A62"/>
    <w:rsid w:val="00F2530C"/>
    <w:rsid w:val="00F25FF2"/>
    <w:rsid w:val="00F26198"/>
    <w:rsid w:val="00F2670F"/>
    <w:rsid w:val="00F2780C"/>
    <w:rsid w:val="00F30EEF"/>
    <w:rsid w:val="00F325F3"/>
    <w:rsid w:val="00F3354F"/>
    <w:rsid w:val="00F34371"/>
    <w:rsid w:val="00F34ECC"/>
    <w:rsid w:val="00F35A06"/>
    <w:rsid w:val="00F36060"/>
    <w:rsid w:val="00F36A10"/>
    <w:rsid w:val="00F37024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505EA"/>
    <w:rsid w:val="00F50735"/>
    <w:rsid w:val="00F508D6"/>
    <w:rsid w:val="00F51FBA"/>
    <w:rsid w:val="00F52DD6"/>
    <w:rsid w:val="00F534A2"/>
    <w:rsid w:val="00F53587"/>
    <w:rsid w:val="00F53B48"/>
    <w:rsid w:val="00F54609"/>
    <w:rsid w:val="00F54CA1"/>
    <w:rsid w:val="00F5561F"/>
    <w:rsid w:val="00F560FF"/>
    <w:rsid w:val="00F56761"/>
    <w:rsid w:val="00F569DE"/>
    <w:rsid w:val="00F605AF"/>
    <w:rsid w:val="00F61158"/>
    <w:rsid w:val="00F61241"/>
    <w:rsid w:val="00F612B6"/>
    <w:rsid w:val="00F620FB"/>
    <w:rsid w:val="00F62540"/>
    <w:rsid w:val="00F633F3"/>
    <w:rsid w:val="00F63727"/>
    <w:rsid w:val="00F63B50"/>
    <w:rsid w:val="00F63FB5"/>
    <w:rsid w:val="00F652B8"/>
    <w:rsid w:val="00F655D4"/>
    <w:rsid w:val="00F6601F"/>
    <w:rsid w:val="00F661BA"/>
    <w:rsid w:val="00F66360"/>
    <w:rsid w:val="00F664BB"/>
    <w:rsid w:val="00F66529"/>
    <w:rsid w:val="00F67132"/>
    <w:rsid w:val="00F67876"/>
    <w:rsid w:val="00F70173"/>
    <w:rsid w:val="00F702A7"/>
    <w:rsid w:val="00F70B05"/>
    <w:rsid w:val="00F712C8"/>
    <w:rsid w:val="00F71307"/>
    <w:rsid w:val="00F717F0"/>
    <w:rsid w:val="00F71C7D"/>
    <w:rsid w:val="00F71FDA"/>
    <w:rsid w:val="00F72876"/>
    <w:rsid w:val="00F72B54"/>
    <w:rsid w:val="00F733F6"/>
    <w:rsid w:val="00F74261"/>
    <w:rsid w:val="00F74A58"/>
    <w:rsid w:val="00F750AF"/>
    <w:rsid w:val="00F755BB"/>
    <w:rsid w:val="00F75A7C"/>
    <w:rsid w:val="00F75E53"/>
    <w:rsid w:val="00F75EA8"/>
    <w:rsid w:val="00F75EC1"/>
    <w:rsid w:val="00F76472"/>
    <w:rsid w:val="00F76632"/>
    <w:rsid w:val="00F77310"/>
    <w:rsid w:val="00F77E88"/>
    <w:rsid w:val="00F8022F"/>
    <w:rsid w:val="00F8042D"/>
    <w:rsid w:val="00F8097F"/>
    <w:rsid w:val="00F82194"/>
    <w:rsid w:val="00F82355"/>
    <w:rsid w:val="00F825C9"/>
    <w:rsid w:val="00F826A4"/>
    <w:rsid w:val="00F82A45"/>
    <w:rsid w:val="00F832E4"/>
    <w:rsid w:val="00F835D2"/>
    <w:rsid w:val="00F84315"/>
    <w:rsid w:val="00F84383"/>
    <w:rsid w:val="00F84631"/>
    <w:rsid w:val="00F846FC"/>
    <w:rsid w:val="00F8478B"/>
    <w:rsid w:val="00F84940"/>
    <w:rsid w:val="00F84C04"/>
    <w:rsid w:val="00F851CF"/>
    <w:rsid w:val="00F85966"/>
    <w:rsid w:val="00F85BB5"/>
    <w:rsid w:val="00F86958"/>
    <w:rsid w:val="00F86B47"/>
    <w:rsid w:val="00F86C99"/>
    <w:rsid w:val="00F87226"/>
    <w:rsid w:val="00F90E5F"/>
    <w:rsid w:val="00F9124C"/>
    <w:rsid w:val="00F914D7"/>
    <w:rsid w:val="00F9216C"/>
    <w:rsid w:val="00F92695"/>
    <w:rsid w:val="00F9302E"/>
    <w:rsid w:val="00F930DA"/>
    <w:rsid w:val="00F93274"/>
    <w:rsid w:val="00F937F5"/>
    <w:rsid w:val="00F940E5"/>
    <w:rsid w:val="00F95066"/>
    <w:rsid w:val="00F960A9"/>
    <w:rsid w:val="00F96379"/>
    <w:rsid w:val="00F96883"/>
    <w:rsid w:val="00F96D4E"/>
    <w:rsid w:val="00F973D9"/>
    <w:rsid w:val="00F97C6C"/>
    <w:rsid w:val="00FA0045"/>
    <w:rsid w:val="00FA0E2C"/>
    <w:rsid w:val="00FA0F86"/>
    <w:rsid w:val="00FA13F8"/>
    <w:rsid w:val="00FA1796"/>
    <w:rsid w:val="00FA1C83"/>
    <w:rsid w:val="00FA1E26"/>
    <w:rsid w:val="00FA2A89"/>
    <w:rsid w:val="00FA2FA9"/>
    <w:rsid w:val="00FA352D"/>
    <w:rsid w:val="00FA35AF"/>
    <w:rsid w:val="00FA4319"/>
    <w:rsid w:val="00FA4394"/>
    <w:rsid w:val="00FA49BF"/>
    <w:rsid w:val="00FA4B7F"/>
    <w:rsid w:val="00FA4CFF"/>
    <w:rsid w:val="00FA5BA1"/>
    <w:rsid w:val="00FA5C48"/>
    <w:rsid w:val="00FA5EF5"/>
    <w:rsid w:val="00FA60FC"/>
    <w:rsid w:val="00FA69D4"/>
    <w:rsid w:val="00FA6AB3"/>
    <w:rsid w:val="00FA713E"/>
    <w:rsid w:val="00FA791D"/>
    <w:rsid w:val="00FB0633"/>
    <w:rsid w:val="00FB0681"/>
    <w:rsid w:val="00FB1E1B"/>
    <w:rsid w:val="00FB2500"/>
    <w:rsid w:val="00FB270C"/>
    <w:rsid w:val="00FB32FB"/>
    <w:rsid w:val="00FB3D07"/>
    <w:rsid w:val="00FB4094"/>
    <w:rsid w:val="00FB43FE"/>
    <w:rsid w:val="00FB4905"/>
    <w:rsid w:val="00FB4AB6"/>
    <w:rsid w:val="00FB4F93"/>
    <w:rsid w:val="00FB525D"/>
    <w:rsid w:val="00FB56A7"/>
    <w:rsid w:val="00FB61F8"/>
    <w:rsid w:val="00FB64CA"/>
    <w:rsid w:val="00FB6661"/>
    <w:rsid w:val="00FB6A31"/>
    <w:rsid w:val="00FB6B19"/>
    <w:rsid w:val="00FB6BB4"/>
    <w:rsid w:val="00FC2209"/>
    <w:rsid w:val="00FC2E6C"/>
    <w:rsid w:val="00FC3140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19E"/>
    <w:rsid w:val="00FC7CE0"/>
    <w:rsid w:val="00FD01B6"/>
    <w:rsid w:val="00FD0202"/>
    <w:rsid w:val="00FD1563"/>
    <w:rsid w:val="00FD1586"/>
    <w:rsid w:val="00FD1FC9"/>
    <w:rsid w:val="00FD3787"/>
    <w:rsid w:val="00FD4325"/>
    <w:rsid w:val="00FD4B56"/>
    <w:rsid w:val="00FD5475"/>
    <w:rsid w:val="00FD5BD0"/>
    <w:rsid w:val="00FD5F96"/>
    <w:rsid w:val="00FD6026"/>
    <w:rsid w:val="00FD6A16"/>
    <w:rsid w:val="00FD7497"/>
    <w:rsid w:val="00FD7A1D"/>
    <w:rsid w:val="00FE0520"/>
    <w:rsid w:val="00FE0787"/>
    <w:rsid w:val="00FE1863"/>
    <w:rsid w:val="00FE196E"/>
    <w:rsid w:val="00FE1FF8"/>
    <w:rsid w:val="00FE200A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6602"/>
    <w:rsid w:val="00FE68F0"/>
    <w:rsid w:val="00FE6A6D"/>
    <w:rsid w:val="00FE6D13"/>
    <w:rsid w:val="00FE7A65"/>
    <w:rsid w:val="00FF0D7D"/>
    <w:rsid w:val="00FF16B2"/>
    <w:rsid w:val="00FF1897"/>
    <w:rsid w:val="00FF1DC8"/>
    <w:rsid w:val="00FF1E38"/>
    <w:rsid w:val="00FF2055"/>
    <w:rsid w:val="00FF2C06"/>
    <w:rsid w:val="00FF2FD8"/>
    <w:rsid w:val="00FF3400"/>
    <w:rsid w:val="00FF3442"/>
    <w:rsid w:val="00FF371A"/>
    <w:rsid w:val="00FF372A"/>
    <w:rsid w:val="00FF3D66"/>
    <w:rsid w:val="00FF4473"/>
    <w:rsid w:val="00FF505C"/>
    <w:rsid w:val="00FF53B1"/>
    <w:rsid w:val="00FF5CD5"/>
    <w:rsid w:val="00FF693A"/>
    <w:rsid w:val="00FF6BB7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DC9C4-96A8-4CE0-9455-81CD1EB09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661</TotalTime>
  <Pages>29</Pages>
  <Words>8708</Words>
  <Characters>49638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58230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264</cp:revision>
  <cp:lastPrinted>2023-11-17T05:25:00Z</cp:lastPrinted>
  <dcterms:created xsi:type="dcterms:W3CDTF">2023-10-16T08:54:00Z</dcterms:created>
  <dcterms:modified xsi:type="dcterms:W3CDTF">2023-11-17T05:58:00Z</dcterms:modified>
</cp:coreProperties>
</file>