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B23D2">
        <w:rPr>
          <w:b/>
          <w:bCs/>
          <w:sz w:val="28"/>
          <w:szCs w:val="28"/>
        </w:rPr>
        <w:t>Документация об аукционе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A53C5C">
      <w:pPr>
        <w:autoSpaceDE w:val="0"/>
        <w:autoSpaceDN w:val="0"/>
        <w:adjustRightInd w:val="0"/>
        <w:spacing w:line="300" w:lineRule="exact"/>
        <w:jc w:val="center"/>
        <w:rPr>
          <w:b/>
          <w:color w:val="000000"/>
          <w:sz w:val="28"/>
          <w:szCs w:val="28"/>
        </w:rPr>
      </w:pPr>
      <w:r w:rsidRPr="00CB23D2">
        <w:rPr>
          <w:b/>
          <w:bCs/>
          <w:sz w:val="28"/>
          <w:szCs w:val="28"/>
        </w:rPr>
        <w:t>по продаже права на заключение договоров купли-продажи лесных насаждений</w:t>
      </w:r>
      <w:r w:rsidR="00A53C5C">
        <w:rPr>
          <w:b/>
          <w:bCs/>
          <w:sz w:val="28"/>
          <w:szCs w:val="28"/>
        </w:rPr>
        <w:t>, находящихся в государственной собственности в составе земель лесного фонда</w:t>
      </w:r>
      <w:r w:rsidRPr="00CB23D2">
        <w:rPr>
          <w:b/>
          <w:bCs/>
          <w:sz w:val="28"/>
          <w:szCs w:val="28"/>
        </w:rPr>
        <w:t xml:space="preserve"> для заготовки древесины </w:t>
      </w:r>
      <w:r w:rsidRPr="00CB23D2">
        <w:rPr>
          <w:b/>
          <w:color w:val="000000"/>
          <w:sz w:val="28"/>
          <w:szCs w:val="28"/>
        </w:rPr>
        <w:t xml:space="preserve">юридическими лицами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и индивидуальными предпринимателями, относящимися в соответствии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 xml:space="preserve">с Федеральным </w:t>
      </w:r>
      <w:hyperlink r:id="rId8" w:history="1">
        <w:r w:rsidRPr="00CB23D2">
          <w:rPr>
            <w:b/>
            <w:color w:val="000000"/>
            <w:sz w:val="28"/>
            <w:szCs w:val="28"/>
          </w:rPr>
          <w:t>законом</w:t>
        </w:r>
      </w:hyperlink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 xml:space="preserve">от 24 июля 2007 г. № 209-ФЗ «О развитии малого </w:t>
      </w:r>
      <w:r w:rsidR="00A53C5C">
        <w:rPr>
          <w:b/>
          <w:color w:val="000000"/>
          <w:sz w:val="28"/>
          <w:szCs w:val="28"/>
        </w:rPr>
        <w:br/>
      </w:r>
      <w:r w:rsidRPr="00CB23D2">
        <w:rPr>
          <w:b/>
          <w:color w:val="000000"/>
          <w:sz w:val="28"/>
          <w:szCs w:val="28"/>
        </w:rPr>
        <w:t>и среднего предпринимательства в Российской Федерации» к субъектам малого</w:t>
      </w:r>
      <w:r w:rsidR="00A53C5C">
        <w:rPr>
          <w:b/>
          <w:color w:val="000000"/>
          <w:sz w:val="28"/>
          <w:szCs w:val="28"/>
        </w:rPr>
        <w:t xml:space="preserve"> </w:t>
      </w:r>
      <w:r w:rsidRPr="00CB23D2">
        <w:rPr>
          <w:b/>
          <w:color w:val="000000"/>
          <w:sz w:val="28"/>
          <w:szCs w:val="28"/>
        </w:rPr>
        <w:t>и среднего предпринимательства</w:t>
      </w:r>
    </w:p>
    <w:p w:rsidR="00CB23D2" w:rsidRPr="00CB23D2" w:rsidRDefault="00CB23D2" w:rsidP="00CB23D2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</w:p>
    <w:p w:rsidR="00CB23D2" w:rsidRPr="00CB23D2" w:rsidRDefault="00CB23D2" w:rsidP="00145667">
      <w:pPr>
        <w:autoSpaceDE w:val="0"/>
        <w:autoSpaceDN w:val="0"/>
        <w:adjustRightInd w:val="0"/>
        <w:spacing w:line="360" w:lineRule="exact"/>
        <w:ind w:firstLine="709"/>
        <w:jc w:val="both"/>
        <w:rPr>
          <w:bCs/>
          <w:sz w:val="28"/>
          <w:szCs w:val="28"/>
        </w:rPr>
      </w:pPr>
      <w:r w:rsidRPr="00CB23D2">
        <w:rPr>
          <w:bCs/>
          <w:sz w:val="28"/>
          <w:szCs w:val="28"/>
        </w:rPr>
        <w:t>Предмет аукциона: Право на заключение договора купли-продажи лесных насаждений.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Продавец права на заключение договора купли-продажи лесных насаждений: Министерство природных ресурсов, лесного хозяйства </w:t>
      </w:r>
      <w:r w:rsidRPr="00CB23D2">
        <w:rPr>
          <w:sz w:val="28"/>
          <w:szCs w:val="20"/>
        </w:rPr>
        <w:br/>
        <w:t>и экологии Пермского края.</w:t>
      </w:r>
    </w:p>
    <w:p w:rsidR="00CB23D2" w:rsidRPr="00CB23D2" w:rsidRDefault="00CB23D2" w:rsidP="00145667">
      <w:pPr>
        <w:tabs>
          <w:tab w:val="left" w:pos="5220"/>
        </w:tabs>
        <w:spacing w:line="36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Организатор аукциона: Министерство природных ресурсов, лесного хозяйства и экологии Пермского края (далее – Министерство), действующее </w:t>
      </w:r>
      <w:r w:rsidRPr="00CB23D2">
        <w:rPr>
          <w:sz w:val="28"/>
          <w:szCs w:val="20"/>
        </w:rPr>
        <w:br/>
        <w:t xml:space="preserve">на основании Положения о Министерстве природных ресурсов, лесного </w:t>
      </w:r>
      <w:r w:rsidR="00665291">
        <w:rPr>
          <w:sz w:val="28"/>
          <w:szCs w:val="20"/>
        </w:rPr>
        <w:t>6</w:t>
      </w:r>
      <w:r w:rsidRPr="00CB23D2">
        <w:rPr>
          <w:sz w:val="28"/>
          <w:szCs w:val="20"/>
        </w:rPr>
        <w:t xml:space="preserve">хозяйства и экологии Пермского края, утвержденного постановлением Правительства Пермского края от 3 сентября 2012 г. № 756-п, в соответствии </w:t>
      </w:r>
      <w:r w:rsidRPr="00CB23D2">
        <w:rPr>
          <w:sz w:val="28"/>
          <w:szCs w:val="20"/>
        </w:rPr>
        <w:br/>
        <w:t xml:space="preserve">со статьями 29.1, 75-80, 82, 83 Лесного кодекса Российской Федерации, Федеральным законом от 24 июля 2007 года № 209-ФЗ «О развитии малого </w:t>
      </w:r>
      <w:r w:rsidRPr="00CB23D2">
        <w:rPr>
          <w:sz w:val="28"/>
          <w:szCs w:val="20"/>
        </w:rPr>
        <w:br/>
        <w:t xml:space="preserve">и среднего предпринимательства в Российской Федерации», постановлением Правительства Российской Федерации от 4 декабря 2015 г. № 1320 </w:t>
      </w:r>
      <w:r w:rsidRPr="00CB23D2">
        <w:rPr>
          <w:sz w:val="28"/>
          <w:szCs w:val="20"/>
        </w:rPr>
        <w:br/>
        <w:t xml:space="preserve">«Об утверждении методики расчета коэффициента для определения расходов </w:t>
      </w:r>
      <w:r w:rsidRPr="00CB23D2">
        <w:rPr>
          <w:sz w:val="28"/>
          <w:szCs w:val="20"/>
        </w:rPr>
        <w:br/>
        <w:t>на обеспечение мероприятий по охране, защите, воспроизводству лесов».</w:t>
      </w:r>
    </w:p>
    <w:p w:rsidR="001F1136" w:rsidRDefault="00CB23D2" w:rsidP="00145667">
      <w:pPr>
        <w:spacing w:line="360" w:lineRule="exact"/>
        <w:ind w:firstLine="708"/>
        <w:jc w:val="both"/>
        <w:rPr>
          <w:bCs/>
          <w:sz w:val="28"/>
          <w:szCs w:val="20"/>
        </w:rPr>
      </w:pPr>
      <w:r w:rsidRPr="00D62E7B">
        <w:rPr>
          <w:bCs/>
          <w:sz w:val="28"/>
          <w:szCs w:val="20"/>
        </w:rPr>
        <w:t xml:space="preserve">Реквизиты решения о проведении аукциона: приказ Министерства природных ресурсов, лесного хозяйства и экологии Пермского </w:t>
      </w:r>
      <w:r w:rsidR="001F1136" w:rsidRPr="00D62E7B">
        <w:rPr>
          <w:bCs/>
          <w:sz w:val="28"/>
          <w:szCs w:val="20"/>
        </w:rPr>
        <w:t>края</w:t>
      </w:r>
      <w:r w:rsidR="001F1136" w:rsidRPr="00CB23D2">
        <w:rPr>
          <w:bCs/>
          <w:sz w:val="28"/>
          <w:szCs w:val="20"/>
        </w:rPr>
        <w:t xml:space="preserve"> </w:t>
      </w:r>
      <w:r w:rsidR="001F1136">
        <w:rPr>
          <w:bCs/>
          <w:sz w:val="28"/>
          <w:szCs w:val="20"/>
        </w:rPr>
        <w:br/>
      </w:r>
      <w:bookmarkStart w:id="0" w:name="_GoBack"/>
      <w:bookmarkEnd w:id="0"/>
      <w:r w:rsidR="001F1136" w:rsidRPr="00CB23D2">
        <w:rPr>
          <w:bCs/>
          <w:sz w:val="28"/>
          <w:szCs w:val="20"/>
        </w:rPr>
        <w:t>от</w:t>
      </w:r>
      <w:r w:rsidR="001F1136">
        <w:rPr>
          <w:bCs/>
          <w:sz w:val="28"/>
          <w:szCs w:val="20"/>
        </w:rPr>
        <w:t xml:space="preserve"> 24 мая 2022 г. № 30-01-02-612.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проведения аукциона: </w:t>
      </w:r>
      <w:r w:rsidR="000B6F95">
        <w:rPr>
          <w:b/>
          <w:bCs/>
          <w:sz w:val="28"/>
          <w:szCs w:val="20"/>
        </w:rPr>
        <w:t>17 июня</w:t>
      </w:r>
      <w:r w:rsidR="00AD7798">
        <w:rPr>
          <w:b/>
          <w:bCs/>
          <w:sz w:val="28"/>
          <w:szCs w:val="20"/>
        </w:rPr>
        <w:t xml:space="preserve"> </w:t>
      </w:r>
      <w:r w:rsidR="00653870">
        <w:rPr>
          <w:b/>
          <w:bCs/>
          <w:sz w:val="28"/>
          <w:szCs w:val="20"/>
        </w:rPr>
        <w:t>2022</w:t>
      </w:r>
      <w:r w:rsidR="00E2691A">
        <w:rPr>
          <w:b/>
          <w:bCs/>
          <w:sz w:val="28"/>
          <w:szCs w:val="20"/>
        </w:rPr>
        <w:t xml:space="preserve"> </w:t>
      </w:r>
      <w:r w:rsidRPr="00CB23D2">
        <w:rPr>
          <w:b/>
          <w:bCs/>
          <w:sz w:val="28"/>
          <w:szCs w:val="20"/>
        </w:rPr>
        <w:t>года.</w:t>
      </w:r>
    </w:p>
    <w:p w:rsidR="00CB23D2" w:rsidRPr="00A53C5C" w:rsidRDefault="00CB23D2" w:rsidP="00145667">
      <w:pPr>
        <w:spacing w:line="360" w:lineRule="exact"/>
        <w:ind w:firstLine="709"/>
        <w:jc w:val="both"/>
        <w:rPr>
          <w:b/>
          <w:sz w:val="28"/>
          <w:szCs w:val="20"/>
        </w:rPr>
      </w:pPr>
      <w:r w:rsidRPr="004440B7">
        <w:rPr>
          <w:b/>
          <w:sz w:val="28"/>
          <w:szCs w:val="20"/>
        </w:rPr>
        <w:t xml:space="preserve">Время начала проведения аукциона: </w:t>
      </w:r>
      <w:r w:rsidR="00A53C5C" w:rsidRPr="00A53C5C">
        <w:rPr>
          <w:b/>
          <w:sz w:val="28"/>
          <w:szCs w:val="20"/>
        </w:rPr>
        <w:t xml:space="preserve">с 08 часов 00 минут </w:t>
      </w:r>
      <w:r w:rsidR="004440B7">
        <w:rPr>
          <w:b/>
          <w:sz w:val="28"/>
          <w:szCs w:val="20"/>
        </w:rPr>
        <w:br/>
      </w:r>
      <w:r w:rsidR="00A53C5C" w:rsidRPr="00A53C5C">
        <w:rPr>
          <w:b/>
          <w:sz w:val="28"/>
          <w:szCs w:val="20"/>
        </w:rPr>
        <w:t>по московскому времени (</w:t>
      </w:r>
      <w:r w:rsidR="00606A94" w:rsidRPr="00A53C5C">
        <w:rPr>
          <w:b/>
          <w:sz w:val="28"/>
          <w:szCs w:val="20"/>
        </w:rPr>
        <w:t>10</w:t>
      </w:r>
      <w:r w:rsidR="00A53C5C" w:rsidRPr="00A53C5C">
        <w:rPr>
          <w:b/>
          <w:sz w:val="28"/>
          <w:szCs w:val="20"/>
        </w:rPr>
        <w:t xml:space="preserve"> часов 00 минут по местному времени)</w:t>
      </w:r>
      <w:r w:rsidR="004440B7">
        <w:rPr>
          <w:b/>
          <w:sz w:val="28"/>
          <w:szCs w:val="20"/>
        </w:rPr>
        <w:t>.</w:t>
      </w:r>
    </w:p>
    <w:p w:rsidR="00E2691A" w:rsidRDefault="00CB23D2" w:rsidP="00145667">
      <w:pPr>
        <w:spacing w:line="360" w:lineRule="exact"/>
        <w:ind w:firstLine="708"/>
        <w:jc w:val="both"/>
        <w:rPr>
          <w:b/>
          <w:sz w:val="28"/>
          <w:szCs w:val="28"/>
        </w:rPr>
      </w:pPr>
      <w:r w:rsidRPr="009A4C88">
        <w:rPr>
          <w:b/>
          <w:sz w:val="28"/>
          <w:szCs w:val="20"/>
        </w:rPr>
        <w:t>Место проведения аукциона:</w:t>
      </w:r>
      <w:r w:rsidR="00A53C5C">
        <w:rPr>
          <w:b/>
          <w:sz w:val="28"/>
          <w:szCs w:val="20"/>
        </w:rPr>
        <w:t xml:space="preserve"> аукцион проводится в электронной форме</w:t>
      </w:r>
      <w:r w:rsidRPr="009A4C88">
        <w:rPr>
          <w:b/>
          <w:i/>
          <w:sz w:val="28"/>
          <w:szCs w:val="20"/>
        </w:rPr>
        <w:t xml:space="preserve"> </w:t>
      </w:r>
      <w:r w:rsidR="00A53C5C" w:rsidRPr="00A53C5C">
        <w:rPr>
          <w:b/>
          <w:sz w:val="28"/>
          <w:szCs w:val="20"/>
        </w:rPr>
        <w:t xml:space="preserve">на </w:t>
      </w:r>
      <w:r w:rsidR="00A53C5C" w:rsidRP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У</w:t>
      </w:r>
      <w:r w:rsidR="00A53C5C">
        <w:rPr>
          <w:rFonts w:eastAsia="Calibri"/>
          <w:b/>
          <w:color w:val="000000"/>
          <w:sz w:val="28"/>
          <w:szCs w:val="28"/>
          <w:shd w:val="clear" w:color="auto" w:fill="FFFFFF"/>
        </w:rPr>
        <w:t>ниверсальной торговой платформе АО «Сбербанк – АСТ»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 </w:t>
      </w:r>
      <w:r w:rsidR="009A4C88"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 w:rsid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145667">
      <w:pPr>
        <w:spacing w:line="360" w:lineRule="exact"/>
        <w:ind w:firstLine="708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Порядок и условия проведения аукциона по продаже права на заключение договора купли-продажи лесных насаждений регулируются Гражданским кодексом Российской Федерации, Лесным кодексом Российской Федерации</w:t>
      </w:r>
      <w:r w:rsidR="001942A5">
        <w:rPr>
          <w:sz w:val="28"/>
          <w:szCs w:val="20"/>
        </w:rPr>
        <w:t xml:space="preserve"> </w:t>
      </w:r>
      <w:r w:rsidR="001942A5">
        <w:rPr>
          <w:sz w:val="28"/>
          <w:szCs w:val="20"/>
        </w:rPr>
        <w:br/>
      </w:r>
      <w:r w:rsidRPr="00CB23D2">
        <w:rPr>
          <w:sz w:val="28"/>
          <w:szCs w:val="20"/>
        </w:rPr>
        <w:t>и настоящей документацией об аукционе.</w:t>
      </w:r>
    </w:p>
    <w:p w:rsidR="00CB23D2" w:rsidRPr="00CB23D2" w:rsidRDefault="00CB23D2" w:rsidP="00145667">
      <w:pPr>
        <w:tabs>
          <w:tab w:val="left" w:pos="709"/>
        </w:tabs>
        <w:spacing w:line="360" w:lineRule="exact"/>
        <w:ind w:firstLine="709"/>
        <w:jc w:val="both"/>
        <w:rPr>
          <w:sz w:val="28"/>
          <w:szCs w:val="20"/>
        </w:rPr>
        <w:sectPr w:rsidR="00CB23D2" w:rsidRPr="00CB23D2" w:rsidSect="00CB23D2">
          <w:footerReference w:type="even" r:id="rId9"/>
          <w:footerReference w:type="default" r:id="rId10"/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 w:rsidRPr="00CB23D2">
        <w:rPr>
          <w:sz w:val="28"/>
          <w:szCs w:val="20"/>
        </w:rPr>
        <w:t>На аукцион по продаже права на заключение договоров купли-продажи лесных насаждений выставляются следующие аукционные единицы (лоты):</w:t>
      </w: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4"/>
        <w:gridCol w:w="709"/>
        <w:gridCol w:w="992"/>
        <w:gridCol w:w="1276"/>
        <w:gridCol w:w="1559"/>
        <w:gridCol w:w="993"/>
        <w:gridCol w:w="708"/>
        <w:gridCol w:w="851"/>
        <w:gridCol w:w="850"/>
        <w:gridCol w:w="1276"/>
        <w:gridCol w:w="992"/>
        <w:gridCol w:w="1560"/>
      </w:tblGrid>
      <w:tr w:rsidR="004F1413" w:rsidRPr="00CB23D2" w:rsidTr="001B3AFC">
        <w:trPr>
          <w:trHeight w:val="1225"/>
          <w:tblHeader/>
        </w:trPr>
        <w:tc>
          <w:tcPr>
            <w:tcW w:w="56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lastRenderedPageBreak/>
              <w:t>№ аукционной единицы (лота)</w:t>
            </w:r>
          </w:p>
        </w:tc>
        <w:tc>
          <w:tcPr>
            <w:tcW w:w="1701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Лесничество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Участковое                     лесничество </w:t>
            </w:r>
          </w:p>
        </w:tc>
        <w:tc>
          <w:tcPr>
            <w:tcW w:w="70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Квартал </w:t>
            </w:r>
          </w:p>
        </w:tc>
        <w:tc>
          <w:tcPr>
            <w:tcW w:w="992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Выдел </w:t>
            </w:r>
          </w:p>
        </w:tc>
        <w:tc>
          <w:tcPr>
            <w:tcW w:w="1276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Площадь, га</w:t>
            </w:r>
          </w:p>
        </w:tc>
        <w:tc>
          <w:tcPr>
            <w:tcW w:w="1559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Состав насаждений</w:t>
            </w:r>
          </w:p>
        </w:tc>
        <w:tc>
          <w:tcPr>
            <w:tcW w:w="993" w:type="dxa"/>
            <w:vMerge w:val="restart"/>
            <w:shd w:val="clear" w:color="000000" w:fill="FFFFFF"/>
            <w:textDirection w:val="btLr"/>
            <w:vAlign w:val="center"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Целевое назначение лесов</w:t>
            </w:r>
          </w:p>
        </w:tc>
        <w:tc>
          <w:tcPr>
            <w:tcW w:w="708" w:type="dxa"/>
            <w:vMerge w:val="restart"/>
            <w:shd w:val="clear" w:color="000000" w:fill="FFFFFF"/>
            <w:textDirection w:val="btLr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left="113" w:right="113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Вид рубки</w:t>
            </w:r>
          </w:p>
        </w:tc>
        <w:tc>
          <w:tcPr>
            <w:tcW w:w="1701" w:type="dxa"/>
            <w:gridSpan w:val="2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 xml:space="preserve">Объем заготовки древесины, 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куб. м.</w:t>
            </w:r>
          </w:p>
        </w:tc>
        <w:tc>
          <w:tcPr>
            <w:tcW w:w="1276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Начальная цена предмета аукциона (начальная цена заготавливаемой древесины), рублей</w:t>
            </w:r>
          </w:p>
        </w:tc>
        <w:tc>
          <w:tcPr>
            <w:tcW w:w="992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Размер задатка, рублей</w:t>
            </w:r>
          </w:p>
        </w:tc>
        <w:tc>
          <w:tcPr>
            <w:tcW w:w="1560" w:type="dxa"/>
            <w:vMerge w:val="restart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Шаг аукциона</w:t>
            </w:r>
          </w:p>
          <w:p w:rsidR="00CB23D2" w:rsidRPr="00CB23D2" w:rsidRDefault="00CB23D2" w:rsidP="00CB23D2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CB23D2">
              <w:rPr>
                <w:color w:val="000000"/>
                <w:sz w:val="20"/>
                <w:szCs w:val="20"/>
              </w:rPr>
              <w:t>(5 % от начальной цены предмета аукциона- начальной цены заготавливаемой древесины), рублей</w:t>
            </w:r>
          </w:p>
        </w:tc>
      </w:tr>
      <w:tr w:rsidR="00C65EF5" w:rsidRPr="00CB23D2" w:rsidTr="001B3AFC">
        <w:trPr>
          <w:trHeight w:val="510"/>
          <w:tblHeader/>
        </w:trPr>
        <w:tc>
          <w:tcPr>
            <w:tcW w:w="56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000000" w:fill="FFFFFF"/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Общий ликвидный</w:t>
            </w:r>
          </w:p>
        </w:tc>
        <w:tc>
          <w:tcPr>
            <w:tcW w:w="850" w:type="dxa"/>
            <w:shd w:val="clear" w:color="000000" w:fill="FFFFFF"/>
            <w:vAlign w:val="center"/>
            <w:hideMark/>
          </w:tcPr>
          <w:p w:rsidR="00CB23D2" w:rsidRPr="00CB23D2" w:rsidRDefault="00CB23D2" w:rsidP="00CB23D2">
            <w:pPr>
              <w:spacing w:line="240" w:lineRule="exact"/>
              <w:ind w:right="-159"/>
              <w:jc w:val="center"/>
              <w:rPr>
                <w:sz w:val="20"/>
                <w:szCs w:val="20"/>
              </w:rPr>
            </w:pPr>
            <w:r w:rsidRPr="00CB23D2">
              <w:rPr>
                <w:sz w:val="20"/>
                <w:szCs w:val="20"/>
              </w:rPr>
              <w:t>в т. ч. деловой</w:t>
            </w:r>
          </w:p>
        </w:tc>
        <w:tc>
          <w:tcPr>
            <w:tcW w:w="1276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CB23D2" w:rsidRPr="00CB23D2" w:rsidRDefault="00CB23D2" w:rsidP="00CB23D2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:rsidR="00CB23D2" w:rsidRPr="00CB23D2" w:rsidRDefault="00CB23D2" w:rsidP="00CB23D2">
      <w:pPr>
        <w:spacing w:line="20" w:lineRule="exact"/>
      </w:pPr>
    </w:p>
    <w:tbl>
      <w:tblPr>
        <w:tblW w:w="1601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984"/>
        <w:gridCol w:w="709"/>
        <w:gridCol w:w="992"/>
        <w:gridCol w:w="1276"/>
        <w:gridCol w:w="1559"/>
        <w:gridCol w:w="993"/>
        <w:gridCol w:w="708"/>
        <w:gridCol w:w="851"/>
        <w:gridCol w:w="850"/>
        <w:gridCol w:w="1276"/>
        <w:gridCol w:w="992"/>
        <w:gridCol w:w="1560"/>
      </w:tblGrid>
      <w:tr w:rsidR="001B3AFC" w:rsidRPr="00D305BE" w:rsidTr="001B3AFC">
        <w:trPr>
          <w:trHeight w:val="255"/>
          <w:tblHeader/>
        </w:trPr>
        <w:tc>
          <w:tcPr>
            <w:tcW w:w="568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shd w:val="clear" w:color="000000" w:fill="FFFFFF"/>
            <w:noWrap/>
            <w:vAlign w:val="center"/>
            <w:hideMark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7</w:t>
            </w:r>
          </w:p>
        </w:tc>
        <w:tc>
          <w:tcPr>
            <w:tcW w:w="993" w:type="dxa"/>
            <w:shd w:val="clear" w:color="000000" w:fill="FFFFFF"/>
            <w:noWrap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shd w:val="clear" w:color="000000" w:fill="FFFFFF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9</w:t>
            </w:r>
          </w:p>
        </w:tc>
        <w:tc>
          <w:tcPr>
            <w:tcW w:w="851" w:type="dxa"/>
            <w:shd w:val="clear" w:color="000000" w:fill="FFFFFF"/>
            <w:noWrap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10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11</w:t>
            </w:r>
          </w:p>
        </w:tc>
        <w:tc>
          <w:tcPr>
            <w:tcW w:w="1276" w:type="dxa"/>
            <w:shd w:val="clear" w:color="000000" w:fill="FFFFFF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13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000000" w:fill="FFFFFF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14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Усольское (Пыскорское)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7Е1П1Б1Ос+Лп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63981,9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63981,9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3199,1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Усольское (Пыскорское)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32, 33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2,31 (в том числе лесная дорога 0,11)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150486,0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150486,0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7524,3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Березниковское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Усольское (Пыскорское)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8, 14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3,61 (в том числе лесная дорога 0,11)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7Е2С1Б+К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7С2Е1Б+К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235414,7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235414,7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11770,7</w:t>
            </w:r>
          </w:p>
        </w:tc>
      </w:tr>
      <w:tr w:rsidR="001B3AFC" w:rsidRPr="00D305BE" w:rsidTr="001B3AFC">
        <w:trPr>
          <w:trHeight w:val="47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6,74 (в том числе лесная дорога 0,04)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6Б4Е+П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259670,9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259670,9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12983,5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10, 12, 13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6Е3П1Б+К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6Б3Е1П+К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7Е2П1Б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550176,6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550176,6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27508,8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 (Вайское)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189555,0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189555,0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9477,8</w:t>
            </w:r>
          </w:p>
        </w:tc>
      </w:tr>
      <w:tr w:rsidR="001B3AFC" w:rsidRPr="00D305BE" w:rsidTr="001B3AFC">
        <w:trPr>
          <w:trHeight w:val="101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Велсовское (Велсовское)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10, 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(20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13,28 (в том числе лесная дорога 0,28 без рубки)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8Е2Б+К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568813,5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568813,5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28440,7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Кутимское (Кутимское)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560189,0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560189,0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28009,5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Вайское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Кутимское (Кутимское)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8, 9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14,344 (в том числе лесная дорога 0,544)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6Е2П2Б+К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1167501,8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1167501,8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58375,1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4, 18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9Е1Б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4Б3Е3Ос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1086406,9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1086406,9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54320,3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Веслянское (Веслянское)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9Е1Б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1012609,2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1012609,2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50630,5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Веслянское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Усть-Черновское (Усть-Черновское)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12, 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(9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5,6 (в том числе лесная дорога 0,3)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8С1Е1Б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278245,4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278245,4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13912,3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Гайнское (Гайнское)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74, 73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 (5 лесная дорога и лесной склад)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33,0/27,49 (в том числе лесная дорога 0,64 и лесной склад 0,15)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5Б1Ос4Е+С+П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5453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4426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1600068,6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1600068,6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80003,4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Вурламское (Вурламское)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8, 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(1, 7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6,1 (в том числе лесная дорога 0,4)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5Е2С3Б+Ос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317483,0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317483,0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15874,2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Гайнское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Пятигорское (Тимшерское)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9, 11, 16,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(14,16,17,19,21,22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23,37 (в том числе лесная дорога 2,87)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8С2Б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5Е5Б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823577,4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823577,4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41178,9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Бисерское (Бисерское)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13, 18, 19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20,7 (в том числе лесная дорога 0,3)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5Е2П3Б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6Б4Е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4518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1481194,3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1481194,3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74059,7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Теплогорское (Теплогорское)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3, 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(2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6,9 (в том числе лесная дорога 0,8)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5Е2П3Б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339276,2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339276,2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16963,8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Теплогорское (Теплогорское)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7Б2Ос1Е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538076,5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538076,5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26903,8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Горнозаводское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Теплогорское (Теплогорское)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 5, 7, 9, (11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15,8 (в том числе лесная дорога 0,2)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6Е2П2Б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6Б3Е1П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6Е2П2Б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6Б2Е2П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1683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762348,2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762348,2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38117,4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Вижайское (Вижайское)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3Е2П3Е1Б1Ос+П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790751,1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790751,1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39537,6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Горнозаводское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Вижайское (Вижайское)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6Ос1Б2Е1П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1110016,4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1110016,4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55500,8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Добрянское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Голубятское (Кухтымское)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8Ос1Б1Е+П+Лп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3673643,8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3673643,8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183682,2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Закамское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Каргинское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7Е2П1С+Б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148351,5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148351,5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7417,6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Закамское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Чермозское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5Ос4Б1Е+П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4Е2П3Б1Ос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295149,4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295149,4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14757,5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4Е2П4Б+Ос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893077,1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893077,1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44653,9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4Ос4Б2Е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9472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6544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2590524,3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2590524,3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129526,2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Кизеловское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Александровское (Александровское)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713353,3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713353,3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35667,7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Кизеловское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Кизеловское (АКХ «Александровская»)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9,61/8,8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5Е2П2Б1Ос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4Ос2Б3Е1П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627965,2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627965,2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31398,3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Варышано-Чураковское (Совхоз «Чураковский»)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5Е1П1С2Б1Ос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368703,7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368703,7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18435,2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Чазёвское (Чазёвское)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2, 3 ,4, 5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8Е2Б+П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8Б2Е+Ос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7Е3Б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7Е1С2Б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972590,1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972590,1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48629,5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Чазёвское (Чазёвское)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7Е2Б1С+П+Ос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413976,6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413976,6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20698,8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Косинское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Косинское (Косинское)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5Е1П3Б1Ос+С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6Б2Ос2Е+П+С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6473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4430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1604737,0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1604737,0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80236,9</w:t>
            </w:r>
          </w:p>
        </w:tc>
      </w:tr>
      <w:tr w:rsidR="001B3AFC" w:rsidRPr="00D305BE" w:rsidTr="001B3AFC">
        <w:trPr>
          <w:trHeight w:val="10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7Б1Ос2Е+С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233203,6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233203,6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11660,2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9, 10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4,8/4,6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5Б1Ос3С1Е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3Е2С4Б1Ос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227640,7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227640,7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11382,0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3Е2С3Б2Ос+П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1028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344563,0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344563,0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17228,2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3Б3Ос2Е2С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137877,9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137877,9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6893,9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4Е2П2Ос2Б</w:t>
            </w:r>
            <w:r>
              <w:rPr>
                <w:color w:val="000000"/>
                <w:sz w:val="18"/>
                <w:szCs w:val="18"/>
              </w:rPr>
              <w:t>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211650,6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211650,6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10582,5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Кочевское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Лологское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3Е2П2Б3Ос+С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339941,2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339941,2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16997,1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Куединское </w:t>
            </w:r>
            <w:r w:rsidRPr="00D305BE">
              <w:rPr>
                <w:color w:val="000000"/>
                <w:sz w:val="18"/>
                <w:szCs w:val="18"/>
              </w:rPr>
              <w:br/>
              <w:t>(Колхоз «Луч»)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2Б2Ос1Лп4Е1П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821067,5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821067,5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41053,4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Куединское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Куединское (Куединское)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9Ос1Е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515162,8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515162,8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25758,1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Ольховское (Ольховское)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5Ос3Б1Е1Лп+П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1027023,6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1027023,6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51351,2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Чадское (Чадское)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7Б3Е+С+П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86843,1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86843,1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4342,2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Октябрьское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Чадское (Колхоз «Память Ильича»)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9,09/8,6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4Б1Ос1Лп2Е1П1С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1070250,7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1070250,7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53512,5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3Лп2Б2Ос2Е1П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697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365999,6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365999,6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18300,0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Пермское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Кукуштанское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12,9/11,6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4Ос3Б2Е1П+С+Лп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1255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1477241,7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1477241,7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73862,1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(Вильвенское)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5Б3Ос2Е+П+С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186893,6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186893,6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9344,7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6С4Б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772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698574,8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698574,8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34928,7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14, 31, 11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4Б4Ос2Е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4Е3П2Ос1Б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6Е1П2Ос1Б+С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862183,9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862183,9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43109,2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4Е1П1С3Б1Ос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1146534,2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1146534,2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57326,7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28, 31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22,4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5Б3Ос2Е+С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6Б4Ос+Е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973530,8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973530,8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48676,5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5Б5Ос+Е+С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397920,2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397920,2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19896,0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4Б3Ос2Е1С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332039,3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332039,3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16602,0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12, 14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5Е2С2Б1Ос+П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sz w:val="18"/>
                <w:szCs w:val="18"/>
              </w:rPr>
            </w:pPr>
            <w:r w:rsidRPr="00D305BE">
              <w:rPr>
                <w:sz w:val="18"/>
                <w:szCs w:val="18"/>
              </w:rPr>
              <w:t>5Б3Ос1Е1С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234400,3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234400,3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11720,0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Вильвенское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5Е2П2Б1Ос+С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330829,0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330829,0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16541,5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Соликамское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Урольское (Урольское)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4 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(1,4 лесная дорога)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19,09 (в том числе лесная дорога 0,09)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4Е2П4Б+Ос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5359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4033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1115823,9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1115823,9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55791,2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Бондюжское (Бондюжское)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8Е1П1Б+К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954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436085,8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436085,8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21804,3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Камское (Совхоз «Исаковский»)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7,0/6,2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4Б3Ос3Е+С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325916,6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325916,6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16295,8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 (Колхоз «Новый Строитель»)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5Е1П2Б2Ос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159977,0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159977,0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7998,9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0,5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8Е1Б1Ос+С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30284,0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30284,0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1514,2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Камское (Колхоз «Большевик»)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2, 4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2,9 (в том числе лесная дорога 0,5)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7Е1Б2Ос+С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152083,5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152083,5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7604,2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Чердынское </w:t>
            </w:r>
            <w:r w:rsidRPr="00D305BE">
              <w:rPr>
                <w:color w:val="000000"/>
                <w:sz w:val="18"/>
                <w:szCs w:val="18"/>
              </w:rPr>
              <w:br/>
              <w:t>(Колхоз «Колос»)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5, 6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8Е1П1Б+С+Ос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7Е1С2Б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1446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979107,2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979107,2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48955,4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Камское (Ульвинское)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11, 13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11,5/6,2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6Б3Ос1Е+С</w:t>
            </w:r>
          </w:p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6Е3Б1Ос+С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341999,1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341999,1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17100,0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Чердынское (Колхоз «Новый строитель»)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6Е2П2Б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251854,3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251854,3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12592,7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lastRenderedPageBreak/>
              <w:t>64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Чусовское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Комарихинское (Комарихинское)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11,57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7Ос2Б1Е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1379483,6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1379483,6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68974,2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Тиминское </w:t>
            </w:r>
            <w:r w:rsidRPr="00D305BE">
              <w:rPr>
                <w:color w:val="000000"/>
                <w:sz w:val="18"/>
                <w:szCs w:val="18"/>
              </w:rPr>
              <w:br/>
              <w:t>(Верх-Велвинское)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7Е3Б+П+Лп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36499,1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36499,1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1825,0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4Е1П3Б1Ос1Лп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194011,7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194011,7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9700,6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 (Юсьвинское)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6Б2Ос2Е+П+Лп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621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218467,1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218467,1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10923,4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 xml:space="preserve">Юсьвинское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Купросское (Купросское)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7Б1Ос1Е1Лп+П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707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475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255489,6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255489,6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12774,5</w:t>
            </w:r>
          </w:p>
        </w:tc>
      </w:tr>
      <w:tr w:rsidR="001B3AFC" w:rsidRPr="00D305BE" w:rsidTr="001B3AFC">
        <w:trPr>
          <w:trHeight w:val="7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  <w:lang w:val="en-US"/>
              </w:rPr>
            </w:pPr>
            <w:r w:rsidRPr="00D305BE">
              <w:rPr>
                <w:color w:val="000000"/>
                <w:sz w:val="18"/>
                <w:szCs w:val="18"/>
                <w:lang w:val="en-US"/>
              </w:rPr>
              <w:t>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both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Юсьвинское (Юсьвинское)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9Б1Ос+Лп+Е+П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Эксплуатационные леса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СПР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503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326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163947,8</w:t>
            </w:r>
          </w:p>
        </w:tc>
        <w:tc>
          <w:tcPr>
            <w:tcW w:w="992" w:type="dxa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163947,8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3AFC" w:rsidRPr="00D305BE" w:rsidRDefault="001B3AFC" w:rsidP="00906F92">
            <w:pPr>
              <w:spacing w:line="240" w:lineRule="exact"/>
              <w:jc w:val="center"/>
              <w:rPr>
                <w:color w:val="000000"/>
                <w:sz w:val="18"/>
                <w:szCs w:val="18"/>
              </w:rPr>
            </w:pPr>
            <w:r w:rsidRPr="00D305BE">
              <w:rPr>
                <w:color w:val="000000"/>
                <w:sz w:val="18"/>
                <w:szCs w:val="18"/>
              </w:rPr>
              <w:t>8197,4</w:t>
            </w:r>
          </w:p>
        </w:tc>
      </w:tr>
    </w:tbl>
    <w:p w:rsidR="00CB23D2" w:rsidRPr="00CB23D2" w:rsidRDefault="00CB23D2" w:rsidP="00CB23D2">
      <w:pPr>
        <w:spacing w:line="240" w:lineRule="exact"/>
        <w:rPr>
          <w:sz w:val="28"/>
        </w:rPr>
        <w:sectPr w:rsidR="00CB23D2" w:rsidRPr="00CB23D2" w:rsidSect="00F70173">
          <w:pgSz w:w="16838" w:h="11906" w:orient="landscape" w:code="9"/>
          <w:pgMar w:top="1276" w:right="1134" w:bottom="567" w:left="794" w:header="720" w:footer="720" w:gutter="0"/>
          <w:cols w:space="708"/>
          <w:docGrid w:linePitch="360"/>
        </w:sectPr>
      </w:pP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lastRenderedPageBreak/>
        <w:t>Обозначение вида рубки: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СПР – сплошная рубка спелых и перестойных лесных насаждений.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Порядок проведения лесосечных работ, последовательность их проведения определяются в соответствии с технологической картой лесосечных работ </w:t>
      </w:r>
      <w:r w:rsidRPr="00CB23D2">
        <w:rPr>
          <w:sz w:val="28"/>
          <w:szCs w:val="20"/>
        </w:rPr>
        <w:br/>
        <w:t xml:space="preserve">и приказом Минприроды России от 27 июня 2016 г. № 367 «Об утверждении видов лесосечных работ, порядка и последовательности их проведения, формы технологической карты лесосечных работ, формы акта осмотра лесосеки </w:t>
      </w:r>
      <w:r w:rsidRPr="00CB23D2">
        <w:rPr>
          <w:sz w:val="28"/>
          <w:szCs w:val="20"/>
        </w:rPr>
        <w:br/>
        <w:t>и порядка осмотра лесосеки».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Границы лесных участков определены при натурном отводе лесосек </w:t>
      </w:r>
      <w:r w:rsidRPr="00CB23D2">
        <w:rPr>
          <w:sz w:val="28"/>
          <w:szCs w:val="20"/>
        </w:rPr>
        <w:br/>
        <w:t>и таксации лесов с использованием материалов лесоустройства.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Обременения лесных участков нет. Ограничения по использованию лесов нет.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Виды и параметры разрешенного использования лесов установлены лесохозяйственными регламентами лесничеств, на территории которых располагаются продаваемые лесные насаждения. </w:t>
      </w:r>
    </w:p>
    <w:p w:rsidR="00CB23D2" w:rsidRPr="00CB23D2" w:rsidRDefault="00CB23D2" w:rsidP="00CB23D2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>Более подробную информацию о лесных участках, в том числе картографические материалы с указанием границ лесных участков, можно получить в Министерстве по адресу: г. Пермь, ул. Попова, д. 11, кабинет № 222, тел. (342) 236-29-15 или в соответствующем лесничестве, на территории которого располагаются продаваемые лесные насаждения.</w:t>
      </w:r>
    </w:p>
    <w:p w:rsidR="00C1523B" w:rsidRPr="00CB23D2" w:rsidRDefault="00CB76B2" w:rsidP="00C1523B">
      <w:pPr>
        <w:tabs>
          <w:tab w:val="left" w:pos="709"/>
        </w:tabs>
        <w:spacing w:line="340" w:lineRule="exact"/>
        <w:ind w:firstLine="709"/>
        <w:jc w:val="both"/>
        <w:rPr>
          <w:sz w:val="28"/>
          <w:szCs w:val="20"/>
        </w:rPr>
      </w:pPr>
      <w:r w:rsidRPr="00231027">
        <w:rPr>
          <w:sz w:val="28"/>
          <w:szCs w:val="20"/>
        </w:rPr>
        <w:t xml:space="preserve">Телефон секретаря аукционной комиссии </w:t>
      </w:r>
      <w:r w:rsidR="009A4C88" w:rsidRPr="00231027">
        <w:rPr>
          <w:sz w:val="28"/>
          <w:szCs w:val="20"/>
        </w:rPr>
        <w:t>Лысьева Юлия Сергеевна</w:t>
      </w:r>
      <w:r w:rsidR="00231027">
        <w:rPr>
          <w:sz w:val="28"/>
          <w:szCs w:val="20"/>
        </w:rPr>
        <w:t xml:space="preserve"> – (342</w:t>
      </w:r>
      <w:r w:rsidR="00C1523B" w:rsidRPr="00231027">
        <w:rPr>
          <w:sz w:val="28"/>
          <w:szCs w:val="20"/>
        </w:rPr>
        <w:t xml:space="preserve">) </w:t>
      </w:r>
      <w:r w:rsidR="00231027">
        <w:rPr>
          <w:sz w:val="28"/>
          <w:szCs w:val="20"/>
        </w:rPr>
        <w:t>236-29-15.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Для осмотра лесных насаждений в натуре необходимо обращаться </w:t>
      </w:r>
      <w:r w:rsidRPr="00CB23D2">
        <w:rPr>
          <w:sz w:val="28"/>
          <w:szCs w:val="20"/>
        </w:rPr>
        <w:br/>
        <w:t>в лесничества Пермского края, на территории которых располагаются продаваемые лесные насаждения. Порядок осмотра аукционных единиц определяет соответствующее лесничество.</w:t>
      </w:r>
    </w:p>
    <w:p w:rsidR="009B07FE" w:rsidRPr="000F78D0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  <w:u w:val="single"/>
        </w:rPr>
      </w:pPr>
      <w:r w:rsidRPr="00CB23D2">
        <w:rPr>
          <w:b/>
          <w:sz w:val="28"/>
          <w:szCs w:val="20"/>
        </w:rPr>
        <w:t xml:space="preserve">Для участия в аукционе заявитель подает заявку по установленной настоящей документацией форме. </w:t>
      </w:r>
      <w:r w:rsidRPr="000F78D0">
        <w:rPr>
          <w:b/>
          <w:sz w:val="28"/>
          <w:szCs w:val="20"/>
          <w:u w:val="single"/>
        </w:rPr>
        <w:t xml:space="preserve">На каждый лот заявитель оформляет отдельную заявку.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Заявка на участие в аукционе </w:t>
      </w:r>
      <w:r w:rsidR="00DB7F18">
        <w:rPr>
          <w:b/>
          <w:sz w:val="28"/>
          <w:szCs w:val="20"/>
        </w:rPr>
        <w:t xml:space="preserve">подается </w:t>
      </w:r>
      <w:r w:rsidRPr="0045792E">
        <w:rPr>
          <w:b/>
          <w:sz w:val="28"/>
          <w:szCs w:val="20"/>
          <w:u w:val="single"/>
        </w:rPr>
        <w:t xml:space="preserve">по установленной форме </w:t>
      </w:r>
      <w:r w:rsidR="00DB7F18" w:rsidRPr="0045792E">
        <w:rPr>
          <w:b/>
          <w:sz w:val="28"/>
          <w:szCs w:val="20"/>
          <w:u w:val="single"/>
        </w:rPr>
        <w:t>Организатором торгов</w:t>
      </w:r>
      <w:r w:rsidR="00DB7F18">
        <w:rPr>
          <w:b/>
          <w:sz w:val="28"/>
          <w:szCs w:val="20"/>
        </w:rPr>
        <w:t xml:space="preserve">, прилагается. Заявка </w:t>
      </w:r>
      <w:r w:rsidRPr="00CB23D2">
        <w:rPr>
          <w:b/>
          <w:sz w:val="28"/>
          <w:szCs w:val="20"/>
        </w:rPr>
        <w:t xml:space="preserve">подписывается лицом, уполномоченным на это в установленном законом порядке.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Одним из условий допуска заявителя к участию в аукционе является поступление задатка на счет, указанный в документации об аукционе,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Заявитель вправе отозвать заявку на участие в аукционе в любое время </w:t>
      </w:r>
      <w:r w:rsidRPr="00CB23D2">
        <w:rPr>
          <w:sz w:val="28"/>
          <w:szCs w:val="28"/>
        </w:rPr>
        <w:br/>
        <w:t xml:space="preserve">до окончания срока подачи заявок на участие в аукционе. </w:t>
      </w:r>
    </w:p>
    <w:p w:rsidR="00C15835" w:rsidRDefault="00C15835" w:rsidP="00C15835">
      <w:pPr>
        <w:ind w:firstLine="708"/>
        <w:jc w:val="both"/>
        <w:rPr>
          <w:b/>
          <w:sz w:val="28"/>
          <w:szCs w:val="28"/>
        </w:rPr>
      </w:pPr>
      <w:r w:rsidRPr="00CB23D2">
        <w:rPr>
          <w:b/>
          <w:bCs/>
          <w:sz w:val="28"/>
          <w:szCs w:val="20"/>
        </w:rPr>
        <w:t xml:space="preserve">Место подачи заявок на участие в аукционе: </w:t>
      </w:r>
      <w:r>
        <w:rPr>
          <w:b/>
          <w:bCs/>
          <w:sz w:val="28"/>
          <w:szCs w:val="20"/>
        </w:rPr>
        <w:t xml:space="preserve">заявки на участие </w:t>
      </w:r>
      <w:r>
        <w:rPr>
          <w:b/>
          <w:bCs/>
          <w:sz w:val="28"/>
          <w:szCs w:val="20"/>
        </w:rPr>
        <w:br/>
        <w:t xml:space="preserve">в 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 xml:space="preserve">аукционе подаются в электронной форме на Универсальной торговой платформе АО «Сбербанк - АСТ» </w:t>
      </w:r>
      <w:r w:rsidRPr="009A4C88">
        <w:rPr>
          <w:rFonts w:eastAsia="Calibri"/>
          <w:b/>
          <w:color w:val="000000"/>
          <w:sz w:val="28"/>
          <w:szCs w:val="28"/>
          <w:shd w:val="clear" w:color="auto" w:fill="FFFFFF"/>
        </w:rPr>
        <w:t>https://utp.sberbank-ast.ru</w:t>
      </w:r>
      <w:r>
        <w:rPr>
          <w:rFonts w:eastAsia="Calibri"/>
          <w:b/>
          <w:color w:val="000000"/>
          <w:sz w:val="28"/>
          <w:szCs w:val="28"/>
          <w:shd w:val="clear" w:color="auto" w:fill="FFFFFF"/>
        </w:rPr>
        <w:t>.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b/>
          <w:bCs/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начала срока подачи заявок: </w:t>
      </w:r>
      <w:r w:rsidR="001624F9">
        <w:rPr>
          <w:b/>
          <w:bCs/>
          <w:sz w:val="28"/>
          <w:szCs w:val="20"/>
        </w:rPr>
        <w:t xml:space="preserve">с </w:t>
      </w:r>
      <w:r w:rsidR="000B6F95">
        <w:rPr>
          <w:b/>
          <w:bCs/>
          <w:sz w:val="28"/>
          <w:szCs w:val="20"/>
        </w:rPr>
        <w:t>30</w:t>
      </w:r>
      <w:r w:rsidR="007C4A33">
        <w:rPr>
          <w:b/>
          <w:bCs/>
          <w:sz w:val="28"/>
          <w:szCs w:val="20"/>
        </w:rPr>
        <w:t xml:space="preserve"> </w:t>
      </w:r>
      <w:r w:rsidR="000B6F95">
        <w:rPr>
          <w:b/>
          <w:bCs/>
          <w:sz w:val="28"/>
          <w:szCs w:val="20"/>
        </w:rPr>
        <w:t>мая</w:t>
      </w:r>
      <w:r w:rsidR="00F62540">
        <w:rPr>
          <w:b/>
          <w:bCs/>
          <w:sz w:val="28"/>
          <w:szCs w:val="20"/>
        </w:rPr>
        <w:t xml:space="preserve"> 2022</w:t>
      </w:r>
      <w:r w:rsidR="00C15835" w:rsidRPr="00C15835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 xml:space="preserve">с 08 часов </w:t>
      </w:r>
      <w:r w:rsidR="001624F9">
        <w:rPr>
          <w:b/>
          <w:bCs/>
          <w:sz w:val="28"/>
          <w:szCs w:val="20"/>
        </w:rPr>
        <w:br/>
        <w:t>00 минут по московскому времени (10 часов 00 минут по местному времени).</w:t>
      </w:r>
    </w:p>
    <w:p w:rsidR="00CB23D2" w:rsidRPr="00CB23D2" w:rsidRDefault="00CB23D2" w:rsidP="001624F9">
      <w:pPr>
        <w:spacing w:line="340" w:lineRule="exact"/>
        <w:ind w:firstLine="708"/>
        <w:jc w:val="both"/>
        <w:rPr>
          <w:sz w:val="28"/>
          <w:szCs w:val="20"/>
        </w:rPr>
      </w:pPr>
      <w:r w:rsidRPr="00CB23D2">
        <w:rPr>
          <w:b/>
          <w:bCs/>
          <w:sz w:val="28"/>
          <w:szCs w:val="20"/>
        </w:rPr>
        <w:t xml:space="preserve">Дата окончания срока подачи заявок: </w:t>
      </w:r>
      <w:r w:rsidR="001624F9">
        <w:rPr>
          <w:b/>
          <w:bCs/>
          <w:sz w:val="28"/>
          <w:szCs w:val="20"/>
        </w:rPr>
        <w:t>по</w:t>
      </w:r>
      <w:r w:rsidR="00392A00">
        <w:rPr>
          <w:b/>
          <w:bCs/>
          <w:sz w:val="28"/>
          <w:szCs w:val="20"/>
        </w:rPr>
        <w:t xml:space="preserve"> </w:t>
      </w:r>
      <w:r w:rsidR="000B6F95">
        <w:rPr>
          <w:b/>
          <w:bCs/>
          <w:sz w:val="28"/>
          <w:szCs w:val="20"/>
        </w:rPr>
        <w:t>15</w:t>
      </w:r>
      <w:r w:rsidR="00672493">
        <w:rPr>
          <w:b/>
          <w:bCs/>
          <w:sz w:val="28"/>
          <w:szCs w:val="20"/>
        </w:rPr>
        <w:t xml:space="preserve"> </w:t>
      </w:r>
      <w:r w:rsidR="000B6F95">
        <w:rPr>
          <w:b/>
          <w:bCs/>
          <w:sz w:val="28"/>
          <w:szCs w:val="20"/>
        </w:rPr>
        <w:t>июня</w:t>
      </w:r>
      <w:r w:rsidR="00F62540">
        <w:rPr>
          <w:b/>
          <w:bCs/>
          <w:sz w:val="28"/>
          <w:szCs w:val="20"/>
        </w:rPr>
        <w:t xml:space="preserve"> 2022</w:t>
      </w:r>
      <w:r w:rsidR="00672493">
        <w:rPr>
          <w:b/>
          <w:bCs/>
          <w:sz w:val="28"/>
          <w:szCs w:val="20"/>
        </w:rPr>
        <w:t xml:space="preserve"> г.</w:t>
      </w:r>
      <w:r w:rsidR="001624F9" w:rsidRPr="00C15835">
        <w:rPr>
          <w:b/>
          <w:bCs/>
          <w:sz w:val="28"/>
          <w:szCs w:val="20"/>
        </w:rPr>
        <w:t xml:space="preserve"> </w:t>
      </w:r>
      <w:r w:rsidR="00672493">
        <w:rPr>
          <w:b/>
          <w:bCs/>
          <w:sz w:val="28"/>
          <w:szCs w:val="20"/>
        </w:rPr>
        <w:br/>
      </w:r>
      <w:r w:rsidR="001624F9" w:rsidRPr="001624F9">
        <w:rPr>
          <w:b/>
          <w:bCs/>
          <w:sz w:val="28"/>
          <w:szCs w:val="20"/>
        </w:rPr>
        <w:t>до</w:t>
      </w:r>
      <w:r w:rsidR="00AE40D8">
        <w:rPr>
          <w:b/>
          <w:bCs/>
          <w:sz w:val="28"/>
          <w:szCs w:val="20"/>
        </w:rPr>
        <w:t xml:space="preserve"> </w:t>
      </w:r>
      <w:r w:rsidR="005C05D0">
        <w:rPr>
          <w:b/>
          <w:bCs/>
          <w:sz w:val="28"/>
          <w:szCs w:val="20"/>
        </w:rPr>
        <w:t>10</w:t>
      </w:r>
      <w:r w:rsidR="00672493">
        <w:rPr>
          <w:b/>
          <w:bCs/>
          <w:sz w:val="28"/>
          <w:szCs w:val="20"/>
        </w:rPr>
        <w:t xml:space="preserve"> часов </w:t>
      </w:r>
      <w:r w:rsidRPr="001624F9">
        <w:rPr>
          <w:b/>
          <w:bCs/>
          <w:sz w:val="28"/>
          <w:szCs w:val="20"/>
        </w:rPr>
        <w:t>00 минут</w:t>
      </w:r>
      <w:r w:rsidR="001624F9" w:rsidRPr="001624F9">
        <w:rPr>
          <w:b/>
          <w:bCs/>
          <w:sz w:val="28"/>
          <w:szCs w:val="20"/>
        </w:rPr>
        <w:t xml:space="preserve"> </w:t>
      </w:r>
      <w:r w:rsidR="001624F9">
        <w:rPr>
          <w:b/>
          <w:bCs/>
          <w:sz w:val="28"/>
          <w:szCs w:val="20"/>
        </w:rPr>
        <w:t>по московскому времени (</w:t>
      </w:r>
      <w:r w:rsidR="007A2D73" w:rsidRPr="007A2D73">
        <w:rPr>
          <w:b/>
          <w:bCs/>
          <w:sz w:val="28"/>
          <w:szCs w:val="20"/>
        </w:rPr>
        <w:t xml:space="preserve">12 </w:t>
      </w:r>
      <w:r w:rsidR="001624F9">
        <w:rPr>
          <w:b/>
          <w:bCs/>
          <w:sz w:val="28"/>
          <w:szCs w:val="20"/>
        </w:rPr>
        <w:t>часов 00 минут по местному времени).</w:t>
      </w:r>
    </w:p>
    <w:p w:rsidR="00957BA9" w:rsidRPr="002C03AA" w:rsidRDefault="00957BA9" w:rsidP="00957BA9">
      <w:pPr>
        <w:ind w:firstLine="708"/>
        <w:jc w:val="both"/>
        <w:rPr>
          <w:b/>
          <w:sz w:val="28"/>
          <w:szCs w:val="28"/>
        </w:rPr>
      </w:pPr>
      <w:r w:rsidRPr="002C03AA">
        <w:rPr>
          <w:b/>
          <w:sz w:val="28"/>
          <w:szCs w:val="28"/>
        </w:rPr>
        <w:lastRenderedPageBreak/>
        <w:t xml:space="preserve">При подаче заявки заявитель перечисляет задаток на расчётный счет оператору Универсальной торговой платформы АО «Сбербанк – АСТ» </w:t>
      </w:r>
      <w:r w:rsidR="00682ADF">
        <w:rPr>
          <w:b/>
          <w:sz w:val="28"/>
          <w:szCs w:val="28"/>
        </w:rPr>
        <w:br/>
      </w:r>
      <w:r w:rsidRPr="002C03AA">
        <w:rPr>
          <w:b/>
          <w:sz w:val="28"/>
          <w:szCs w:val="28"/>
        </w:rPr>
        <w:t xml:space="preserve">по следующим реквизитам: </w:t>
      </w: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Получатель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 - АСТ»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ИНН: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7707308480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КПП:</w:t>
            </w:r>
          </w:p>
        </w:tc>
        <w:tc>
          <w:tcPr>
            <w:tcW w:w="4673" w:type="dxa"/>
          </w:tcPr>
          <w:p w:rsidR="00957BA9" w:rsidRPr="002C03AA" w:rsidRDefault="000E3122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7704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01001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Расчетный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40702810300020038047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b/>
                <w:sz w:val="28"/>
                <w:szCs w:val="28"/>
              </w:rPr>
              <w:t>Банк получателя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Наименование банка:</w:t>
            </w:r>
          </w:p>
        </w:tc>
        <w:tc>
          <w:tcPr>
            <w:tcW w:w="4673" w:type="dxa"/>
          </w:tcPr>
          <w:p w:rsidR="00957BA9" w:rsidRPr="002C03AA" w:rsidRDefault="007D2130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57BA9" w:rsidRPr="002C03AA">
              <w:rPr>
                <w:rFonts w:ascii="Times New Roman" w:hAnsi="Times New Roman" w:cs="Times New Roman"/>
                <w:sz w:val="28"/>
                <w:szCs w:val="28"/>
              </w:rPr>
              <w:t>АО «Сбербанк» г. Москва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БИК: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044525225</w:t>
            </w:r>
          </w:p>
        </w:tc>
      </w:tr>
      <w:tr w:rsidR="00957BA9" w:rsidRPr="002C03AA" w:rsidTr="00145667">
        <w:tc>
          <w:tcPr>
            <w:tcW w:w="4672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Корреспондентский счет:</w:t>
            </w:r>
          </w:p>
        </w:tc>
        <w:tc>
          <w:tcPr>
            <w:tcW w:w="4673" w:type="dxa"/>
          </w:tcPr>
          <w:p w:rsidR="00957BA9" w:rsidRPr="002C03AA" w:rsidRDefault="00957BA9" w:rsidP="001456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03AA">
              <w:rPr>
                <w:rFonts w:ascii="Times New Roman" w:hAnsi="Times New Roman" w:cs="Times New Roman"/>
                <w:sz w:val="28"/>
                <w:szCs w:val="28"/>
              </w:rPr>
              <w:t>30101810400000000225</w:t>
            </w:r>
          </w:p>
        </w:tc>
      </w:tr>
    </w:tbl>
    <w:p w:rsidR="00957BA9" w:rsidRPr="002C03AA" w:rsidRDefault="00957BA9" w:rsidP="00957BA9">
      <w:pPr>
        <w:rPr>
          <w:sz w:val="28"/>
          <w:szCs w:val="28"/>
        </w:rPr>
      </w:pPr>
    </w:p>
    <w:p w:rsidR="00957BA9" w:rsidRPr="003E1A38" w:rsidRDefault="00957BA9" w:rsidP="0058417B">
      <w:pPr>
        <w:ind w:firstLine="708"/>
        <w:rPr>
          <w:b/>
          <w:sz w:val="28"/>
          <w:szCs w:val="28"/>
        </w:rPr>
      </w:pPr>
      <w:r w:rsidRPr="003E1A38">
        <w:rPr>
          <w:b/>
          <w:sz w:val="28"/>
          <w:szCs w:val="28"/>
        </w:rPr>
        <w:t>В назначении платежа необходимо указать ИНН плательщика.</w:t>
      </w:r>
    </w:p>
    <w:p w:rsidR="00957BA9" w:rsidRDefault="00957BA9" w:rsidP="0058417B">
      <w:pPr>
        <w:ind w:firstLine="708"/>
        <w:jc w:val="both"/>
        <w:rPr>
          <w:b/>
          <w:sz w:val="28"/>
          <w:szCs w:val="28"/>
        </w:rPr>
      </w:pPr>
      <w:r w:rsidRPr="003F48BC">
        <w:rPr>
          <w:b/>
          <w:sz w:val="28"/>
          <w:szCs w:val="28"/>
        </w:rPr>
        <w:t xml:space="preserve">Денежные средства, перечисленные за участника третьими лицами, </w:t>
      </w:r>
      <w:r w:rsidRPr="003F48BC">
        <w:rPr>
          <w:b/>
          <w:sz w:val="28"/>
          <w:szCs w:val="28"/>
        </w:rPr>
        <w:br/>
        <w:t>не зачисляются на счет такого участника на Универсальную торговую платформу (УТП).</w:t>
      </w:r>
      <w:r>
        <w:rPr>
          <w:b/>
          <w:sz w:val="28"/>
          <w:szCs w:val="28"/>
        </w:rPr>
        <w:t xml:space="preserve"> </w:t>
      </w:r>
    </w:p>
    <w:p w:rsidR="00CB23D2" w:rsidRPr="00CB23D2" w:rsidRDefault="00CB23D2" w:rsidP="00CB23D2">
      <w:pPr>
        <w:spacing w:line="340" w:lineRule="exact"/>
        <w:ind w:firstLine="709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Величина повышения начальной цены предмета аукциона (цены заготавливаемой древесины) («шаг аукциона») устанавливается в размере </w:t>
      </w:r>
      <w:r w:rsidRPr="00CB23D2">
        <w:rPr>
          <w:sz w:val="28"/>
          <w:szCs w:val="28"/>
        </w:rPr>
        <w:br/>
        <w:t>5 % от начальной цены предмета аукциона (начальной цены заготавливаемой древесины).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CB23D2">
        <w:rPr>
          <w:sz w:val="28"/>
          <w:szCs w:val="28"/>
        </w:rPr>
        <w:t xml:space="preserve">Начальная цена предмета аукциона (начальная цена заготавливаемой древесины) устанавливается как произведение </w:t>
      </w:r>
      <w:r w:rsidRPr="00CB23D2">
        <w:rPr>
          <w:bCs/>
          <w:sz w:val="28"/>
          <w:szCs w:val="28"/>
        </w:rPr>
        <w:t xml:space="preserve">минимального размера платы по договору купли-продажи лесных насаждений и коэффициента, устанавливаемого органами государственной власти субъектов Российской Федерации (Министерством природных ресурсов, лесного хозяйства и экологии Пермского края) для определения расходов на обеспечение проведения мероприятий </w:t>
      </w:r>
      <w:r w:rsidR="00FB6A31">
        <w:rPr>
          <w:bCs/>
          <w:sz w:val="28"/>
          <w:szCs w:val="28"/>
        </w:rPr>
        <w:br/>
      </w:r>
      <w:r w:rsidRPr="00CB23D2">
        <w:rPr>
          <w:bCs/>
          <w:sz w:val="28"/>
          <w:szCs w:val="28"/>
        </w:rPr>
        <w:t>по охране, защите, воспроизводству лесов.</w:t>
      </w:r>
    </w:p>
    <w:p w:rsidR="00CB23D2" w:rsidRPr="00CB23D2" w:rsidRDefault="0043061D" w:rsidP="00CB23D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hyperlink r:id="rId11" w:history="1">
        <w:r w:rsidR="00CB23D2" w:rsidRPr="00CB23D2">
          <w:rPr>
            <w:bCs/>
            <w:sz w:val="28"/>
            <w:szCs w:val="28"/>
          </w:rPr>
          <w:t>Методика</w:t>
        </w:r>
      </w:hyperlink>
      <w:r w:rsidR="00CB23D2" w:rsidRPr="00CB23D2">
        <w:rPr>
          <w:bCs/>
          <w:sz w:val="28"/>
          <w:szCs w:val="28"/>
        </w:rPr>
        <w:t xml:space="preserve"> расчета коэффициента для определения расходов </w:t>
      </w:r>
      <w:r w:rsidR="00CB23D2" w:rsidRPr="00CB23D2">
        <w:rPr>
          <w:bCs/>
          <w:sz w:val="28"/>
          <w:szCs w:val="28"/>
        </w:rPr>
        <w:br/>
        <w:t xml:space="preserve">на обеспечение проведения мероприятий по охране, защите, воспроизводству лесов утверждена Постановлением Правительства Российской Федерации </w:t>
      </w:r>
      <w:r w:rsidR="00CB23D2" w:rsidRPr="00CB23D2">
        <w:rPr>
          <w:bCs/>
          <w:sz w:val="28"/>
          <w:szCs w:val="28"/>
        </w:rPr>
        <w:br/>
        <w:t>от 4 декабря 2015 г. № 1320.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Организатор аукциона вправе отказаться от проведения аукциона </w:t>
      </w:r>
      <w:r w:rsidRPr="00CB23D2">
        <w:rPr>
          <w:sz w:val="28"/>
          <w:szCs w:val="28"/>
        </w:rPr>
        <w:br/>
        <w:t xml:space="preserve">по продаже права на заключение договора купли-продажи лесных насаждений </w:t>
      </w:r>
      <w:r w:rsidRPr="00CB23D2">
        <w:rPr>
          <w:sz w:val="28"/>
          <w:szCs w:val="28"/>
        </w:rPr>
        <w:br/>
        <w:t>за десять рабочих дней до окончания срока подачи заявок на участие в аукционе</w:t>
      </w:r>
      <w:r w:rsidR="000B6F95">
        <w:rPr>
          <w:sz w:val="28"/>
          <w:szCs w:val="28"/>
        </w:rPr>
        <w:t xml:space="preserve"> – 31</w:t>
      </w:r>
      <w:r w:rsidR="006644D3">
        <w:rPr>
          <w:sz w:val="28"/>
          <w:szCs w:val="28"/>
        </w:rPr>
        <w:t xml:space="preserve"> </w:t>
      </w:r>
      <w:r w:rsidR="000B6F95">
        <w:rPr>
          <w:sz w:val="28"/>
          <w:szCs w:val="28"/>
        </w:rPr>
        <w:t>мая</w:t>
      </w:r>
      <w:r w:rsidR="007139B5">
        <w:rPr>
          <w:sz w:val="28"/>
          <w:szCs w:val="28"/>
        </w:rPr>
        <w:t xml:space="preserve"> </w:t>
      </w:r>
      <w:r w:rsidR="00F62540">
        <w:rPr>
          <w:sz w:val="28"/>
          <w:szCs w:val="28"/>
        </w:rPr>
        <w:t>2022</w:t>
      </w:r>
      <w:r w:rsidR="00672493">
        <w:rPr>
          <w:sz w:val="28"/>
          <w:szCs w:val="28"/>
        </w:rPr>
        <w:t xml:space="preserve"> года</w:t>
      </w:r>
      <w:r w:rsidRPr="00CB23D2">
        <w:rPr>
          <w:sz w:val="28"/>
          <w:szCs w:val="28"/>
        </w:rPr>
        <w:t xml:space="preserve">. 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Окончательная цена заготавливаемой древесины (плата по договору купли-продажи лесных насаждений) соответствует цене, установленной по результатам аукциона.</w:t>
      </w:r>
    </w:p>
    <w:p w:rsidR="00CB23D2" w:rsidRPr="00CB23D2" w:rsidRDefault="00CB23D2" w:rsidP="00CB23D2">
      <w:pPr>
        <w:spacing w:line="360" w:lineRule="exact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Проект договора купли-продажи лесных насаждений прилагается.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случае, если аукцион признан несостоявшимся по причинам, указанным </w:t>
      </w:r>
      <w:r w:rsidRPr="00CB23D2">
        <w:rPr>
          <w:sz w:val="28"/>
          <w:szCs w:val="28"/>
        </w:rPr>
        <w:br/>
        <w:t xml:space="preserve">в </w:t>
      </w:r>
      <w:hyperlink r:id="rId12" w:history="1">
        <w:r w:rsidRPr="00CB23D2">
          <w:rPr>
            <w:sz w:val="28"/>
            <w:szCs w:val="28"/>
          </w:rPr>
          <w:t>пунктах 2</w:t>
        </w:r>
      </w:hyperlink>
      <w:r w:rsidRPr="00CB23D2">
        <w:rPr>
          <w:sz w:val="28"/>
          <w:szCs w:val="28"/>
        </w:rPr>
        <w:t xml:space="preserve"> и </w:t>
      </w:r>
      <w:hyperlink r:id="rId13" w:history="1">
        <w:r w:rsidRPr="00CB23D2">
          <w:rPr>
            <w:sz w:val="28"/>
            <w:szCs w:val="28"/>
          </w:rPr>
          <w:t>3 части 6</w:t>
        </w:r>
      </w:hyperlink>
      <w:r w:rsidRPr="00CB23D2">
        <w:rPr>
          <w:sz w:val="28"/>
          <w:szCs w:val="28"/>
        </w:rPr>
        <w:t xml:space="preserve"> статьи 79 Лесного кодекса Российской Федерации, заявитель, подавший единственную заявку на участие в аукционе (далее - единственный заявитель), или единственный участник аукциона не позднее </w:t>
      </w:r>
      <w:r w:rsidR="00FB6A31">
        <w:rPr>
          <w:sz w:val="28"/>
          <w:szCs w:val="28"/>
        </w:rPr>
        <w:br/>
      </w:r>
      <w:r w:rsidRPr="00CB23D2">
        <w:rPr>
          <w:sz w:val="28"/>
          <w:szCs w:val="28"/>
        </w:rPr>
        <w:t xml:space="preserve">чем через двадцать дней после дня проведения аукциона обязан заключить </w:t>
      </w:r>
      <w:r w:rsidRPr="00CB23D2">
        <w:rPr>
          <w:sz w:val="28"/>
          <w:szCs w:val="28"/>
        </w:rPr>
        <w:lastRenderedPageBreak/>
        <w:t>договор купли-продажи лесных насаждений, а орган государственной власти, принявший решение о проведении аукциона, не вправе отказаться от заключения с одним из указанных лиц соответствующего договора по начальной цене предмета аукциона.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 xml:space="preserve">В случае уклонения победителя аукциона, единственного заявителя </w:t>
      </w:r>
      <w:r w:rsidRPr="00CB23D2">
        <w:rPr>
          <w:sz w:val="28"/>
          <w:szCs w:val="28"/>
        </w:rPr>
        <w:br/>
        <w:t xml:space="preserve">или единственного участника аукциона от заключения договора внесенный </w:t>
      </w:r>
      <w:r w:rsidRPr="00CB23D2">
        <w:rPr>
          <w:sz w:val="28"/>
          <w:szCs w:val="28"/>
        </w:rPr>
        <w:br/>
        <w:t>ими задаток не возвращается.</w:t>
      </w:r>
    </w:p>
    <w:p w:rsidR="00CB23D2" w:rsidRPr="00CB23D2" w:rsidRDefault="00CB23D2" w:rsidP="00CB23D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B23D2">
        <w:rPr>
          <w:sz w:val="28"/>
          <w:szCs w:val="28"/>
        </w:rPr>
        <w:t>В случае, если победитель аукциона уклонился от заключения договора купли-продажи лесных насаждений, соответствующий договор подлежит заключению с участником аукциона, который сделал предпоследнее предложение о цене предмета аукциона.</w:t>
      </w:r>
    </w:p>
    <w:p w:rsidR="00966265" w:rsidRDefault="00966265" w:rsidP="0096626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допускается подписание договора купли-продажи лесных насаждений, заключаемых по результатам аукциона, ранее чем через десять дней </w:t>
      </w:r>
      <w:r>
        <w:rPr>
          <w:sz w:val="28"/>
          <w:szCs w:val="28"/>
        </w:rPr>
        <w:br/>
        <w:t xml:space="preserve">со дня размещения информации о результатах аукциона на официальном сайте торгов. </w:t>
      </w:r>
    </w:p>
    <w:p w:rsidR="00CB23D2" w:rsidRDefault="00CB23D2" w:rsidP="00CB23D2">
      <w:pPr>
        <w:autoSpaceDE w:val="0"/>
        <w:autoSpaceDN w:val="0"/>
        <w:adjustRightInd w:val="0"/>
        <w:spacing w:line="360" w:lineRule="exact"/>
        <w:ind w:firstLine="540"/>
        <w:jc w:val="both"/>
        <w:rPr>
          <w:sz w:val="28"/>
          <w:szCs w:val="20"/>
        </w:rPr>
      </w:pPr>
      <w:r w:rsidRPr="00CB23D2">
        <w:rPr>
          <w:sz w:val="28"/>
          <w:szCs w:val="20"/>
        </w:rPr>
        <w:t xml:space="preserve">Официальный сайт Российской Федерации, на котором размещена настоящая документация об аукционе: </w:t>
      </w:r>
      <w:r w:rsidRPr="00957BA9">
        <w:rPr>
          <w:sz w:val="28"/>
          <w:szCs w:val="20"/>
          <w:lang w:val="en-US"/>
        </w:rPr>
        <w:t>http</w:t>
      </w:r>
      <w:r w:rsidRPr="00957BA9">
        <w:rPr>
          <w:sz w:val="28"/>
          <w:szCs w:val="20"/>
        </w:rPr>
        <w:t>://</w:t>
      </w:r>
      <w:r w:rsidRPr="00957BA9">
        <w:rPr>
          <w:sz w:val="28"/>
          <w:szCs w:val="20"/>
          <w:lang w:val="en-US"/>
        </w:rPr>
        <w:t>www</w:t>
      </w:r>
      <w:r w:rsidR="00685665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torgi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gov</w:t>
      </w:r>
      <w:r w:rsidRPr="00957BA9">
        <w:rPr>
          <w:sz w:val="28"/>
          <w:szCs w:val="20"/>
        </w:rPr>
        <w:t>.</w:t>
      </w:r>
      <w:r w:rsidRPr="00957BA9">
        <w:rPr>
          <w:sz w:val="28"/>
          <w:szCs w:val="20"/>
          <w:lang w:val="en-US"/>
        </w:rPr>
        <w:t>ru</w:t>
      </w:r>
      <w:r w:rsidR="00957BA9" w:rsidRPr="00957BA9">
        <w:rPr>
          <w:sz w:val="28"/>
          <w:szCs w:val="20"/>
        </w:rPr>
        <w:t>,</w:t>
      </w:r>
      <w:r w:rsidR="00957BA9">
        <w:rPr>
          <w:sz w:val="28"/>
          <w:szCs w:val="20"/>
        </w:rPr>
        <w:t xml:space="preserve"> </w:t>
      </w:r>
      <w:r w:rsidR="00957BA9" w:rsidRPr="00957BA9">
        <w:rPr>
          <w:sz w:val="28"/>
          <w:szCs w:val="20"/>
        </w:rPr>
        <w:t>Универсальная торговая платформа АО «Сбербанк – АСТ»: https://utp.sberbank-ast.ru.</w:t>
      </w:r>
      <w:r w:rsidR="00957BA9">
        <w:rPr>
          <w:sz w:val="28"/>
          <w:szCs w:val="20"/>
        </w:rPr>
        <w:t xml:space="preserve"> </w:t>
      </w:r>
    </w:p>
    <w:p w:rsidR="00145667" w:rsidRPr="00B456F8" w:rsidRDefault="00145667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b/>
          <w:sz w:val="28"/>
          <w:szCs w:val="20"/>
          <w:u w:val="single"/>
        </w:rPr>
      </w:pPr>
      <w:r w:rsidRPr="00B456F8">
        <w:rPr>
          <w:b/>
          <w:sz w:val="28"/>
          <w:szCs w:val="20"/>
          <w:u w:val="single"/>
        </w:rPr>
        <w:t>Порядок возврата задатка на участие в аукционе.</w:t>
      </w:r>
    </w:p>
    <w:p w:rsidR="00145667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 w:rsidRPr="00604688">
        <w:rPr>
          <w:sz w:val="28"/>
          <w:szCs w:val="20"/>
        </w:rPr>
        <w:t>Задатки возвращаются</w:t>
      </w:r>
      <w:r w:rsidR="00145667" w:rsidRPr="00604688">
        <w:rPr>
          <w:sz w:val="28"/>
          <w:szCs w:val="20"/>
        </w:rPr>
        <w:t xml:space="preserve"> заявителям Оператором Универсальной торговой платформы</w:t>
      </w:r>
      <w:r w:rsidRPr="00604688">
        <w:rPr>
          <w:sz w:val="28"/>
          <w:szCs w:val="20"/>
        </w:rPr>
        <w:t xml:space="preserve"> в соответствии с регламентом УТП.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>В течении пяти дней со дня подписания протокола о результатах аукциона Оператор УТП обязан вернуть задатки</w:t>
      </w:r>
      <w:r w:rsidRPr="00604688">
        <w:rPr>
          <w:sz w:val="28"/>
          <w:szCs w:val="20"/>
        </w:rPr>
        <w:t xml:space="preserve"> </w:t>
      </w:r>
      <w:r>
        <w:rPr>
          <w:sz w:val="28"/>
          <w:szCs w:val="20"/>
        </w:rPr>
        <w:t>участникам аукциона, которые не стали победителями аукциона.</w:t>
      </w:r>
    </w:p>
    <w:p w:rsidR="00604688" w:rsidRDefault="00604688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отказа Организатора от проведения аукциона, он в течении двух рабочих дней извещает участников аукциона о своем отказе от проведения </w:t>
      </w:r>
      <w:r w:rsidR="008871CF">
        <w:rPr>
          <w:sz w:val="28"/>
          <w:szCs w:val="20"/>
        </w:rPr>
        <w:t>аукциона и</w:t>
      </w:r>
      <w:r>
        <w:rPr>
          <w:sz w:val="28"/>
          <w:szCs w:val="20"/>
        </w:rPr>
        <w:t xml:space="preserve"> в течении пяти дней Оператор УТП возвращает заявителю внесенные задатки.</w:t>
      </w:r>
    </w:p>
    <w:p w:rsidR="00604688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В случае отзыва заявки на участие в аукционе до окончания срока подачи заявок на участие в аукционе, Оператор УТП возвращает внесенный заявителем задаток в течении пяти дней с даты получения уведомления об отзыве заявки </w:t>
      </w:r>
      <w:r>
        <w:rPr>
          <w:sz w:val="28"/>
          <w:szCs w:val="20"/>
        </w:rPr>
        <w:br/>
        <w:t>на участие вы аукционе.</w:t>
      </w:r>
    </w:p>
    <w:p w:rsidR="008871CF" w:rsidRDefault="008871CF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</w:pPr>
      <w:r>
        <w:rPr>
          <w:sz w:val="28"/>
          <w:szCs w:val="20"/>
        </w:rPr>
        <w:t xml:space="preserve">Оператор УТП обязан вернуть заявителю, не допущенному к участию </w:t>
      </w:r>
      <w:r>
        <w:rPr>
          <w:sz w:val="28"/>
          <w:szCs w:val="20"/>
        </w:rPr>
        <w:br/>
        <w:t xml:space="preserve">в аукционе, внесенный этим заявителем задаток в течении пяти дней </w:t>
      </w:r>
      <w:r w:rsidR="00036E40">
        <w:rPr>
          <w:sz w:val="28"/>
          <w:szCs w:val="20"/>
        </w:rPr>
        <w:br/>
      </w:r>
      <w:r>
        <w:rPr>
          <w:sz w:val="28"/>
          <w:szCs w:val="20"/>
        </w:rPr>
        <w:t>со дня подписания протокола приема заявок на участие в аукционе.</w:t>
      </w:r>
    </w:p>
    <w:p w:rsidR="000F0703" w:rsidRPr="00604688" w:rsidRDefault="000F0703" w:rsidP="00604688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0"/>
        </w:rPr>
        <w:sectPr w:rsidR="000F0703" w:rsidRPr="00604688" w:rsidSect="00CB23D2">
          <w:pgSz w:w="11906" w:h="16838"/>
          <w:pgMar w:top="709" w:right="720" w:bottom="720" w:left="1440" w:header="709" w:footer="709" w:gutter="0"/>
          <w:cols w:space="708"/>
          <w:docGrid w:linePitch="360"/>
        </w:sectPr>
      </w:pPr>
      <w:r>
        <w:rPr>
          <w:sz w:val="28"/>
          <w:szCs w:val="20"/>
        </w:rPr>
        <w:t>Оператор осуществляет возврат денежных средств участнику на основании его поручения (заявления), оформленного в личном кабинете на электронной площадке.</w:t>
      </w:r>
    </w:p>
    <w:p w:rsidR="00CB23D2" w:rsidRPr="00CB23D2" w:rsidRDefault="00CB23D2" w:rsidP="00CB23D2">
      <w:pPr>
        <w:ind w:left="5580"/>
      </w:pPr>
      <w:r w:rsidRPr="00CB23D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3442970</wp:posOffset>
                </wp:positionH>
                <wp:positionV relativeFrom="paragraph">
                  <wp:posOffset>-471805</wp:posOffset>
                </wp:positionV>
                <wp:extent cx="2593975" cy="272415"/>
                <wp:effectExtent l="0" t="635" r="0" b="3175"/>
                <wp:wrapNone/>
                <wp:docPr id="38" name="Надпись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39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D31C3" w:rsidRPr="008F0526" w:rsidRDefault="005D31C3" w:rsidP="00CB23D2">
                            <w:pPr>
                              <w:rPr>
                                <w:b/>
                              </w:rPr>
                            </w:pPr>
                            <w:r w:rsidRPr="008F0526">
                              <w:rPr>
                                <w:b/>
                              </w:rPr>
                              <w:t>ФОРМА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8" o:spid="_x0000_s1029" type="#_x0000_t202" style="position:absolute;left:0;text-align:left;margin-left:271.1pt;margin-top:-37.15pt;width:204.25pt;height:21.4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" stroked="f">
                <v:textbox>
                  <w:txbxContent>
                    <w:p w:rsidR="005D31C3" w:rsidRPr="008F0526" w:rsidRDefault="005D31C3" w:rsidP="00CB23D2">
                      <w:pPr>
                        <w:rPr>
                          <w:b/>
                        </w:rPr>
                      </w:pPr>
                      <w:r w:rsidRPr="008F0526">
                        <w:rPr>
                          <w:b/>
                        </w:rPr>
                        <w:t>ФОРМА</w:t>
                      </w:r>
                    </w:p>
                  </w:txbxContent>
                </v:textbox>
              </v:shape>
            </w:pict>
          </mc:Fallback>
        </mc:AlternateContent>
      </w:r>
      <w:r w:rsidRPr="00CB23D2">
        <w:t>В Министерство природных ресурсов, лесного хозяйства и экологии Пермского края</w:t>
      </w:r>
    </w:p>
    <w:p w:rsidR="00CB23D2" w:rsidRPr="00CB23D2" w:rsidRDefault="00CB23D2" w:rsidP="00CB23D2">
      <w:pPr>
        <w:jc w:val="center"/>
        <w:rPr>
          <w:b/>
          <w:bCs/>
        </w:rPr>
      </w:pPr>
    </w:p>
    <w:p w:rsidR="00CB23D2" w:rsidRPr="00CB23D2" w:rsidRDefault="00CB23D2" w:rsidP="00CB23D2">
      <w:pPr>
        <w:spacing w:line="300" w:lineRule="exact"/>
        <w:jc w:val="center"/>
        <w:outlineLvl w:val="0"/>
        <w:rPr>
          <w:b/>
          <w:bCs/>
        </w:rPr>
      </w:pPr>
      <w:r w:rsidRPr="00CB23D2">
        <w:rPr>
          <w:b/>
          <w:bCs/>
        </w:rPr>
        <w:t>ЗАЯВКА</w:t>
      </w:r>
    </w:p>
    <w:p w:rsidR="00CB23D2" w:rsidRPr="00CB23D2" w:rsidRDefault="00CB23D2" w:rsidP="00CB23D2">
      <w:pPr>
        <w:spacing w:line="300" w:lineRule="exact"/>
        <w:jc w:val="center"/>
        <w:rPr>
          <w:b/>
          <w:bCs/>
        </w:rPr>
      </w:pPr>
      <w:r w:rsidRPr="00CB23D2">
        <w:rPr>
          <w:b/>
          <w:bCs/>
        </w:rPr>
        <w:t>на участие в аукционе по продаже права на заключение</w:t>
      </w:r>
    </w:p>
    <w:p w:rsidR="00CB23D2" w:rsidRPr="00CB23D2" w:rsidRDefault="00CB23D2" w:rsidP="00CB23D2">
      <w:pPr>
        <w:spacing w:line="300" w:lineRule="exact"/>
        <w:jc w:val="center"/>
      </w:pPr>
      <w:r w:rsidRPr="00CB23D2">
        <w:rPr>
          <w:b/>
          <w:bCs/>
        </w:rPr>
        <w:t xml:space="preserve"> договора купли-продажи лесных насаждений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7C4A33">
        <w:t>й состоится «___» _________ 2022</w:t>
      </w:r>
      <w:r w:rsidR="008158B7">
        <w:t xml:space="preserve"> г.,</w:t>
      </w:r>
      <w:r w:rsidRPr="00CB23D2">
        <w:t xml:space="preserve"> </w:t>
      </w:r>
      <w:r w:rsidRPr="00CB23D2">
        <w:br/>
        <w:t>по следующей аукционной единице (лоту):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 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outlineLvl w:val="0"/>
      </w:pP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Место жительства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>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>вид документа ______________________, серия _____ № ____________, выдан «___»______________     _______________________________________________________.</w:t>
      </w:r>
    </w:p>
    <w:p w:rsid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 xml:space="preserve">ИНН _______________ КПП ____________ </w:t>
      </w:r>
      <w:r w:rsidRPr="000B6F95">
        <w:rPr>
          <w:b/>
        </w:rPr>
        <w:t>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t>БИК ________________________.</w:t>
      </w:r>
    </w:p>
    <w:p w:rsidR="00CB23D2" w:rsidRDefault="00CB23D2" w:rsidP="00CB23D2">
      <w:pPr>
        <w:spacing w:line="240" w:lineRule="exact"/>
        <w:jc w:val="both"/>
      </w:pPr>
      <w:r w:rsidRPr="00CB23D2">
        <w:t>Факс или электронная почта для направления протокола о результатах аукциона: _____________________________________________.</w:t>
      </w:r>
    </w:p>
    <w:p w:rsidR="00957BA9" w:rsidRPr="00CB23D2" w:rsidRDefault="00957BA9" w:rsidP="00CB23D2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spacing w:line="240" w:lineRule="exact"/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spacing w:line="240" w:lineRule="exact"/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966265" w:rsidRDefault="00966265" w:rsidP="00CB23D2">
      <w:pPr>
        <w:spacing w:line="360" w:lineRule="auto"/>
        <w:jc w:val="center"/>
        <w:rPr>
          <w:b/>
          <w:sz w:val="28"/>
          <w:szCs w:val="20"/>
        </w:rPr>
      </w:pPr>
    </w:p>
    <w:p w:rsidR="00CB23D2" w:rsidRPr="00184530" w:rsidRDefault="00966265" w:rsidP="00184530">
      <w:pPr>
        <w:pStyle w:val="a6"/>
        <w:jc w:val="center"/>
      </w:pPr>
      <w:r>
        <w:br w:type="page"/>
      </w:r>
      <w:r w:rsidR="00CB23D2" w:rsidRPr="00CB23D2">
        <w:rPr>
          <w:b/>
          <w:sz w:val="28"/>
          <w:szCs w:val="20"/>
        </w:rPr>
        <w:lastRenderedPageBreak/>
        <w:t>Инструкция по заполнению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 xml:space="preserve">ИНСТРУКЦИЯ ПО ЗАПОЛНЕНИЮ ЗАЯВКИ </w:t>
      </w:r>
    </w:p>
    <w:p w:rsidR="00CB23D2" w:rsidRPr="00CB23D2" w:rsidRDefault="00CB23D2" w:rsidP="00CB23D2">
      <w:pPr>
        <w:spacing w:line="300" w:lineRule="exact"/>
        <w:jc w:val="center"/>
        <w:rPr>
          <w:b/>
          <w:sz w:val="28"/>
          <w:szCs w:val="20"/>
        </w:rPr>
      </w:pPr>
      <w:r w:rsidRPr="00CB23D2">
        <w:rPr>
          <w:b/>
          <w:sz w:val="28"/>
          <w:szCs w:val="20"/>
        </w:rPr>
        <w:t>на участие в аукционе по продаже права на заключение договоров купли-продажи лесных насаждений</w:t>
      </w:r>
    </w:p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1564640</wp:posOffset>
                </wp:positionH>
                <wp:positionV relativeFrom="paragraph">
                  <wp:posOffset>47625</wp:posOffset>
                </wp:positionV>
                <wp:extent cx="4719955" cy="474345"/>
                <wp:effectExtent l="15875" t="15240" r="17145" b="15240"/>
                <wp:wrapNone/>
                <wp:docPr id="36" name="Надпись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Default="005D31C3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456C90">
                              <w:rPr>
                                <w:b/>
                              </w:rPr>
                              <w:t>дата, месяц проведения аукциона</w:t>
                            </w:r>
                            <w:r>
                              <w:t>, согласно извещению о проведении аукциона и документации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6" o:spid="_x0000_s1030" type="#_x0000_t202" style="position:absolute;margin-left:123.2pt;margin-top:3.75pt;width:371.65pt;height:37.3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" strokecolor="red" strokeweight="2.25pt">
                <v:textbox>
                  <w:txbxContent>
                    <w:p w:rsidR="005D31C3" w:rsidRDefault="005D31C3" w:rsidP="00CB23D2">
                      <w:pPr>
                        <w:spacing w:line="240" w:lineRule="exact"/>
                      </w:pPr>
                      <w:r>
                        <w:t xml:space="preserve">Указывается </w:t>
                      </w:r>
                      <w:r w:rsidRPr="00456C90">
                        <w:rPr>
                          <w:b/>
                        </w:rPr>
                        <w:t>дата, месяц проведения аукциона</w:t>
                      </w:r>
                      <w:r>
                        <w:t>, согласно извещению о проведении аукциона и документации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ind w:firstLine="720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5186680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5090" t="22860" r="85090" b="34290"/>
                <wp:wrapNone/>
                <wp:docPr id="35" name="Стрелка вниз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type w14:anchorId="642A6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5" o:spid="_x0000_s1026" type="#_x0000_t67" style="position:absolute;margin-left:408.4pt;margin-top:11.2pt;width:20.35pt;height:17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4645660</wp:posOffset>
                </wp:positionH>
                <wp:positionV relativeFrom="paragraph">
                  <wp:posOffset>142240</wp:posOffset>
                </wp:positionV>
                <wp:extent cx="258445" cy="219075"/>
                <wp:effectExtent l="86995" t="22860" r="92710" b="34290"/>
                <wp:wrapNone/>
                <wp:docPr id="34" name="Стрелка вниз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95318CA" id="Стрелка вниз 34" o:spid="_x0000_s1026" type="#_x0000_t67" style="position:absolute;margin-left:365.8pt;margin-top:11.2pt;width:20.35pt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Прошу принять заявку на участие в аукционе, которы</w:t>
      </w:r>
      <w:r w:rsidR="009C3442">
        <w:t>й состоится «___» _________ 202</w:t>
      </w:r>
      <w:r w:rsidR="007C4A33">
        <w:t>2</w:t>
      </w:r>
      <w:r w:rsidRPr="00CB23D2">
        <w:t xml:space="preserve"> г., </w:t>
      </w:r>
      <w:r w:rsidRPr="00CB23D2">
        <w:br/>
        <w:t>по следующей аукционной единице (лоту):</w:t>
      </w:r>
    </w:p>
    <w:p w:rsidR="00CB23D2" w:rsidRPr="00CB23D2" w:rsidRDefault="00CB23D2" w:rsidP="00CB23D2">
      <w:pPr>
        <w:jc w:val="both"/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1553"/>
        <w:gridCol w:w="1526"/>
        <w:gridCol w:w="1202"/>
        <w:gridCol w:w="1386"/>
        <w:gridCol w:w="1655"/>
        <w:gridCol w:w="1451"/>
      </w:tblGrid>
      <w:tr w:rsidR="00CB23D2" w:rsidRPr="00CB23D2" w:rsidTr="00CB23D2">
        <w:trPr>
          <w:trHeight w:val="1398"/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spacing w:line="240" w:lineRule="exact"/>
              <w:jc w:val="center"/>
            </w:pPr>
            <w:r w:rsidRPr="00CB23D2">
              <w:t>№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аукци-онной единицы (лота)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ind w:left="66" w:hanging="66"/>
              <w:jc w:val="center"/>
            </w:pPr>
            <w:r w:rsidRPr="00CB23D2">
              <w:t>Лесничество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Участковое лесничество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Квартала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№ выдела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Объем заготовки древесины, общий ликвидный,</w:t>
            </w:r>
          </w:p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куб.м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23D2" w:rsidRPr="00CB23D2" w:rsidRDefault="00CB23D2" w:rsidP="00CB23D2">
            <w:pPr>
              <w:widowControl w:val="0"/>
              <w:spacing w:line="240" w:lineRule="exact"/>
              <w:jc w:val="center"/>
            </w:pPr>
            <w:r w:rsidRPr="00CB23D2">
              <w:t>Начальная цена предмета аукциона (начальная цена заготавливаемой древесины), руб.</w:t>
            </w:r>
          </w:p>
        </w:tc>
      </w:tr>
      <w:tr w:rsidR="00CB23D2" w:rsidRPr="00CB23D2" w:rsidTr="00CB23D2">
        <w:trPr>
          <w:jc w:val="center"/>
        </w:trPr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23D2" w:rsidRPr="00CB23D2" w:rsidRDefault="00CB23D2" w:rsidP="00CB23D2">
            <w:pPr>
              <w:spacing w:line="240" w:lineRule="exact"/>
              <w:jc w:val="center"/>
            </w:pPr>
          </w:p>
        </w:tc>
      </w:tr>
    </w:tbl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1133475</wp:posOffset>
                </wp:positionH>
                <wp:positionV relativeFrom="paragraph">
                  <wp:posOffset>32385</wp:posOffset>
                </wp:positionV>
                <wp:extent cx="258445" cy="219075"/>
                <wp:effectExtent l="89535" t="36830" r="90170" b="20320"/>
                <wp:wrapNone/>
                <wp:docPr id="33" name="Стрелка вниз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D1BE14B" id="Стрелка вниз 33" o:spid="_x0000_s1026" type="#_x0000_t67" style="position:absolute;margin-left:89.25pt;margin-top:2.55pt;width:20.35pt;height:17.25pt;rotation:180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5801360</wp:posOffset>
                </wp:positionH>
                <wp:positionV relativeFrom="paragraph">
                  <wp:posOffset>61595</wp:posOffset>
                </wp:positionV>
                <wp:extent cx="258445" cy="219075"/>
                <wp:effectExtent l="90170" t="37465" r="89535" b="19685"/>
                <wp:wrapNone/>
                <wp:docPr id="32" name="Стрелка вниз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D0D77C3" id="Стрелка вниз 32" o:spid="_x0000_s1026" type="#_x0000_t67" style="position:absolute;margin-left:456.8pt;margin-top:4.85pt;width:20.35pt;height:17.25pt;rotation:18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4695190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8900" t="34290" r="90805" b="22860"/>
                <wp:wrapNone/>
                <wp:docPr id="31" name="Стрелка вниз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78EF782" id="Стрелка вниз 31" o:spid="_x0000_s1026" type="#_x0000_t67" style="position:absolute;margin-left:369.7pt;margin-top:3.85pt;width:20.35pt;height:17.25pt;rotation:180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30" name="Стрелка вниз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4E5935" id="Стрелка вниз 30" o:spid="_x0000_s1026" type="#_x0000_t67" style="position:absolute;margin-left:299pt;margin-top:3.85pt;width:20.35pt;height:17.25pt;rotation:180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+WiZg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3018790</wp:posOffset>
                </wp:positionH>
                <wp:positionV relativeFrom="paragraph">
                  <wp:posOffset>71755</wp:posOffset>
                </wp:positionV>
                <wp:extent cx="258445" cy="219075"/>
                <wp:effectExtent l="88900" t="38100" r="90805" b="19050"/>
                <wp:wrapNone/>
                <wp:docPr id="29" name="Стрелка вниз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4E9334E" id="Стрелка вниз 29" o:spid="_x0000_s1026" type="#_x0000_t67" style="position:absolute;margin-left:237.7pt;margin-top:5.65pt;width:20.35pt;height:17.25pt;rotation:18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XlnZg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48895</wp:posOffset>
                </wp:positionV>
                <wp:extent cx="258445" cy="219075"/>
                <wp:effectExtent l="86360" t="34290" r="93345" b="22860"/>
                <wp:wrapNone/>
                <wp:docPr id="28" name="Стрелка вниз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A97E60E" id="Стрелка вниз 28" o:spid="_x0000_s1026" type="#_x0000_t67" style="position:absolute;margin-left:167pt;margin-top:3.85pt;width:20.35pt;height:17.25pt;rotation:180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196215</wp:posOffset>
                </wp:positionH>
                <wp:positionV relativeFrom="paragraph">
                  <wp:posOffset>48895</wp:posOffset>
                </wp:positionV>
                <wp:extent cx="258445" cy="219075"/>
                <wp:effectExtent l="85725" t="34290" r="93980" b="22860"/>
                <wp:wrapNone/>
                <wp:docPr id="27" name="Стрелка вниз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7CE34EB" id="Стрелка вниз 27" o:spid="_x0000_s1026" type="#_x0000_t67" style="position:absolute;margin-left:15.45pt;margin-top:3.85pt;width:20.35pt;height:17.25pt;rotation:18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155575</wp:posOffset>
                </wp:positionV>
                <wp:extent cx="6266815" cy="767715"/>
                <wp:effectExtent l="21590" t="20955" r="17145" b="20955"/>
                <wp:wrapNone/>
                <wp:docPr id="26" name="Надпись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67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Pr="00B86722" w:rsidRDefault="005D31C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  <w:r>
                              <w:t xml:space="preserve">№ аукционной единицы (лота), лесничество, участковое лесничество, № квартала, </w:t>
                            </w:r>
                            <w:r>
                              <w:br/>
                              <w:t xml:space="preserve">№ выдела, объем заготовки древесины, общий ликвидный, кбм, начальная цена предмета аукциона (начальная цена заготавливаемой древесины), руб. </w:t>
                            </w:r>
                            <w:r w:rsidRPr="00B86722">
                              <w:rPr>
                                <w:b/>
                              </w:rPr>
                              <w:t>указывается</w:t>
                            </w:r>
                            <w:r>
                              <w:rPr>
                                <w:b/>
                              </w:rPr>
                              <w:t xml:space="preserve"> в строгом соответствии с извещением о проведении аукциона и документацией об аукционе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6" o:spid="_x0000_s1031" type="#_x0000_t202" style="position:absolute;left:0;text-align:left;margin-left:1.4pt;margin-top:12.25pt;width:493.45pt;height:60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" strokecolor="red" strokeweight="2.25pt">
                <v:textbox>
                  <w:txbxContent>
                    <w:p w:rsidR="005D31C3" w:rsidRPr="00B86722" w:rsidRDefault="005D31C3" w:rsidP="00CB23D2">
                      <w:pPr>
                        <w:spacing w:line="240" w:lineRule="exact"/>
                        <w:rPr>
                          <w:b/>
                        </w:rPr>
                      </w:pPr>
                      <w:r>
                        <w:t xml:space="preserve">№ аукционной единицы (лота), лесничество, участковое лесничество, № квартала, </w:t>
                      </w:r>
                      <w:r>
                        <w:br/>
                        <w:t xml:space="preserve">№ выдела, объем заготовки древесины, общий ликвидный, </w:t>
                      </w:r>
                      <w:proofErr w:type="spellStart"/>
                      <w:r>
                        <w:t>кбм</w:t>
                      </w:r>
                      <w:proofErr w:type="spellEnd"/>
                      <w:r>
                        <w:t xml:space="preserve">, начальная цена предмета аукциона (начальная цена заготавливаемой древесины), руб. </w:t>
                      </w:r>
                      <w:r w:rsidRPr="00B86722">
                        <w:rPr>
                          <w:b/>
                        </w:rPr>
                        <w:t>указывается</w:t>
                      </w:r>
                      <w:r>
                        <w:rPr>
                          <w:b/>
                        </w:rPr>
                        <w:t xml:space="preserve"> в строгом соответствии с извещением о проведении аукциона и документацией об аукционе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Полное наименование юридического лица:</w:t>
      </w:r>
    </w:p>
    <w:p w:rsidR="00CB23D2" w:rsidRPr="00CB23D2" w:rsidRDefault="00CB23D2" w:rsidP="00CB23D2">
      <w:pPr>
        <w:jc w:val="both"/>
      </w:pP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center"/>
        <w:outlineLvl w:val="0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170180</wp:posOffset>
                </wp:positionH>
                <wp:positionV relativeFrom="paragraph">
                  <wp:posOffset>15875</wp:posOffset>
                </wp:positionV>
                <wp:extent cx="258445" cy="606425"/>
                <wp:effectExtent l="50165" t="45085" r="53340" b="15240"/>
                <wp:wrapNone/>
                <wp:docPr id="25" name="Стрелка вниз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06425"/>
                        </a:xfrm>
                        <a:prstGeom prst="downArrow">
                          <a:avLst>
                            <a:gd name="adj1" fmla="val 50000"/>
                            <a:gd name="adj2" fmla="val 58661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6B668EE0" id="Стрелка вниз 25" o:spid="_x0000_s1026" type="#_x0000_t67" style="position:absolute;margin-left:13.4pt;margin-top:1.25pt;width:20.35pt;height:47.75pt;rotation:180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Адрес (место нахождения) (для юридического лица): 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2578735</wp:posOffset>
                </wp:positionH>
                <wp:positionV relativeFrom="paragraph">
                  <wp:posOffset>13970</wp:posOffset>
                </wp:positionV>
                <wp:extent cx="258445" cy="258445"/>
                <wp:effectExtent l="77470" t="31750" r="83185" b="14605"/>
                <wp:wrapNone/>
                <wp:docPr id="24" name="Стрелка вниз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5844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57FF934" id="Стрелка вниз 24" o:spid="_x0000_s1026" type="#_x0000_t67" style="position:absolute;margin-left:203.05pt;margin-top:1.1pt;width:20.35pt;height:20.35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146685</wp:posOffset>
                </wp:positionV>
                <wp:extent cx="6266815" cy="774700"/>
                <wp:effectExtent l="21590" t="15875" r="17145" b="19050"/>
                <wp:wrapNone/>
                <wp:docPr id="23" name="Надпись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77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Pr="00B34BE6" w:rsidRDefault="005D31C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юридического лица </w:t>
                            </w:r>
                            <w:r w:rsidRPr="00B34BE6">
                              <w:t xml:space="preserve">указывается </w:t>
                            </w:r>
                          </w:p>
                          <w:p w:rsidR="005D31C3" w:rsidRPr="00B34BE6" w:rsidRDefault="005D31C3" w:rsidP="00CB23D2">
                            <w:pPr>
                              <w:spacing w:line="240" w:lineRule="exact"/>
                            </w:pPr>
                            <w:r>
                              <w:t>п</w:t>
                            </w:r>
                            <w:r w:rsidRPr="00B34BE6">
      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3" o:spid="_x0000_s1032" type="#_x0000_t202" style="position:absolute;left:0;text-align:left;margin-left:1.4pt;margin-top:11.55pt;width:493.45pt;height:61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" strokecolor="red" strokeweight="2.25pt">
                <v:textbox>
                  <w:txbxContent>
                    <w:p w:rsidR="005D31C3" w:rsidRPr="00B34BE6" w:rsidRDefault="005D31C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юридического лица </w:t>
                      </w:r>
                      <w:r w:rsidRPr="00B34BE6">
                        <w:t xml:space="preserve">указывается </w:t>
                      </w:r>
                    </w:p>
                    <w:p w:rsidR="005D31C3" w:rsidRPr="00B34BE6" w:rsidRDefault="005D31C3" w:rsidP="00CB23D2">
                      <w:pPr>
                        <w:spacing w:line="240" w:lineRule="exact"/>
                      </w:pPr>
                      <w:r>
                        <w:t>п</w:t>
                      </w:r>
                      <w:r w:rsidRPr="00B34BE6">
                        <w:t>олное наименование юридического лица, Адрес (место нахождения) согласно Сведениям о юридическом лице, указанных в Едином государственном реестре юридических лиц (ЕГРЮЛ)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Фамилия, имя, отчество (индивидуального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-62230</wp:posOffset>
                </wp:positionH>
                <wp:positionV relativeFrom="paragraph">
                  <wp:posOffset>185420</wp:posOffset>
                </wp:positionV>
                <wp:extent cx="258445" cy="1232535"/>
                <wp:effectExtent l="36830" t="52070" r="38100" b="20320"/>
                <wp:wrapNone/>
                <wp:docPr id="22" name="Стрелка вниз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1232535"/>
                        </a:xfrm>
                        <a:prstGeom prst="downArrow">
                          <a:avLst>
                            <a:gd name="adj1" fmla="val 50000"/>
                            <a:gd name="adj2" fmla="val 119226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C5A2FC1" id="Стрелка вниз 22" o:spid="_x0000_s1026" type="#_x0000_t67" style="position:absolute;margin-left:-4.9pt;margin-top:14.6pt;width:20.35pt;height:97.05pt;rotation:180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__________________________________________________________________________.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        Место жительства –регистрации по прописке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t xml:space="preserve">                     ____________________________________________________________________.</w:t>
      </w:r>
    </w:p>
    <w:p w:rsidR="00CB23D2" w:rsidRPr="00CB23D2" w:rsidRDefault="00CB23D2" w:rsidP="00CB23D2">
      <w:pPr>
        <w:jc w:val="both"/>
      </w:pPr>
      <w:r w:rsidRPr="00CB23D2">
        <w:t xml:space="preserve">       Документ, удостоверяющий личность (для индивидуального предпринимателя):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1697355</wp:posOffset>
                </wp:positionH>
                <wp:positionV relativeFrom="paragraph">
                  <wp:posOffset>147320</wp:posOffset>
                </wp:positionV>
                <wp:extent cx="258445" cy="569595"/>
                <wp:effectExtent l="53340" t="36830" r="50165" b="22225"/>
                <wp:wrapNone/>
                <wp:docPr id="21" name="Стрелка вниз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569595"/>
                        </a:xfrm>
                        <a:prstGeom prst="downArrow">
                          <a:avLst>
                            <a:gd name="adj1" fmla="val 50000"/>
                            <a:gd name="adj2" fmla="val 5509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43E47CD" id="Стрелка вниз 21" o:spid="_x0000_s1026" type="#_x0000_t67" style="position:absolute;margin-left:133.65pt;margin-top:11.6pt;width:20.35pt;height:44.85pt;rotation:18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" strokecolor="red" strokeweight="2.25pt">
                <v:textbox style="layout-flow:vertical-ideographic"/>
              </v:shape>
            </w:pict>
          </mc:Fallback>
        </mc:AlternateContent>
      </w:r>
      <w:r w:rsidRPr="00CB23D2">
        <w:t xml:space="preserve">        вид документа ______________________, серия _____ № ____________, выдан            </w:t>
      </w:r>
    </w:p>
    <w:p w:rsidR="00CB23D2" w:rsidRPr="00CB23D2" w:rsidRDefault="00CB23D2" w:rsidP="00CB23D2">
      <w:pPr>
        <w:jc w:val="both"/>
      </w:pPr>
      <w:r w:rsidRPr="00CB23D2">
        <w:t xml:space="preserve">        «___»______________     ________________________________________________.</w:t>
      </w:r>
    </w:p>
    <w:p w:rsidR="00CB23D2" w:rsidRPr="00CB23D2" w:rsidRDefault="00CB23D2" w:rsidP="00CB23D2">
      <w:pPr>
        <w:ind w:firstLine="708"/>
        <w:jc w:val="both"/>
      </w:pPr>
      <w:r w:rsidRPr="00CB23D2">
        <w:t xml:space="preserve">дата выдачи </w:t>
      </w:r>
      <w:r w:rsidRPr="00CB23D2">
        <w:tab/>
      </w:r>
      <w:r w:rsidRPr="00CB23D2">
        <w:tab/>
      </w:r>
      <w:r w:rsidRPr="00CB23D2">
        <w:tab/>
      </w:r>
      <w:r w:rsidRPr="00CB23D2">
        <w:tab/>
        <w:t>кем выдан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-108585</wp:posOffset>
                </wp:positionH>
                <wp:positionV relativeFrom="paragraph">
                  <wp:posOffset>59690</wp:posOffset>
                </wp:positionV>
                <wp:extent cx="6266815" cy="874395"/>
                <wp:effectExtent l="19050" t="21590" r="19685" b="18415"/>
                <wp:wrapNone/>
                <wp:docPr id="20" name="Надпись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6815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Pr="0091476C" w:rsidRDefault="005D31C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В случае участия в аукционе индивидуального предпринимателя,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0" o:spid="_x0000_s1033" type="#_x0000_t202" style="position:absolute;left:0;text-align:left;margin-left:-8.55pt;margin-top:4.7pt;width:493.45pt;height:68.8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" strokecolor="red" strokeweight="2.25pt">
                <v:textbox>
                  <w:txbxContent>
                    <w:p w:rsidR="005D31C3" w:rsidRPr="0091476C" w:rsidRDefault="005D31C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В случае участия в аукционе индивидуального предпринимателя,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фамилия, имя, отчество индивидуального предпринимателя, место жительства указывается согласно регистрации или по месту пребывания физического лица, а также указываются паспортные данные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Реквизиты банковского счета:</w:t>
      </w:r>
    </w:p>
    <w:p w:rsidR="00CB23D2" w:rsidRPr="00CB23D2" w:rsidRDefault="00CB23D2" w:rsidP="00CB23D2">
      <w:pPr>
        <w:jc w:val="both"/>
        <w:outlineLvl w:val="0"/>
      </w:pPr>
      <w:r w:rsidRPr="00CB23D2">
        <w:t>ИНН _______________ КПП ____________ (указывается ИНН/КПП заявителя).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2200910</wp:posOffset>
                </wp:positionH>
                <wp:positionV relativeFrom="paragraph">
                  <wp:posOffset>40005</wp:posOffset>
                </wp:positionV>
                <wp:extent cx="258445" cy="219075"/>
                <wp:effectExtent l="90170" t="38100" r="89535" b="19050"/>
                <wp:wrapNone/>
                <wp:docPr id="19" name="Стрелка вниз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43FF8363" id="Стрелка вниз 19" o:spid="_x0000_s1026" type="#_x0000_t67" style="position:absolute;margin-left:173.3pt;margin-top:3.15pt;width:20.35pt;height:17.25pt;rotation:180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736600</wp:posOffset>
                </wp:positionH>
                <wp:positionV relativeFrom="paragraph">
                  <wp:posOffset>66040</wp:posOffset>
                </wp:positionV>
                <wp:extent cx="258445" cy="219075"/>
                <wp:effectExtent l="92710" t="35560" r="86995" b="21590"/>
                <wp:wrapNone/>
                <wp:docPr id="18" name="Стрелка вниз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24C799FC" id="Стрелка вниз 18" o:spid="_x0000_s1026" type="#_x0000_t67" style="position:absolute;margin-left:58pt;margin-top:5.2pt;width:20.35pt;height:17.25pt;rotation:180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155575</wp:posOffset>
                </wp:positionV>
                <wp:extent cx="4719955" cy="1710055"/>
                <wp:effectExtent l="15240" t="14605" r="17780" b="18415"/>
                <wp:wrapNone/>
                <wp:docPr id="17" name="Надпись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1710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Default="005D31C3" w:rsidP="00CB23D2">
                            <w:pPr>
                              <w:spacing w:line="240" w:lineRule="exact"/>
                            </w:pPr>
                            <w:r>
                              <w:t>Указывается ИНН, КПП заявителя</w:t>
                            </w:r>
                          </w:p>
                          <w:p w:rsidR="005D31C3" w:rsidRDefault="005D31C3" w:rsidP="00CB23D2">
                            <w:pPr>
                              <w:spacing w:line="240" w:lineRule="exact"/>
                            </w:pPr>
                            <w:r w:rsidRPr="00F42483">
                              <w:rPr>
                                <w:b/>
                              </w:rPr>
                              <w:t>ИНН, КПП для юридических лиц</w:t>
                            </w:r>
                            <w:r>
                              <w:t xml:space="preserve"> указывается</w:t>
                            </w:r>
                            <w:r w:rsidRPr="008D400B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>об учете в налоговом органе</w:t>
                            </w:r>
                            <w:r w:rsidRPr="00B34BE6">
                              <w:t>, указанных в Едином государственном реестре юридических лиц (ЕГРЮЛ)</w:t>
                            </w:r>
                            <w:r>
                              <w:t>;</w:t>
                            </w:r>
                          </w:p>
                          <w:p w:rsidR="005D31C3" w:rsidRDefault="005D31C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  <w:p w:rsidR="005D31C3" w:rsidRPr="006D7BE9" w:rsidRDefault="005D31C3" w:rsidP="00CB23D2">
                            <w:pPr>
                              <w:spacing w:line="240" w:lineRule="exact"/>
                            </w:pPr>
                            <w:r>
                              <w:rPr>
                                <w:b/>
                              </w:rPr>
                              <w:t xml:space="preserve">для индивидуальных предпринимателей, крестьянско -(фермерского) хозяйства, главой которого является физическое лицо </w:t>
                            </w:r>
                            <w:r>
                              <w:t>указывается только ИНН</w:t>
                            </w:r>
                            <w:r w:rsidRPr="006D7BE9">
                              <w:t xml:space="preserve"> </w:t>
                            </w:r>
                            <w:r w:rsidRPr="00B34BE6">
                              <w:t xml:space="preserve">согласно Сведениям </w:t>
                            </w:r>
                            <w:r>
                              <w:t xml:space="preserve">об учете в налоговом органе, указанных </w:t>
                            </w:r>
                            <w:r w:rsidRPr="00B34BE6">
                              <w:t xml:space="preserve">в Едином государственном реестре </w:t>
                            </w:r>
                            <w:r>
                              <w:t>индивидуальных предпринимателей</w:t>
                            </w:r>
                            <w:r w:rsidRPr="00B34BE6">
                              <w:t xml:space="preserve"> (ЕГР</w:t>
                            </w:r>
                            <w:r>
                              <w:t>ИП</w:t>
                            </w:r>
                            <w:r w:rsidRPr="00B34BE6">
                              <w:t>)</w:t>
                            </w:r>
                            <w:r>
                              <w:t>, КПП не указывается.</w:t>
                            </w:r>
                          </w:p>
                          <w:p w:rsidR="005D31C3" w:rsidRPr="00B34BE6" w:rsidRDefault="005D31C3" w:rsidP="00CB23D2">
                            <w:pPr>
                              <w:spacing w:line="240" w:lineRule="exact"/>
                            </w:pPr>
                          </w:p>
                          <w:p w:rsidR="005D31C3" w:rsidRDefault="005D31C3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7" o:spid="_x0000_s1034" type="#_x0000_t202" style="position:absolute;left:0;text-align:left;margin-left:1.65pt;margin-top:12.25pt;width:371.65pt;height:134.6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" strokecolor="red" strokeweight="2.25pt">
                <v:textbox>
                  <w:txbxContent>
                    <w:p w:rsidR="005D31C3" w:rsidRDefault="005D31C3" w:rsidP="00CB23D2">
                      <w:pPr>
                        <w:spacing w:line="240" w:lineRule="exact"/>
                      </w:pPr>
                      <w:r>
                        <w:t>Указывается ИНН, КПП заявителя</w:t>
                      </w:r>
                    </w:p>
                    <w:p w:rsidR="005D31C3" w:rsidRDefault="005D31C3" w:rsidP="00CB23D2">
                      <w:pPr>
                        <w:spacing w:line="240" w:lineRule="exact"/>
                      </w:pPr>
                      <w:r w:rsidRPr="00F42483">
                        <w:rPr>
                          <w:b/>
                        </w:rPr>
                        <w:t>ИНН, КПП для юридических лиц</w:t>
                      </w:r>
                      <w:r>
                        <w:t xml:space="preserve"> указывается</w:t>
                      </w:r>
                      <w:r w:rsidRPr="008D400B">
                        <w:t xml:space="preserve"> </w:t>
                      </w:r>
                      <w:r w:rsidRPr="00B34BE6">
                        <w:t xml:space="preserve">согласно Сведениям </w:t>
                      </w:r>
                      <w:r>
                        <w:t>об учете в налоговом органе</w:t>
                      </w:r>
                      <w:r w:rsidRPr="00B34BE6">
                        <w:t>, указанных в Едином государственном реестре юридических лиц (ЕГРЮЛ)</w:t>
                      </w:r>
                      <w:r>
                        <w:t>;</w:t>
                      </w:r>
                    </w:p>
                    <w:p w:rsidR="005D31C3" w:rsidRDefault="005D31C3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  <w:p w:rsidR="005D31C3" w:rsidRPr="006D7BE9" w:rsidRDefault="005D31C3" w:rsidP="00CB23D2">
                      <w:pPr>
                        <w:spacing w:line="240" w:lineRule="exact"/>
                      </w:pPr>
                      <w:r>
                        <w:rPr>
                          <w:b/>
                        </w:rPr>
                        <w:t xml:space="preserve">для индивидуальных предпринимателей, </w:t>
                      </w:r>
                      <w:proofErr w:type="spellStart"/>
                      <w:r>
                        <w:rPr>
                          <w:b/>
                        </w:rPr>
                        <w:t>крестьянско</w:t>
                      </w:r>
                      <w:proofErr w:type="spellEnd"/>
                      <w:r>
                        <w:rPr>
                          <w:b/>
                        </w:rPr>
                        <w:t xml:space="preserve"> -(фермерского) хозяйства, главой которого является физическое лицо </w:t>
                      </w:r>
                      <w:r>
                        <w:t>указывается только ИНН</w:t>
                      </w:r>
                      <w:r w:rsidRPr="006D7BE9">
                        <w:t xml:space="preserve"> </w:t>
                      </w:r>
                      <w:r w:rsidRPr="00B34BE6">
                        <w:t xml:space="preserve">согласно </w:t>
                      </w:r>
                      <w:proofErr w:type="gramStart"/>
                      <w:r w:rsidRPr="00B34BE6">
                        <w:t>Сведениям</w:t>
                      </w:r>
                      <w:proofErr w:type="gramEnd"/>
                      <w:r w:rsidRPr="00B34BE6">
                        <w:t xml:space="preserve"> </w:t>
                      </w:r>
                      <w:r>
                        <w:t xml:space="preserve">об учете в налоговом органе, указанных </w:t>
                      </w:r>
                      <w:r w:rsidRPr="00B34BE6">
                        <w:t xml:space="preserve">в Едином государственном реестре </w:t>
                      </w:r>
                      <w:r>
                        <w:t>индивидуальных предпринимателей</w:t>
                      </w:r>
                      <w:r w:rsidRPr="00B34BE6">
                        <w:t xml:space="preserve"> (ЕГР</w:t>
                      </w:r>
                      <w:r>
                        <w:t>ИП</w:t>
                      </w:r>
                      <w:r w:rsidRPr="00B34BE6">
                        <w:t>)</w:t>
                      </w:r>
                      <w:r>
                        <w:t>, КПП не указывается.</w:t>
                      </w:r>
                    </w:p>
                    <w:p w:rsidR="005D31C3" w:rsidRPr="00B34BE6" w:rsidRDefault="005D31C3" w:rsidP="00CB23D2">
                      <w:pPr>
                        <w:spacing w:line="240" w:lineRule="exact"/>
                      </w:pPr>
                    </w:p>
                    <w:p w:rsidR="005D31C3" w:rsidRDefault="005D31C3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>Наименование и местонахождение банка_________________________________________,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>
                <wp:simplePos x="0" y="0"/>
                <wp:positionH relativeFrom="column">
                  <wp:posOffset>4275455</wp:posOffset>
                </wp:positionH>
                <wp:positionV relativeFrom="paragraph">
                  <wp:posOffset>21590</wp:posOffset>
                </wp:positionV>
                <wp:extent cx="258445" cy="792480"/>
                <wp:effectExtent l="50165" t="44450" r="43815" b="20320"/>
                <wp:wrapNone/>
                <wp:docPr id="16" name="Стрелка вниз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792480"/>
                        </a:xfrm>
                        <a:prstGeom prst="downArrow">
                          <a:avLst>
                            <a:gd name="adj1" fmla="val 50000"/>
                            <a:gd name="adj2" fmla="val 7665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8EDD4D7" id="Стрелка вниз 16" o:spid="_x0000_s1026" type="#_x0000_t67" style="position:absolute;margin-left:336.65pt;margin-top:1.7pt;width:20.35pt;height:62.4pt;rotation:180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Расчетный счет 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22225</wp:posOffset>
                </wp:positionV>
                <wp:extent cx="258445" cy="616585"/>
                <wp:effectExtent l="50165" t="39370" r="53340" b="20320"/>
                <wp:wrapNone/>
                <wp:docPr id="15" name="Стрелка вниз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616585"/>
                        </a:xfrm>
                        <a:prstGeom prst="downArrow">
                          <a:avLst>
                            <a:gd name="adj1" fmla="val 50000"/>
                            <a:gd name="adj2" fmla="val 59644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579DB1D0" id="Стрелка вниз 15" o:spid="_x0000_s1026" type="#_x0000_t67" style="position:absolute;margin-left:216.65pt;margin-top:1.75pt;width:20.35pt;height:48.55pt;rotation:180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Корр. счет _______________________________________,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1833245</wp:posOffset>
                </wp:positionH>
                <wp:positionV relativeFrom="paragraph">
                  <wp:posOffset>32385</wp:posOffset>
                </wp:positionV>
                <wp:extent cx="258445" cy="417830"/>
                <wp:effectExtent l="55880" t="34290" r="57150" b="14605"/>
                <wp:wrapNone/>
                <wp:docPr id="14" name="Стрелка вниз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417830"/>
                        </a:xfrm>
                        <a:prstGeom prst="downArrow">
                          <a:avLst>
                            <a:gd name="adj1" fmla="val 50000"/>
                            <a:gd name="adj2" fmla="val 40418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0E3DCB7E" id="Стрелка вниз 14" o:spid="_x0000_s1026" type="#_x0000_t67" style="position:absolute;margin-left:144.35pt;margin-top:2.55pt;width:20.35pt;height:32.9pt;rotation:180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БИК ________________________.</w: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557530</wp:posOffset>
                </wp:positionH>
                <wp:positionV relativeFrom="paragraph">
                  <wp:posOffset>22225</wp:posOffset>
                </wp:positionV>
                <wp:extent cx="258445" cy="219075"/>
                <wp:effectExtent l="85090" t="37465" r="85090" b="19685"/>
                <wp:wrapNone/>
                <wp:docPr id="13" name="Стрелка вниз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1F69FC5B" id="Стрелка вниз 13" o:spid="_x0000_s1026" type="#_x0000_t67" style="position:absolute;margin-left:43.9pt;margin-top:1.75pt;width:20.35pt;height:17.25pt;rotation:180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" strokecolor="red" strokeweight="2.25pt">
                <v:textbox style="layout-flow:vertical-ideographic"/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171450</wp:posOffset>
                </wp:positionV>
                <wp:extent cx="5783580" cy="493395"/>
                <wp:effectExtent l="15240" t="19050" r="20955" b="20955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3580" cy="493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Default="005D31C3" w:rsidP="00CB23D2">
                            <w:pPr>
                              <w:spacing w:line="240" w:lineRule="exact"/>
                            </w:pPr>
                            <w:r>
                              <w:t>Указывается наименование и местонахождение, расчетный счет, корр.счет, БИК обслуживающего банка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" o:spid="_x0000_s1035" type="#_x0000_t202" style="position:absolute;left:0;text-align:left;margin-left:1.65pt;margin-top:13.5pt;width:455.4pt;height:38.8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" strokecolor="red" strokeweight="2.25pt">
                <v:textbox>
                  <w:txbxContent>
                    <w:p w:rsidR="005D31C3" w:rsidRDefault="005D31C3" w:rsidP="00CB23D2">
                      <w:pPr>
                        <w:spacing w:line="240" w:lineRule="exact"/>
                      </w:pPr>
                      <w:r>
                        <w:t xml:space="preserve">Указывается наименование и местонахождение, расчетный счет, </w:t>
                      </w:r>
                      <w:proofErr w:type="spellStart"/>
                      <w:r>
                        <w:t>корр.счет</w:t>
                      </w:r>
                      <w:proofErr w:type="spellEnd"/>
                      <w:r>
                        <w:t>, БИК обслуживающего банка</w:t>
                      </w: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4142105</wp:posOffset>
                </wp:positionH>
                <wp:positionV relativeFrom="paragraph">
                  <wp:posOffset>344805</wp:posOffset>
                </wp:positionV>
                <wp:extent cx="258445" cy="219075"/>
                <wp:effectExtent l="88265" t="29845" r="91440" b="17780"/>
                <wp:wrapNone/>
                <wp:docPr id="11" name="Стрелка вниз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258445" cy="21907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shape w14:anchorId="3F0B784C" id="Стрелка вниз 11" o:spid="_x0000_s1026" type="#_x0000_t67" style="position:absolute;margin-left:326.15pt;margin-top:27.15pt;width:20.35pt;height:17.25pt;rotation:180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" strokecolor="red" strokeweight="2.25pt">
                <v:textbox style="layout-flow:vertical-ideographic"/>
              </v:shape>
            </w:pict>
          </mc:Fallback>
        </mc:AlternateContent>
      </w:r>
      <w:r w:rsidRPr="00CB23D2">
        <w:t>Факс или электронная почта для направления протокола о результатах аукциона _____________________________________________.</w:t>
      </w:r>
    </w:p>
    <w:p w:rsidR="00957BA9" w:rsidRPr="00CB23D2" w:rsidRDefault="00957BA9" w:rsidP="00957BA9">
      <w:pPr>
        <w:spacing w:line="240" w:lineRule="exact"/>
        <w:jc w:val="both"/>
      </w:pPr>
      <w:r>
        <w:t>Номер телефона заявителя (рабочий, домашний, сотовый)____________________________.</w: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48260</wp:posOffset>
                </wp:positionV>
                <wp:extent cx="4719955" cy="427990"/>
                <wp:effectExtent l="22860" t="20955" r="19685" b="1778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9955" cy="42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Default="005D31C3" w:rsidP="00CB23D2">
                            <w:pPr>
                              <w:spacing w:line="240" w:lineRule="exact"/>
                            </w:pPr>
                            <w:r>
                              <w:t xml:space="preserve">Указывается </w:t>
                            </w:r>
                            <w:r w:rsidRPr="000D48FC">
                              <w:t>Факс или электронная почта</w:t>
                            </w:r>
                            <w:r>
                              <w:t>, номер телефона заявителя</w:t>
                            </w:r>
                          </w:p>
                          <w:p w:rsidR="005D31C3" w:rsidRPr="004659C0" w:rsidRDefault="005D31C3" w:rsidP="00CB23D2">
                            <w:pPr>
                              <w:spacing w:line="240" w:lineRule="exact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4659C0">
                              <w:rPr>
                                <w:b/>
                                <w:sz w:val="32"/>
                                <w:szCs w:val="32"/>
                              </w:rPr>
                              <w:t>!!!!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заполнение данных является обязательным</w:t>
                            </w:r>
                          </w:p>
                          <w:p w:rsidR="005D31C3" w:rsidRDefault="005D31C3" w:rsidP="00CB23D2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" o:spid="_x0000_s1036" type="#_x0000_t202" style="position:absolute;left:0;text-align:left;margin-left:129.75pt;margin-top:3.8pt;width:371.65pt;height:33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" strokecolor="red" strokeweight="2.25pt">
                <v:textbox>
                  <w:txbxContent>
                    <w:p w:rsidR="005D31C3" w:rsidRDefault="005D31C3" w:rsidP="00CB23D2">
                      <w:pPr>
                        <w:spacing w:line="240" w:lineRule="exact"/>
                      </w:pPr>
                      <w:proofErr w:type="gramStart"/>
                      <w:r>
                        <w:t>Указывается</w:t>
                      </w:r>
                      <w:proofErr w:type="gramEnd"/>
                      <w:r>
                        <w:t xml:space="preserve"> </w:t>
                      </w:r>
                      <w:r w:rsidRPr="000D48FC">
                        <w:t>Факс или электронная почта</w:t>
                      </w:r>
                      <w:r>
                        <w:t>, номер телефона заявителя</w:t>
                      </w:r>
                    </w:p>
                    <w:p w:rsidR="005D31C3" w:rsidRPr="004659C0" w:rsidRDefault="005D31C3" w:rsidP="00CB23D2">
                      <w:pPr>
                        <w:spacing w:line="240" w:lineRule="exact"/>
                        <w:rPr>
                          <w:b/>
                          <w:sz w:val="32"/>
                          <w:szCs w:val="32"/>
                        </w:rPr>
                      </w:pPr>
                      <w:r w:rsidRPr="004659C0">
                        <w:rPr>
                          <w:b/>
                          <w:sz w:val="32"/>
                          <w:szCs w:val="32"/>
                        </w:rPr>
                        <w:t>!!!!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заполнение данных является обязательным</w:t>
                      </w:r>
                    </w:p>
                    <w:p w:rsidR="005D31C3" w:rsidRDefault="005D31C3" w:rsidP="00CB23D2">
                      <w:pPr>
                        <w:spacing w:line="240" w:lineRule="exact"/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</w:p>
    <w:p w:rsidR="00CB23D2" w:rsidRPr="00CB23D2" w:rsidRDefault="00CB23D2" w:rsidP="00CB23D2">
      <w:pPr>
        <w:jc w:val="both"/>
      </w:pPr>
      <w:r w:rsidRPr="00CB23D2">
        <w:t xml:space="preserve">Заявитель ознакомлен с документацией об аукционе по продаже права на заключение договоров купли-продажи лесных насаждений и полностью согласен с ее условиями. </w:t>
      </w:r>
    </w:p>
    <w:p w:rsidR="00CB23D2" w:rsidRPr="00CB23D2" w:rsidRDefault="00CB23D2" w:rsidP="00CB23D2">
      <w:pPr>
        <w:jc w:val="both"/>
        <w:rPr>
          <w:rFonts w:eastAsia="SimSun"/>
        </w:rPr>
      </w:pPr>
      <w:r w:rsidRPr="00CB23D2">
        <w:rPr>
          <w:rFonts w:eastAsia="SimSun"/>
        </w:rPr>
        <w:t>Подтверждаю, что в отношении заявителя не проводятся процедуры банкротства, ликвидации (прекращения деятельности в качестве индивидуального предпринимателя). Гарантирую достоверность представленных сведений. Даю согласие на обработку персональных данных.</w:t>
      </w:r>
    </w:p>
    <w:p w:rsidR="00CB23D2" w:rsidRPr="00CB23D2" w:rsidRDefault="00CB23D2" w:rsidP="00CB23D2">
      <w:pPr>
        <w:jc w:val="both"/>
        <w:rPr>
          <w:rFonts w:eastAsia="SimSun"/>
        </w:rPr>
      </w:pPr>
    </w:p>
    <w:tbl>
      <w:tblPr>
        <w:tblW w:w="9828" w:type="dxa"/>
        <w:tblLook w:val="01E0" w:firstRow="1" w:lastRow="1" w:firstColumn="1" w:lastColumn="1" w:noHBand="0" w:noVBand="0"/>
      </w:tblPr>
      <w:tblGrid>
        <w:gridCol w:w="3168"/>
        <w:gridCol w:w="1620"/>
        <w:gridCol w:w="2585"/>
        <w:gridCol w:w="295"/>
        <w:gridCol w:w="2160"/>
      </w:tblGrid>
      <w:tr w:rsidR="00CB23D2" w:rsidRPr="00CB23D2" w:rsidTr="00CB23D2">
        <w:tc>
          <w:tcPr>
            <w:tcW w:w="3168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585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both"/>
              <w:rPr>
                <w:rFonts w:eastAsia="SimSun"/>
              </w:rPr>
            </w:pPr>
          </w:p>
        </w:tc>
      </w:tr>
      <w:tr w:rsidR="00CB23D2" w:rsidRPr="00CB23D2" w:rsidTr="00CB23D2">
        <w:tc>
          <w:tcPr>
            <w:tcW w:w="3168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895" t="36830" r="54610" b="21590"/>
                      <wp:wrapNone/>
                      <wp:docPr id="9" name="Стрелка вниз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645CBCB4" id="Стрелка вниз 9" o:spid="_x0000_s1026" type="#_x0000_t67" style="position:absolute;margin-left:11.8pt;margin-top:2.75pt;width:20.35pt;height:45.65pt;rotation:180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(должность)</w:t>
            </w:r>
          </w:p>
        </w:tc>
        <w:tc>
          <w:tcPr>
            <w:tcW w:w="1620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</w:p>
        </w:tc>
        <w:tc>
          <w:tcPr>
            <w:tcW w:w="2585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48260" t="36830" r="55245" b="21590"/>
                      <wp:wrapNone/>
                      <wp:docPr id="8" name="Стрелка вниз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57F5BC88" id="Стрелка вниз 8" o:spid="_x0000_s1026" type="#_x0000_t67" style="position:absolute;margin-left:-1.15pt;margin-top:2.75pt;width:20.35pt;height:45.65pt;rotation:180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MSb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  <w:r w:rsidRPr="00CB23D2">
              <w:rPr>
                <w:rFonts w:eastAsia="SimSun"/>
              </w:rPr>
              <w:t>(подпись) М.П.</w:t>
            </w:r>
          </w:p>
        </w:tc>
        <w:tc>
          <w:tcPr>
            <w:tcW w:w="295" w:type="dxa"/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34925</wp:posOffset>
                      </wp:positionV>
                      <wp:extent cx="258445" cy="579755"/>
                      <wp:effectExtent l="55245" t="36830" r="48260" b="21590"/>
                      <wp:wrapNone/>
                      <wp:docPr id="7" name="Стрелка вниз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10800000">
                                <a:off x="0" y="0"/>
                                <a:ext cx="258445" cy="579755"/>
                              </a:xfrm>
                              <a:prstGeom prst="downArrow">
                                <a:avLst>
                                  <a:gd name="adj1" fmla="val 50000"/>
                                  <a:gd name="adj2" fmla="val 56081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w16se="http://schemas.microsoft.com/office/word/2015/wordml/symex">
                  <w:pict>
                    <v:shape w14:anchorId="76FE9150" id="Стрелка вниз 7" o:spid="_x0000_s1026" type="#_x0000_t67" style="position:absolute;margin-left:3.65pt;margin-top:2.75pt;width:20.35pt;height:45.65pt;rotation:180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" strokecolor="red" strokeweight="2.25pt">
                      <v:textbox style="layout-flow:vertical-ideographic"/>
                    </v:shape>
                  </w:pict>
                </mc:Fallback>
              </mc:AlternateConten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B23D2" w:rsidRPr="00CB23D2" w:rsidRDefault="00CB23D2" w:rsidP="00CB23D2">
            <w:pPr>
              <w:suppressAutoHyphens/>
              <w:jc w:val="center"/>
              <w:rPr>
                <w:rFonts w:eastAsia="SimSun"/>
              </w:rPr>
            </w:pPr>
            <w:r w:rsidRPr="00CB23D2">
              <w:rPr>
                <w:rFonts w:eastAsia="SimSun"/>
              </w:rPr>
              <w:t>(Фамилия, И.О.)</w:t>
            </w:r>
          </w:p>
        </w:tc>
      </w:tr>
    </w:tbl>
    <w:p w:rsidR="00CB23D2" w:rsidRPr="00CB23D2" w:rsidRDefault="00CB23D2" w:rsidP="00CB23D2">
      <w:pPr>
        <w:rPr>
          <w:sz w:val="28"/>
          <w:szCs w:val="20"/>
        </w:rPr>
      </w:pPr>
      <w:r w:rsidRPr="00CB23D2">
        <w:rPr>
          <w:rFonts w:eastAsia="SimSun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473075</wp:posOffset>
                </wp:positionV>
                <wp:extent cx="6201410" cy="607060"/>
                <wp:effectExtent l="15240" t="21590" r="22225" b="19050"/>
                <wp:wrapNone/>
                <wp:docPr id="6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01410" cy="60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31C3" w:rsidRPr="00997C4D" w:rsidRDefault="005D31C3" w:rsidP="00CB23D2">
                            <w:pPr>
                              <w:spacing w:line="240" w:lineRule="exact"/>
                              <w:jc w:val="both"/>
                            </w:pPr>
                            <w:r w:rsidRPr="00997C4D">
                              <w:t>Заявка на участие в аукционе</w:t>
                            </w:r>
                            <w:r>
                              <w:t xml:space="preserve"> </w:t>
                            </w:r>
                            <w:r w:rsidRPr="00997C4D">
                              <w:t xml:space="preserve">подписывается лицом, уполномоченным на это </w:t>
                            </w:r>
                            <w:r>
                              <w:br/>
                            </w:r>
                            <w:r w:rsidRPr="00997C4D">
                              <w:t xml:space="preserve">в установленном законом порядке. </w:t>
                            </w:r>
                          </w:p>
                          <w:p w:rsidR="005D31C3" w:rsidRDefault="005D31C3" w:rsidP="00CB23D2">
                            <w:pPr>
                              <w:spacing w:line="240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6" o:spid="_x0000_s1037" type="#_x0000_t202" style="position:absolute;margin-left:1.65pt;margin-top:37.25pt;width:488.3pt;height:47.8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" strokecolor="red" strokeweight="2.25pt">
                <v:textbox>
                  <w:txbxContent>
                    <w:p w:rsidR="005D31C3" w:rsidRPr="00997C4D" w:rsidRDefault="005D31C3" w:rsidP="00CB23D2">
                      <w:pPr>
                        <w:spacing w:line="240" w:lineRule="exact"/>
                        <w:jc w:val="both"/>
                      </w:pPr>
                      <w:r w:rsidRPr="00997C4D">
                        <w:t>Заявка на участие в аукционе</w:t>
                      </w:r>
                      <w:r>
                        <w:t xml:space="preserve"> </w:t>
                      </w:r>
                      <w:r w:rsidRPr="00997C4D">
                        <w:t xml:space="preserve">подписывается лицом, уполномоченным на это </w:t>
                      </w:r>
                      <w:r>
                        <w:br/>
                      </w:r>
                      <w:r w:rsidRPr="00997C4D">
                        <w:t xml:space="preserve">в установленном законом порядке. </w:t>
                      </w:r>
                    </w:p>
                    <w:p w:rsidR="005D31C3" w:rsidRDefault="005D31C3" w:rsidP="00CB23D2">
                      <w:pPr>
                        <w:spacing w:line="240" w:lineRule="exact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CB23D2" w:rsidRPr="00CB23D2" w:rsidRDefault="00CB23D2" w:rsidP="00CB23D2">
      <w:pPr>
        <w:jc w:val="center"/>
        <w:rPr>
          <w:sz w:val="28"/>
          <w:szCs w:val="20"/>
        </w:rPr>
      </w:pPr>
    </w:p>
    <w:p w:rsidR="00145667" w:rsidRDefault="00672493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D6A16" w:rsidRDefault="00FD6A16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CB23D2">
        <w:rPr>
          <w:rFonts w:eastAsia="Calibri"/>
          <w:b/>
          <w:bCs/>
          <w:color w:val="000000"/>
          <w:sz w:val="28"/>
          <w:szCs w:val="28"/>
          <w:lang w:eastAsia="en-US"/>
        </w:rPr>
        <w:lastRenderedPageBreak/>
        <w:t>Проект</w:t>
      </w:r>
      <w:r w:rsidR="009B07FE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договора</w:t>
      </w:r>
    </w:p>
    <w:p w:rsidR="00CB23D2" w:rsidRPr="00CB23D2" w:rsidRDefault="00CB23D2" w:rsidP="00CB23D2">
      <w:pPr>
        <w:autoSpaceDE w:val="0"/>
        <w:autoSpaceDN w:val="0"/>
        <w:adjustRightInd w:val="0"/>
        <w:jc w:val="right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1F4DFB" w:rsidRPr="00134BDC" w:rsidRDefault="001F4DFB" w:rsidP="001F4DFB">
      <w:pPr>
        <w:pStyle w:val="ConsPlusNormal"/>
        <w:jc w:val="right"/>
        <w:outlineLvl w:val="0"/>
      </w:pPr>
      <w:bookmarkStart w:id="1" w:name="P28"/>
      <w:bookmarkEnd w:id="1"/>
      <w:r w:rsidRPr="00134BDC">
        <w:t>Утвержден</w:t>
      </w:r>
    </w:p>
    <w:p w:rsidR="001F4DFB" w:rsidRPr="00134BDC" w:rsidRDefault="001F4DFB" w:rsidP="001F4DFB">
      <w:pPr>
        <w:pStyle w:val="ConsPlusNormal"/>
        <w:jc w:val="right"/>
      </w:pPr>
      <w:r w:rsidRPr="00134BDC">
        <w:t>приказом Минприроды России</w:t>
      </w:r>
    </w:p>
    <w:p w:rsidR="001F4DFB" w:rsidRPr="00134BDC" w:rsidRDefault="001F4DFB" w:rsidP="001F4DFB">
      <w:pPr>
        <w:pStyle w:val="ConsPlusNormal"/>
        <w:jc w:val="right"/>
      </w:pPr>
      <w:r w:rsidRPr="00134BDC">
        <w:t>от 27.07.2020 N 488</w:t>
      </w:r>
    </w:p>
    <w:p w:rsidR="001F4DFB" w:rsidRPr="00134BDC" w:rsidRDefault="001F4DFB" w:rsidP="001F4DFB">
      <w:pPr>
        <w:pStyle w:val="ConsPlusNormal"/>
        <w:jc w:val="both"/>
      </w:pPr>
    </w:p>
    <w:p w:rsidR="001F4DFB" w:rsidRPr="0058417B" w:rsidRDefault="001F4DFB" w:rsidP="001F4DFB">
      <w:pPr>
        <w:pStyle w:val="ConsPlusNormal"/>
        <w:jc w:val="center"/>
        <w:rPr>
          <w:b/>
        </w:rPr>
      </w:pPr>
      <w:r w:rsidRPr="0058417B">
        <w:rPr>
          <w:b/>
        </w:rPr>
        <w:t xml:space="preserve">Типовой договор купли-продажи лесных насаждений N ___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87"/>
        <w:gridCol w:w="3549"/>
        <w:gridCol w:w="2444"/>
      </w:tblGrid>
      <w:tr w:rsidR="001F4DFB" w:rsidRPr="001F4DFB" w:rsidTr="001F4DFB">
        <w:trPr>
          <w:trHeight w:val="397"/>
        </w:trPr>
        <w:tc>
          <w:tcPr>
            <w:tcW w:w="32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F4DFB" w:rsidRDefault="001F4DFB" w:rsidP="001F4DFB">
            <w:pPr>
              <w:pStyle w:val="ConsPlusNormal"/>
              <w:jc w:val="right"/>
            </w:pPr>
            <w:r w:rsidRPr="001F4DFB">
              <w:t>"__" ______ 20__ г.</w:t>
            </w:r>
          </w:p>
        </w:tc>
      </w:tr>
      <w:tr w:rsidR="001F4DFB" w:rsidRPr="001F4DFB" w:rsidTr="001F4DFB">
        <w:trPr>
          <w:trHeight w:val="184"/>
        </w:trPr>
        <w:tc>
          <w:tcPr>
            <w:tcW w:w="32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  <w:jc w:val="center"/>
            </w:pPr>
            <w:r w:rsidRPr="001F4DFB">
              <w:t>(место заключения)</w:t>
            </w:r>
          </w:p>
        </w:tc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F4DFB" w:rsidRDefault="001F4DFB" w:rsidP="001F4DFB">
            <w:pPr>
              <w:pStyle w:val="ConsPlusNormal"/>
            </w:pPr>
          </w:p>
        </w:tc>
      </w:tr>
    </w:tbl>
    <w:p w:rsidR="001F4DFB" w:rsidRPr="001F4DFB" w:rsidRDefault="001F4DFB" w:rsidP="001F4DFB">
      <w:pPr>
        <w:pStyle w:val="ConsPlusNormal"/>
        <w:jc w:val="both"/>
      </w:pPr>
    </w:p>
    <w:p w:rsidR="001F4DFB" w:rsidRPr="001F4DFB" w:rsidRDefault="009C3442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 природных </w:t>
      </w:r>
      <w:r w:rsidR="00F8042D">
        <w:rPr>
          <w:rFonts w:ascii="Times New Roman" w:hAnsi="Times New Roman" w:cs="Times New Roman"/>
          <w:sz w:val="28"/>
          <w:szCs w:val="28"/>
        </w:rPr>
        <w:t>ресурсов, лесного хозяйства и экологии Пермского края___________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</w:t>
      </w:r>
      <w:r w:rsidR="001F4DFB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</w:t>
      </w:r>
      <w:r w:rsidR="00F8042D">
        <w:rPr>
          <w:rFonts w:ascii="Times New Roman" w:hAnsi="Times New Roman" w:cs="Times New Roman"/>
          <w:sz w:val="28"/>
          <w:szCs w:val="28"/>
        </w:rPr>
        <w:t xml:space="preserve">  </w:t>
      </w:r>
      <w:r w:rsidRPr="001F4DFB">
        <w:rPr>
          <w:rFonts w:ascii="Times New Roman" w:hAnsi="Times New Roman" w:cs="Times New Roman"/>
          <w:sz w:val="28"/>
          <w:szCs w:val="28"/>
        </w:rPr>
        <w:t>(наименование органа государственной власти или органа местного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самоуправления)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лице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(должность, фамилия, имя, отчество (последнее при наличии)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действу</w:t>
      </w:r>
      <w:r>
        <w:rPr>
          <w:rFonts w:ascii="Times New Roman" w:hAnsi="Times New Roman" w:cs="Times New Roman"/>
          <w:sz w:val="28"/>
          <w:szCs w:val="28"/>
        </w:rPr>
        <w:t>ющего на основании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(правоустанавливающий документ (положение,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1F4DFB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Продавцом</w:t>
      </w:r>
      <w:r>
        <w:rPr>
          <w:rFonts w:ascii="Times New Roman" w:hAnsi="Times New Roman" w:cs="Times New Roman"/>
          <w:sz w:val="28"/>
          <w:szCs w:val="28"/>
        </w:rPr>
        <w:t>, с одной стороны, и______________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(наименование юридического лица или фамилия, имя, отчество (последнее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при наличии) гражданина, в том числе индивидуального предпринимателя)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лице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(фамилия,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действующего, от имени гражданина, должность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фамилия, имя, отчество (последнее при наличии) лица,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действующего от имени юридического лица)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основании____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(устав, доверенность (при наличии),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именуемый в дальнейшем Покупателем, с другой стороны, заключили настоящий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Договор о нижеследующем: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I. Предмет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1. По настоящем</w:t>
      </w:r>
      <w:r>
        <w:rPr>
          <w:rFonts w:ascii="Times New Roman" w:hAnsi="Times New Roman" w:cs="Times New Roman"/>
          <w:sz w:val="28"/>
          <w:szCs w:val="28"/>
        </w:rPr>
        <w:t xml:space="preserve">у Договору на основании 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(номер и дата протокола о результатах аукциона)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Продавец обязуется передать лесные насаждения, расположенные на землях,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1F4DFB">
        <w:rPr>
          <w:rFonts w:ascii="Times New Roman" w:hAnsi="Times New Roman" w:cs="Times New Roman"/>
          <w:sz w:val="28"/>
          <w:szCs w:val="28"/>
        </w:rPr>
        <w:t xml:space="preserve">_____________________________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1F4DFB">
        <w:rPr>
          <w:rFonts w:ascii="Times New Roman" w:hAnsi="Times New Roman" w:cs="Times New Roman"/>
          <w:sz w:val="28"/>
          <w:szCs w:val="28"/>
        </w:rPr>
        <w:t>(федеральной, субъектов Российской Федерации   или муниципальной)</w:t>
      </w:r>
    </w:p>
    <w:p w:rsid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(далее - лесные насаждения), в собственность Покупателю для заготовки древесины в соответствии с частью 4 статьи 29.1. Лесного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F4DFB">
        <w:rPr>
          <w:rFonts w:ascii="Times New Roman" w:hAnsi="Times New Roman" w:cs="Times New Roman"/>
          <w:sz w:val="28"/>
          <w:szCs w:val="28"/>
        </w:rPr>
        <w:t xml:space="preserve">а Покупатель </w:t>
      </w:r>
      <w:r w:rsidR="006C14E0" w:rsidRPr="001F4DFB">
        <w:rPr>
          <w:rFonts w:ascii="Times New Roman" w:hAnsi="Times New Roman" w:cs="Times New Roman"/>
          <w:sz w:val="28"/>
          <w:szCs w:val="28"/>
        </w:rPr>
        <w:t>обязуется принять</w:t>
      </w:r>
      <w:r w:rsidRPr="001F4DFB">
        <w:rPr>
          <w:rFonts w:ascii="Times New Roman" w:hAnsi="Times New Roman" w:cs="Times New Roman"/>
          <w:sz w:val="28"/>
          <w:szCs w:val="28"/>
        </w:rPr>
        <w:t xml:space="preserve"> лесные насаждения и внести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за них плату в соответствии с </w:t>
      </w:r>
      <w:hyperlink w:anchor="P168" w:history="1">
        <w:r w:rsidRPr="001F4DFB">
          <w:rPr>
            <w:rFonts w:ascii="Times New Roman" w:hAnsi="Times New Roman" w:cs="Times New Roman"/>
            <w:sz w:val="28"/>
            <w:szCs w:val="28"/>
          </w:rPr>
          <w:t>разделом III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настоящего Договора.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1"/>
      <w:bookmarkEnd w:id="2"/>
      <w:r w:rsidRPr="001F4DFB">
        <w:rPr>
          <w:rFonts w:ascii="Times New Roman" w:hAnsi="Times New Roman" w:cs="Times New Roman"/>
          <w:sz w:val="28"/>
          <w:szCs w:val="28"/>
        </w:rPr>
        <w:t xml:space="preserve">    2. Местоположение лесных насаждений: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(субъект Российской Федерации, муниципальный район, лесничество,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участковое лесничество, урочище (при наличии), номер (номера)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лесного квартала, лесотаксационного выдела)</w:t>
      </w:r>
    </w:p>
    <w:p w:rsidR="001F4DFB" w:rsidRPr="001F4DFB" w:rsidRDefault="001F4DFB" w:rsidP="001F4DFB">
      <w:pPr>
        <w:pStyle w:val="ConsPlusNormal"/>
        <w:ind w:firstLine="284"/>
        <w:jc w:val="both"/>
      </w:pPr>
      <w:r w:rsidRPr="001F4DFB">
        <w:t xml:space="preserve">3. Характеристика и объем древесины лесных насаждений, подлежащей заготовке, указываются в </w:t>
      </w:r>
      <w:hyperlink w:anchor="P409" w:history="1">
        <w:r w:rsidRPr="001F4DFB">
          <w:t>приложении N 1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284"/>
        <w:jc w:val="both"/>
      </w:pPr>
      <w:r w:rsidRPr="001F4DFB">
        <w:t xml:space="preserve">4. Схема расположения лесных насаждений приводится в </w:t>
      </w:r>
      <w:hyperlink w:anchor="P535" w:history="1">
        <w:r w:rsidRPr="001F4DFB">
          <w:t xml:space="preserve">приложении </w:t>
        </w:r>
        <w:r>
          <w:br/>
        </w:r>
        <w:r w:rsidRPr="001F4DFB">
          <w:t>N 2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jc w:val="center"/>
        <w:outlineLvl w:val="1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II. Условия заготовки древесины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5.Форма рубки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  (сплошная, выборочная)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Вид рубки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(спелых и перестойных лесных насаждений, погибших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и поврежденных лесных насаждений, при уходе за лесами)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 </w:t>
      </w:r>
      <w:r w:rsidRPr="001F4DFB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аготовке не подлежат 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(указываются лесные насаждения, расположенные на лесосеке: семенники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деревья в семенных куртинах и полосах, жизнеспособные деревья ценных лесных</w:t>
      </w:r>
      <w:r>
        <w:rPr>
          <w:rFonts w:ascii="Times New Roman" w:hAnsi="Times New Roman" w:cs="Times New Roman"/>
          <w:sz w:val="28"/>
          <w:szCs w:val="28"/>
        </w:rPr>
        <w:t xml:space="preserve"> пород, </w:t>
      </w:r>
      <w:r w:rsidRPr="001F4DFB">
        <w:rPr>
          <w:rFonts w:ascii="Times New Roman" w:hAnsi="Times New Roman" w:cs="Times New Roman"/>
          <w:sz w:val="28"/>
          <w:szCs w:val="28"/>
        </w:rPr>
        <w:t>лесные  насаждения,  не  предназначенные  для заготовки древесины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подлежащие  сохранению в соответствии с лесным законодательством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Федерации,  в  том  числе  источники  обсеменения  и плюсовые деревья, виды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(породы)  деревьев,  занесенные 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в  Красную  книгу  Российской Федерации,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красные книги субъектов Российской Федерации, а также включенные 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видов  (пород)  деревьев  и  кустарников,  заготовка  древесины  которых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допускается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со  </w:t>
      </w:r>
      <w:hyperlink r:id="rId14" w:history="1">
        <w:r w:rsidRPr="001F4DFB">
          <w:rPr>
            <w:rFonts w:ascii="Times New Roman" w:hAnsi="Times New Roman" w:cs="Times New Roman"/>
            <w:sz w:val="28"/>
            <w:szCs w:val="28"/>
          </w:rPr>
          <w:t>статьей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 Российской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Федерации.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7. Сроки и условия </w:t>
      </w:r>
      <w:r w:rsidR="007700E7">
        <w:rPr>
          <w:rFonts w:ascii="Times New Roman" w:hAnsi="Times New Roman" w:cs="Times New Roman"/>
          <w:sz w:val="28"/>
          <w:szCs w:val="28"/>
        </w:rPr>
        <w:t>вывоза древесины 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___________________________________________</w:t>
      </w:r>
      <w:r w:rsidR="007700E7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F4DFB">
        <w:rPr>
          <w:rFonts w:ascii="Times New Roman" w:hAnsi="Times New Roman" w:cs="Times New Roman"/>
          <w:sz w:val="28"/>
          <w:szCs w:val="28"/>
        </w:rPr>
        <w:t xml:space="preserve"> (сроки и условия вывоза)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3" w:name="P131"/>
      <w:bookmarkEnd w:id="3"/>
      <w:r w:rsidRPr="001F4DFB">
        <w:rPr>
          <w:rFonts w:ascii="Times New Roman" w:hAnsi="Times New Roman" w:cs="Times New Roman"/>
          <w:sz w:val="28"/>
          <w:szCs w:val="28"/>
        </w:rPr>
        <w:t xml:space="preserve">    8.  Очистка лесосеки от порубочных остатков осуществляется одновременно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заготовкой древесины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сле</w:t>
      </w:r>
      <w:r w:rsidR="007700E7">
        <w:rPr>
          <w:rFonts w:ascii="Times New Roman" w:hAnsi="Times New Roman" w:cs="Times New Roman"/>
          <w:sz w:val="28"/>
          <w:szCs w:val="28"/>
        </w:rPr>
        <w:t>дующим способом ___</w:t>
      </w:r>
      <w:r w:rsidRPr="001F4DF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700E7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1F4DFB">
        <w:rPr>
          <w:rFonts w:ascii="Times New Roman" w:hAnsi="Times New Roman" w:cs="Times New Roman"/>
          <w:sz w:val="28"/>
          <w:szCs w:val="28"/>
        </w:rPr>
        <w:t>(способ (способы) очистки лесосеки)</w:t>
      </w:r>
    </w:p>
    <w:p w:rsidR="001F4DFB" w:rsidRPr="001F4DFB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следующие сроки__</w:t>
      </w:r>
      <w:r w:rsidR="001F4DFB" w:rsidRPr="001F4DFB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                                  (сроки очистки лесосеки)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lastRenderedPageBreak/>
        <w:t xml:space="preserve">    9. Заготовка древесины осуществляется в соответствии с условиями настоящего Договора, требованиями Лесного  </w:t>
      </w:r>
      <w:hyperlink r:id="rId15" w:history="1">
        <w:r w:rsidRPr="001F4DFB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Российской Федерации (Собрание законодательства Российской Федерации, 2006, N 50, ст. 5278; 2020, N 18, ст. 2892), правилами заготовки древесины  и  особенностями  заготовки  древесины  в  указанных в </w:t>
      </w:r>
      <w:hyperlink r:id="rId16" w:history="1">
        <w:r w:rsidRPr="001F4DFB">
          <w:rPr>
            <w:rFonts w:ascii="Times New Roman" w:hAnsi="Times New Roman" w:cs="Times New Roman"/>
            <w:sz w:val="28"/>
            <w:szCs w:val="28"/>
          </w:rPr>
          <w:t>статье 23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  кодекса   Российской  Федерации  лесничествах,  установленными  в соответствии  с  </w:t>
      </w:r>
      <w:hyperlink r:id="rId17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9  статьи  29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</w:t>
      </w:r>
      <w:r w:rsidR="007700E7">
        <w:rPr>
          <w:rFonts w:ascii="Times New Roman" w:hAnsi="Times New Roman" w:cs="Times New Roman"/>
          <w:sz w:val="28"/>
          <w:szCs w:val="28"/>
        </w:rPr>
        <w:t xml:space="preserve">78; 2020,  N  18,  ст.  2892), правилами ухода за лесами,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в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18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64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 Российской Федерации (Собрание  законодательства  Российской  Федерации,  2006,  N 50, ст. 5278; 2020,   N   18,   ст.   2892),  правилами  пожарной  безопасности  в лесах, установленными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hyperlink r:id="rId19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3  статьи  53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 Лесного  кодекса Российской Федерации (Собрание законодательства Российской Федерации, 2006, N  50, ст. 5278; 2020, N 18, ст. 2892), правилами санитарной безопасности в лесах, установленными в соответствии с </w:t>
      </w:r>
      <w:hyperlink r:id="rId20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3 статьи 60.3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 50,  ст.  </w:t>
      </w:r>
      <w:r w:rsidR="007700E7" w:rsidRPr="001F4DFB">
        <w:rPr>
          <w:rFonts w:ascii="Times New Roman" w:hAnsi="Times New Roman" w:cs="Times New Roman"/>
          <w:sz w:val="28"/>
          <w:szCs w:val="28"/>
        </w:rPr>
        <w:t>527</w:t>
      </w:r>
      <w:r w:rsidR="007700E7">
        <w:rPr>
          <w:rFonts w:ascii="Times New Roman" w:hAnsi="Times New Roman" w:cs="Times New Roman"/>
          <w:sz w:val="28"/>
          <w:szCs w:val="28"/>
        </w:rPr>
        <w:t xml:space="preserve">8; 2020,  N  18,  ст.  2892), </w:t>
      </w:r>
      <w:r w:rsidRPr="001F4DFB">
        <w:rPr>
          <w:rFonts w:ascii="Times New Roman" w:hAnsi="Times New Roman" w:cs="Times New Roman"/>
          <w:sz w:val="28"/>
          <w:szCs w:val="28"/>
        </w:rPr>
        <w:t>правилами заготовки и сбора</w:t>
      </w:r>
    </w:p>
    <w:p w:rsidR="001F4DFB" w:rsidRPr="001F4DF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F4DFB">
        <w:rPr>
          <w:rFonts w:ascii="Times New Roman" w:hAnsi="Times New Roman" w:cs="Times New Roman"/>
          <w:sz w:val="28"/>
          <w:szCs w:val="28"/>
        </w:rPr>
        <w:t xml:space="preserve">недревесных  лесных  ресурсов,  установленными  в  соответствии  с </w:t>
      </w:r>
      <w:hyperlink r:id="rId21" w:history="1">
        <w:r w:rsidRPr="001F4DFB">
          <w:rPr>
            <w:rFonts w:ascii="Times New Roman" w:hAnsi="Times New Roman" w:cs="Times New Roman"/>
            <w:sz w:val="28"/>
            <w:szCs w:val="28"/>
          </w:rPr>
          <w:t xml:space="preserve">частью </w:t>
        </w:r>
        <w:r w:rsidR="007700E7">
          <w:rPr>
            <w:rFonts w:ascii="Times New Roman" w:hAnsi="Times New Roman" w:cs="Times New Roman"/>
            <w:sz w:val="28"/>
            <w:szCs w:val="28"/>
          </w:rPr>
          <w:br/>
        </w:r>
        <w:r w:rsidRPr="001F4DFB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="007700E7">
        <w:rPr>
          <w:rFonts w:ascii="Times New Roman" w:hAnsi="Times New Roman" w:cs="Times New Roman"/>
          <w:sz w:val="28"/>
          <w:szCs w:val="28"/>
        </w:rPr>
        <w:t xml:space="preserve"> статьи </w:t>
      </w:r>
      <w:r w:rsidRPr="001F4DFB">
        <w:rPr>
          <w:rFonts w:ascii="Times New Roman" w:hAnsi="Times New Roman" w:cs="Times New Roman"/>
          <w:sz w:val="28"/>
          <w:szCs w:val="28"/>
        </w:rPr>
        <w:t>32  Лесного кодекса Российской Федерации (Собрание законодательства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Российской  Федерации, 2006, 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2892), а также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видами  лесосечных  работ,  порядком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и  последовательностью их проведения,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установленными  в  соответствии 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 xml:space="preserve">с  </w:t>
      </w:r>
      <w:hyperlink r:id="rId22" w:history="1">
        <w:r w:rsidRPr="001F4DFB">
          <w:rPr>
            <w:rFonts w:ascii="Times New Roman" w:hAnsi="Times New Roman" w:cs="Times New Roman"/>
            <w:sz w:val="28"/>
            <w:szCs w:val="28"/>
          </w:rPr>
          <w:t>частью  4  статьи  16.1</w:t>
        </w:r>
      </w:hyperlink>
      <w:r w:rsidRPr="001F4DFB">
        <w:rPr>
          <w:rFonts w:ascii="Times New Roman" w:hAnsi="Times New Roman" w:cs="Times New Roman"/>
          <w:sz w:val="28"/>
          <w:szCs w:val="28"/>
        </w:rPr>
        <w:t xml:space="preserve"> Лесного кодекса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>Российской Федерации (Собрание законодательства Российской Федерации, 2006,</w:t>
      </w:r>
      <w:r w:rsidR="007700E7">
        <w:rPr>
          <w:rFonts w:ascii="Times New Roman" w:hAnsi="Times New Roman" w:cs="Times New Roman"/>
          <w:sz w:val="28"/>
          <w:szCs w:val="28"/>
        </w:rPr>
        <w:t xml:space="preserve"> </w:t>
      </w:r>
      <w:r w:rsidRPr="001F4DFB">
        <w:rPr>
          <w:rFonts w:ascii="Times New Roman" w:hAnsi="Times New Roman" w:cs="Times New Roman"/>
          <w:sz w:val="28"/>
          <w:szCs w:val="28"/>
        </w:rPr>
        <w:t xml:space="preserve">N 50, ст. 5278; 2020, N 18, </w:t>
      </w:r>
      <w:r w:rsidR="007700E7">
        <w:rPr>
          <w:rFonts w:ascii="Times New Roman" w:hAnsi="Times New Roman" w:cs="Times New Roman"/>
          <w:sz w:val="28"/>
          <w:szCs w:val="28"/>
        </w:rPr>
        <w:br/>
      </w:r>
      <w:r w:rsidRPr="001F4DFB">
        <w:rPr>
          <w:rFonts w:ascii="Times New Roman" w:hAnsi="Times New Roman" w:cs="Times New Roman"/>
          <w:sz w:val="28"/>
          <w:szCs w:val="28"/>
        </w:rPr>
        <w:t>ст. 2892).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10. Обеспечение сохранения подроста осуществляется в соответствии </w:t>
      </w:r>
      <w:r w:rsidR="007700E7">
        <w:br/>
      </w:r>
      <w:r w:rsidRPr="001F4DFB">
        <w:t>с технологической картой лесосечных работ.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bookmarkStart w:id="4" w:name="P168"/>
      <w:bookmarkEnd w:id="4"/>
      <w:r w:rsidRPr="008F0526">
        <w:rPr>
          <w:b/>
        </w:rPr>
        <w:t>III. Размер и условия внесения платы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11. Размер платы по настоящему Договору определяется в соответствии со </w:t>
      </w:r>
      <w:hyperlink r:id="rId23" w:history="1">
        <w:r w:rsidRPr="001F4DFB">
          <w:t>статьей 76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2015, N 27, ст. 3997).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Плата по настоящему Договору составляет _______________ рублей.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В течение 3 рабочих дней с даты заключения настоящего Договора Покупатель вносит установленную настоящим Договором плату в полном объеме.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Расчет платы по настоящему Договору приводится в </w:t>
      </w:r>
      <w:hyperlink w:anchor="P584" w:history="1">
        <w:r w:rsidRPr="001F4DFB">
          <w:t xml:space="preserve">приложении </w:t>
        </w:r>
        <w:r w:rsidR="007700E7">
          <w:br/>
        </w:r>
        <w:r w:rsidRPr="001F4DFB">
          <w:t>N 3</w:t>
        </w:r>
      </w:hyperlink>
      <w:r w:rsidRPr="001F4DFB">
        <w:t xml:space="preserve"> к настоящему Договору.</w:t>
      </w:r>
    </w:p>
    <w:p w:rsidR="001F4DFB" w:rsidRPr="001F4DFB" w:rsidRDefault="001F4DFB" w:rsidP="001F4DFB">
      <w:pPr>
        <w:pStyle w:val="ConsPlusNormal"/>
        <w:spacing w:before="220"/>
        <w:ind w:firstLine="540"/>
        <w:jc w:val="both"/>
      </w:pPr>
      <w:r w:rsidRPr="001F4DFB">
        <w:lastRenderedPageBreak/>
        <w:t xml:space="preserve">Плата по настоящему Договору вносится путем перечисления денежных средств на расчетный счет Продавца в соответствии с платежными реквизитами, указанными </w:t>
      </w:r>
      <w:r w:rsidRPr="00145667">
        <w:t xml:space="preserve">в </w:t>
      </w:r>
      <w:hyperlink w:anchor="P261" w:history="1">
        <w:r w:rsidRPr="00145667">
          <w:t>разделе IX</w:t>
        </w:r>
      </w:hyperlink>
      <w:r w:rsidRPr="00145667">
        <w:t xml:space="preserve"> настоящего Договора.</w:t>
      </w:r>
    </w:p>
    <w:p w:rsidR="001F4DFB" w:rsidRPr="008F0526" w:rsidRDefault="001F4DFB" w:rsidP="001F4DFB">
      <w:pPr>
        <w:pStyle w:val="ConsPlusNormal"/>
        <w:jc w:val="both"/>
        <w:rPr>
          <w:b/>
        </w:rPr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IV. Взаимодействие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12. Продавец имеет право: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а) осуществлять проверки соблюдения Покупателем условий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б) после завершения Покупателем работ по заготовке древесины проводить осмотр лесосеки.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13. Продавец обязан: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передать Покупателю лесные насаждения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</w:t>
      </w:r>
      <w:r w:rsidR="007700E7">
        <w:br/>
      </w:r>
      <w:r w:rsidRPr="001F4DFB">
        <w:t xml:space="preserve">в течение 5 рабочих дней после поступления оплаты по настоящему Договору на счет Продавца 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обозначить на местности с помощью лесохозяйственных знаков </w:t>
      </w:r>
      <w:r w:rsidR="007700E7">
        <w:br/>
      </w:r>
      <w:r w:rsidRPr="001F4DFB">
        <w:t>и на картах (схемах) лесов местоположение продаваемых лесных насаждений;</w:t>
      </w:r>
    </w:p>
    <w:p w:rsidR="001F4DFB" w:rsidRPr="001F4DFB" w:rsidRDefault="007700E7" w:rsidP="008F0526">
      <w:pPr>
        <w:pStyle w:val="ConsPlusNormal"/>
        <w:spacing w:line="360" w:lineRule="exact"/>
        <w:ind w:firstLine="539"/>
        <w:jc w:val="both"/>
      </w:pPr>
      <w:r>
        <w:t xml:space="preserve">  </w:t>
      </w:r>
      <w:r w:rsidR="001F4DFB" w:rsidRPr="001F4DFB">
        <w:t xml:space="preserve">14. Покупатель имеет право осуществлять заготовку древесины </w:t>
      </w:r>
      <w:r>
        <w:br/>
      </w:r>
      <w:r w:rsidR="001F4DFB" w:rsidRPr="001F4DFB">
        <w:t xml:space="preserve">в </w:t>
      </w:r>
      <w:r w:rsidR="006C14E0" w:rsidRPr="001F4DFB">
        <w:t>течение срока действия настоящего Договора в объеме</w:t>
      </w:r>
      <w:r w:rsidR="001F4DFB" w:rsidRPr="001F4DFB">
        <w:t xml:space="preserve">, установленном настоящим   </w:t>
      </w:r>
      <w:r w:rsidR="006C14E0" w:rsidRPr="001F4DFB">
        <w:t>Договором, после</w:t>
      </w:r>
      <w:r w:rsidR="001F4DFB" w:rsidRPr="001F4DFB">
        <w:t xml:space="preserve">   подписания   </w:t>
      </w:r>
      <w:r w:rsidR="006C14E0" w:rsidRPr="001F4DFB">
        <w:t>акта приема</w:t>
      </w:r>
      <w:r w:rsidR="001F4DFB" w:rsidRPr="001F4DFB">
        <w:t>-</w:t>
      </w:r>
      <w:r w:rsidR="006C14E0" w:rsidRPr="001F4DFB">
        <w:t>передачи лесных</w:t>
      </w:r>
      <w:r w:rsidR="001F4DFB" w:rsidRPr="001F4DFB">
        <w:t xml:space="preserve"> насаждений согласно </w:t>
      </w:r>
      <w:hyperlink w:anchor="P617" w:history="1">
        <w:r w:rsidR="001F4DFB" w:rsidRPr="001F4DFB">
          <w:t>приложению N 4</w:t>
        </w:r>
      </w:hyperlink>
      <w:r w:rsidR="001F4DFB" w:rsidRPr="001F4DFB">
        <w:t xml:space="preserve"> к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Срок рубки лесных насаждений, трелевки, частичной переработки, хранения, вывоза древесины может быть увеличен Продавцом в порядке, </w:t>
      </w:r>
      <w:r w:rsidR="007700E7">
        <w:br/>
      </w:r>
      <w:r w:rsidRPr="001F4DFB">
        <w:t xml:space="preserve">в случаях и сроки, установленные правилами заготовки древесины </w:t>
      </w:r>
      <w:r w:rsidR="007700E7">
        <w:br/>
      </w:r>
      <w:r w:rsidRPr="001F4DFB">
        <w:t xml:space="preserve">и особенности заготовки древесины в указанных в </w:t>
      </w:r>
      <w:hyperlink r:id="rId24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</w:t>
      </w:r>
      <w:r w:rsidR="007700E7">
        <w:br/>
      </w:r>
      <w:r w:rsidRPr="001F4DFB">
        <w:t xml:space="preserve">с </w:t>
      </w:r>
      <w:hyperlink r:id="rId25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по письменному заявлению Покупателя.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15. Покупатель обязан: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а) внести плату в порядке, установленном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б) принять лесные насаждения, местоположение которых указано </w:t>
      </w:r>
      <w:r w:rsidR="007700E7">
        <w:br/>
      </w:r>
      <w:r w:rsidRPr="001F4DFB">
        <w:t xml:space="preserve">в </w:t>
      </w:r>
      <w:hyperlink w:anchor="P91" w:history="1">
        <w:r w:rsidRPr="001F4DFB">
          <w:t>пункте 2</w:t>
        </w:r>
      </w:hyperlink>
      <w:r w:rsidRPr="001F4DFB">
        <w:t xml:space="preserve"> настоящего Договора, по акту приема-передачи лесных насаждений согласно </w:t>
      </w:r>
      <w:hyperlink w:anchor="P617" w:history="1">
        <w:r w:rsidRPr="001F4DFB">
          <w:t>приложению N 4</w:t>
        </w:r>
      </w:hyperlink>
      <w:r w:rsidRPr="001F4DFB">
        <w:t xml:space="preserve"> к настоящему Договору в течение 5 рабочих дней после поступления оплаты по настоящему Договору на счет Продавца </w:t>
      </w:r>
      <w:r w:rsidR="007700E7">
        <w:br/>
      </w:r>
      <w:r w:rsidRPr="001F4DFB">
        <w:t xml:space="preserve">в соответствии с </w:t>
      </w:r>
      <w:hyperlink w:anchor="P168" w:history="1">
        <w:r w:rsidRPr="001F4DFB">
          <w:t>разделом III</w:t>
        </w:r>
      </w:hyperlink>
      <w:r w:rsidRPr="001F4DFB">
        <w:t xml:space="preserve"> настоящего Договора;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в) соблюдать правила заготовки древесины и особенности заготовки древесины в указанных в </w:t>
      </w:r>
      <w:hyperlink r:id="rId26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установленные в соответствии с </w:t>
      </w:r>
      <w:hyperlink r:id="rId27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 ухода за лесами, установленные </w:t>
      </w:r>
      <w:r w:rsidR="007700E7">
        <w:br/>
      </w:r>
      <w:r w:rsidRPr="001F4DFB">
        <w:t xml:space="preserve">в соответствии с </w:t>
      </w:r>
      <w:hyperlink r:id="rId28" w:history="1">
        <w:r w:rsidRPr="001F4DFB">
          <w:t>частью 3 статьи 64</w:t>
        </w:r>
      </w:hyperlink>
      <w:r w:rsidRPr="001F4DFB">
        <w:t xml:space="preserve"> Лесного кодекса Российской Федерации, </w:t>
      </w:r>
      <w:r w:rsidRPr="001F4DFB">
        <w:lastRenderedPageBreak/>
        <w:t xml:space="preserve">п пожарной безопасности в лесах, установленные в соответствии с </w:t>
      </w:r>
      <w:hyperlink r:id="rId29" w:history="1">
        <w:r w:rsidRPr="001F4DFB">
          <w:t xml:space="preserve">частью </w:t>
        </w:r>
        <w:r w:rsidR="007700E7">
          <w:br/>
        </w:r>
        <w:r w:rsidRPr="001F4DFB">
          <w:t>3 статьи 53</w:t>
        </w:r>
      </w:hyperlink>
      <w:r w:rsidRPr="001F4DFB">
        <w:t xml:space="preserve"> Лесного кодекса Российской Федерации, п санитарной безопасности в лесах, установленные в соответствии с </w:t>
      </w:r>
      <w:hyperlink r:id="rId30" w:history="1">
        <w:r w:rsidRPr="001F4DFB">
          <w:t xml:space="preserve">частью 3 статьи </w:t>
        </w:r>
        <w:r w:rsidR="007700E7">
          <w:br/>
        </w:r>
        <w:r w:rsidRPr="001F4DFB">
          <w:t>60.3</w:t>
        </w:r>
      </w:hyperlink>
      <w:r w:rsidRPr="001F4DFB">
        <w:t xml:space="preserve"> Лесного кодекса Российской Федерации, правила заготовки и сбора недревесных лесных ресурсов, установленные в соответствии с </w:t>
      </w:r>
      <w:hyperlink r:id="rId31" w:history="1">
        <w:r w:rsidRPr="001F4DFB">
          <w:t xml:space="preserve">частью </w:t>
        </w:r>
        <w:r w:rsidR="007700E7">
          <w:br/>
        </w:r>
        <w:r w:rsidRPr="001F4DFB">
          <w:t>5 статьи 32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г) выполнять лесосечные работы в соответствии с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д) осуществлять складирование заготовленной древесины в местах, предусмотренных технологической картой лесосечных работ;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е) обеспечить вывоз древесины в срок, установленный настоящим Договором;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 xml:space="preserve">ж) осуществлять выполнение работ по очистке лесосеки от порубочных остатков в срок, установленный </w:t>
      </w:r>
      <w:hyperlink w:anchor="P131" w:history="1">
        <w:r w:rsidRPr="001F4DFB">
          <w:t>пунктом 8</w:t>
        </w:r>
      </w:hyperlink>
      <w:r w:rsidRPr="001F4DFB">
        <w:t xml:space="preserve"> настоящего Договора, </w:t>
      </w:r>
      <w:r w:rsidR="006C14E0">
        <w:br/>
      </w:r>
      <w:r w:rsidRPr="001F4DFB">
        <w:t xml:space="preserve">в соответствии с правилами заготовки древесины и особенностями заготовки древесины в указанных в </w:t>
      </w:r>
      <w:hyperlink r:id="rId32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33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в соответствии с </w:t>
      </w:r>
      <w:hyperlink r:id="rId34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6C14E0">
        <w:br/>
      </w:r>
      <w:r w:rsidRPr="001F4DFB">
        <w:t xml:space="preserve">с </w:t>
      </w:r>
      <w:hyperlink r:id="rId35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36" w:history="1">
        <w:r w:rsidRPr="001F4DFB">
          <w:t xml:space="preserve">частью </w:t>
        </w:r>
        <w:r w:rsidR="006C14E0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6C14E0">
        <w:br/>
      </w:r>
      <w:r w:rsidRPr="001F4DFB">
        <w:t xml:space="preserve">и сбора недревесных лесных ресурсов, установленными в соответствии </w:t>
      </w:r>
      <w:r w:rsidR="006C14E0">
        <w:br/>
      </w:r>
      <w:r w:rsidRPr="001F4DFB">
        <w:t xml:space="preserve">с </w:t>
      </w:r>
      <w:hyperlink r:id="rId37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38" w:history="1">
        <w:r w:rsidRPr="001F4DFB">
          <w:t>частью 4 статьи 16.1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з) не допускать уничтожения или повреждения граничных, квартальных, лесосечных и других столбов и знаков;</w:t>
      </w:r>
    </w:p>
    <w:p w:rsidR="001F4DFB" w:rsidRPr="001F4DFB" w:rsidRDefault="001F4DFB" w:rsidP="008F0526">
      <w:pPr>
        <w:pStyle w:val="ConsPlusNormal"/>
        <w:spacing w:line="360" w:lineRule="exact"/>
        <w:ind w:firstLine="540"/>
        <w:jc w:val="both"/>
      </w:pPr>
      <w:r w:rsidRPr="001F4DFB">
        <w:t>и) после завершения работ по заготовке древесины в течение 3 рабочих дней, но не позднее окончания срока действия настоящего Договора, информировать Продавца об окончании указанных работ;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V. Ответственность сторон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16. За неисполнение или ненадлежащее исполнение обязательств, предусмотренных настоящим Договором, Продавец и Покупатель несут ответственность согласно законодательству Российской Федерации (включая обязанность возместить в соответствии с Гражданским </w:t>
      </w:r>
      <w:hyperlink r:id="rId39" w:history="1">
        <w:r w:rsidRPr="001F4DFB">
          <w:t>кодексом</w:t>
        </w:r>
      </w:hyperlink>
      <w:r w:rsidRPr="001F4DFB">
        <w:t xml:space="preserve"> Российской </w:t>
      </w:r>
      <w:r w:rsidRPr="001F4DFB">
        <w:lastRenderedPageBreak/>
        <w:t>Федерации (Собрание законодательства Российской Федерации, 1994, N 32, ст. 3301; 2019, N 27, ст. 3655) убытки, причиненные таким неисполнением или ненадлежащим исполнением) и настоящему Договору.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17. За нарушение условий настоящего Договора Покупатель уплачивает Продавцу неустойку в следующем размере: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а) за ненадлежащее выполнение обязанностей по внесению платы </w:t>
      </w:r>
      <w:r w:rsidR="007700E7">
        <w:br/>
      </w:r>
      <w:r w:rsidRPr="001F4DFB">
        <w:t xml:space="preserve">по настоящему Договору - 0,1 процента суммы просроченного платежа </w:t>
      </w:r>
      <w:r w:rsidR="007700E7">
        <w:br/>
      </w:r>
      <w:r w:rsidRPr="001F4DFB">
        <w:t xml:space="preserve">за каждый день просрочки. Начисление неустойки производится начиная </w:t>
      </w:r>
      <w:r w:rsidR="007700E7">
        <w:br/>
      </w:r>
      <w:r w:rsidRPr="001F4DFB">
        <w:t>со дня, следующего за днем истечения срока платежа, и до дня внесения просроченного платежа в полном объеме;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б) за невыполнение или несвоевременное выполнение работ по очистке лесосеки от порубочных остатков в соответствии с настоящим Договором,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40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41" w:history="1">
        <w:r w:rsidRPr="001F4DFB">
          <w:t>частью 9 статьи 29</w:t>
        </w:r>
      </w:hyperlink>
      <w:r w:rsidRPr="001F4DFB">
        <w:t xml:space="preserve"> Лесного кодекса Российской Федерации, правилами ухода за лесами, установленными </w:t>
      </w:r>
      <w:r w:rsidR="007700E7">
        <w:br/>
      </w:r>
      <w:r w:rsidRPr="001F4DFB">
        <w:t xml:space="preserve">в соответствии с </w:t>
      </w:r>
      <w:hyperlink r:id="rId42" w:history="1">
        <w:r w:rsidRPr="001F4DFB">
          <w:t>частью 3 статьи 64</w:t>
        </w:r>
      </w:hyperlink>
      <w:r w:rsidRPr="001F4DFB">
        <w:t xml:space="preserve"> Лесного кодекса Российской Федерации, правилами пожарной безопасности в лесах, установленными в соответствии </w:t>
      </w:r>
      <w:r w:rsidR="007700E7">
        <w:br/>
      </w:r>
      <w:r w:rsidRPr="001F4DFB">
        <w:t xml:space="preserve">с </w:t>
      </w:r>
      <w:hyperlink r:id="rId43" w:history="1">
        <w:r w:rsidRPr="001F4DFB">
          <w:t>частью 3 статьи 53</w:t>
        </w:r>
      </w:hyperlink>
      <w:r w:rsidRPr="001F4DFB">
        <w:t xml:space="preserve"> Лесного кодекса Российской Федерации, правилами санитарной безопасности в лесах, установленными в соответствии с </w:t>
      </w:r>
      <w:hyperlink r:id="rId44" w:history="1">
        <w:r w:rsidRPr="001F4DFB">
          <w:t xml:space="preserve">частью </w:t>
        </w:r>
        <w:r w:rsidR="007700E7">
          <w:br/>
        </w:r>
        <w:r w:rsidRPr="001F4DFB">
          <w:t>3 статьи 60.3</w:t>
        </w:r>
      </w:hyperlink>
      <w:r w:rsidRPr="001F4DFB">
        <w:t xml:space="preserve"> Лесного кодекса Российской Федерации, правилами заготовки </w:t>
      </w:r>
      <w:r w:rsidR="007700E7">
        <w:br/>
      </w:r>
      <w:r w:rsidRPr="001F4DFB">
        <w:t xml:space="preserve">и сбора недревесных лесных ресурсов, установленными в соответствии </w:t>
      </w:r>
      <w:r w:rsidR="007700E7">
        <w:br/>
      </w:r>
      <w:r w:rsidRPr="001F4DFB">
        <w:t xml:space="preserve">с </w:t>
      </w:r>
      <w:hyperlink r:id="rId45" w:history="1">
        <w:r w:rsidRPr="001F4DFB">
          <w:t>частью 5 статьи 32</w:t>
        </w:r>
      </w:hyperlink>
      <w:r w:rsidRPr="001F4DFB">
        <w:t xml:space="preserve"> Лесного кодекса Российской Федерации, а также видами лесосечных работ, порядком и последовательностью их проведения, установленными в соответствии с </w:t>
      </w:r>
      <w:hyperlink r:id="rId46" w:history="1">
        <w:r w:rsidRPr="001F4DFB">
          <w:t>частью 4 статьи 16.1</w:t>
        </w:r>
      </w:hyperlink>
      <w:r w:rsidRPr="001F4DFB">
        <w:t xml:space="preserve"> Лесного кодекса Российской Федерации, захламление по вине Покупателя просек </w:t>
      </w:r>
      <w:r w:rsidR="007700E7">
        <w:br/>
      </w:r>
      <w:r w:rsidRPr="001F4DFB">
        <w:t xml:space="preserve">и прилегающих к лесосекам полос шириной 50 метров - 4-кратная стоимость затрат, необходимых для очистки данной территории по нормативам затрат на выполнение государственными бюджетными и автономными учреждениями мероприятий по защите лесов, состоящих из очистки леса от захламления, определенные в соответствии со </w:t>
      </w:r>
      <w:hyperlink r:id="rId47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в) за складирование заготовленной древесины в местах, </w:t>
      </w:r>
      <w:r w:rsidR="007700E7">
        <w:br/>
      </w:r>
      <w:r w:rsidRPr="001F4DFB">
        <w:t xml:space="preserve">не предусмотренных технологической картой лесосечных работ, - 2-кратная стоимость складированной древесины, определенная по </w:t>
      </w:r>
      <w:hyperlink r:id="rId48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</w:t>
      </w:r>
      <w:r w:rsidR="007700E7">
        <w:br/>
      </w:r>
      <w:r w:rsidRPr="001F4DFB">
        <w:t xml:space="preserve">"О ставках платы за единицу объема лесных ресурсов и ставках платы </w:t>
      </w:r>
      <w:r w:rsidR="007700E7">
        <w:br/>
      </w:r>
      <w:r w:rsidRPr="001F4DFB">
        <w:t xml:space="preserve">за единицу площади лесного участка, находящегося в федеральной собственности" (Собрание законодательства Российской Федерации, 2007, </w:t>
      </w:r>
      <w:r w:rsidR="007700E7">
        <w:br/>
      </w:r>
      <w:r w:rsidRPr="001F4DFB">
        <w:lastRenderedPageBreak/>
        <w:t xml:space="preserve">N 30, ст. 3935; 2020, N 2, ст. 205),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49" w:history="1">
        <w:r w:rsidRPr="001F4DFB">
          <w:t>статьями 81</w:t>
        </w:r>
      </w:hyperlink>
      <w:r w:rsidRPr="001F4DFB">
        <w:t xml:space="preserve"> - </w:t>
      </w:r>
      <w:hyperlink r:id="rId50" w:history="1">
        <w:r w:rsidRPr="001F4DFB">
          <w:t>84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2018, N 53, ст. 8464);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г) за оставление не вывезенной в установленный правилами заготовки древесины и особенностями заготовки древесины в указанных в </w:t>
      </w:r>
      <w:hyperlink r:id="rId51" w:history="1">
        <w:r w:rsidRPr="001F4DFB">
          <w:t xml:space="preserve">статье </w:t>
        </w:r>
        <w:r w:rsidR="007700E7">
          <w:br/>
        </w:r>
        <w:r w:rsidRPr="001F4DFB">
          <w:t>23</w:t>
        </w:r>
      </w:hyperlink>
      <w:r w:rsidRPr="001F4DFB">
        <w:t xml:space="preserve"> Лесного кодекса Российской Федерации лесничествах, установленными </w:t>
      </w:r>
      <w:r w:rsidR="007700E7">
        <w:br/>
      </w:r>
      <w:r w:rsidRPr="001F4DFB">
        <w:t xml:space="preserve">в соответствии с </w:t>
      </w:r>
      <w:hyperlink r:id="rId52" w:history="1">
        <w:r w:rsidRPr="001F4DFB">
          <w:t>частью 9 статьи 29</w:t>
        </w:r>
      </w:hyperlink>
      <w:r w:rsidRPr="001F4DFB">
        <w:t xml:space="preserve"> Лесного кодекса Российской Федерации, срок (включая предоставленные отсрочки) древесины на лесосеке - 6-кратная стоимость не вывезенной в срок древесины, определенная по </w:t>
      </w:r>
      <w:hyperlink r:id="rId53" w:history="1">
        <w:r w:rsidRPr="001F4DFB">
          <w:t>ставкам</w:t>
        </w:r>
      </w:hyperlink>
      <w:r w:rsidRPr="001F4DFB">
        <w:t xml:space="preserve"> платы за единицу объема лесных ресурсов,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4" w:history="1">
        <w:r w:rsidRPr="001F4DFB">
          <w:t>статьями 81</w:t>
        </w:r>
      </w:hyperlink>
      <w:r w:rsidRPr="001F4DFB">
        <w:t xml:space="preserve"> - </w:t>
      </w:r>
      <w:hyperlink r:id="rId55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д) за уничтожение или повреждение граничных, квартальных, лесосечных и других столбов и знаков - 9-кратная стоимость их изготовления и установки;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е) за рубку или повреждение семенников и деревьев в семенных куртинах и полосах, за рубку деревьев, не подлежащих рубке при проведении сплошных, выборочных рубок, - 4-кратная стоимость соответствующей срубленной древесины, а также поврежденных семенников и деревьев </w:t>
      </w:r>
      <w:r w:rsidR="007700E7">
        <w:br/>
      </w:r>
      <w:r w:rsidRPr="001F4DFB">
        <w:t xml:space="preserve">в семенных куртинах и полосах, определенная по </w:t>
      </w:r>
      <w:hyperlink r:id="rId56" w:history="1">
        <w:r w:rsidRPr="001F4DFB">
          <w:t>ставкам</w:t>
        </w:r>
      </w:hyperlink>
      <w:r w:rsidRPr="001F4DFB">
        <w:t xml:space="preserve"> платы за единицу объема древесины лесных насаждений, установленным постановлением Правительства Российской Федерации от 22.05.2007 N 310 "О ставках платы за единицу объема лесных ресурсов и ставках платы за единицу площади лесного участка, находящегося в федеральной собственности", органами государственной власти субъектов Российской Федерации, органами местного самоуправления, уполномоченными в соответствии со </w:t>
      </w:r>
      <w:hyperlink r:id="rId57" w:history="1">
        <w:r w:rsidRPr="001F4DFB">
          <w:t>статьями 81</w:t>
        </w:r>
      </w:hyperlink>
      <w:r w:rsidRPr="001F4DFB">
        <w:t xml:space="preserve"> - </w:t>
      </w:r>
      <w:hyperlink r:id="rId58" w:history="1">
        <w:r w:rsidRPr="001F4DFB">
          <w:t>84</w:t>
        </w:r>
      </w:hyperlink>
      <w:r w:rsidRPr="001F4DFB">
        <w:t xml:space="preserve"> Лесного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ж) за проведение заготовки и трелевки древесины способами, в результате которых в горных условиях возникла эрозия, - 100 тыс. рублей за каждый гектар эродированной площади, на которой поврежден гумусовый слой почвы</w:t>
      </w:r>
      <w:hyperlink w:anchor="P391" w:history="1"/>
      <w:r w:rsidRPr="001F4DFB">
        <w:t>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з) за несоблюдение требований Правил лесовосстановления, </w:t>
      </w:r>
      <w:r w:rsidR="007700E7">
        <w:br/>
      </w:r>
      <w:r w:rsidRPr="001F4DFB">
        <w:t xml:space="preserve">в соответствии с </w:t>
      </w:r>
      <w:hyperlink r:id="rId59" w:history="1">
        <w:r w:rsidRPr="001F4DFB">
          <w:t>частью 3 статьи 62</w:t>
        </w:r>
      </w:hyperlink>
      <w:r w:rsidRPr="001F4DFB">
        <w:t xml:space="preserve"> Лесного кодекса Российской Федерации (Собрание законодательства Российской Федерации, 2006, N 50, ст. 5278; 2020, N 18, ст. 2892), в части повреждения или уничтожения подроста и (или) </w:t>
      </w:r>
      <w:r w:rsidRPr="001F4DFB">
        <w:lastRenderedPageBreak/>
        <w:t xml:space="preserve">2-го яруса хвойных твердолиственных пород лесных насаждений, - 2-кратная стоимость работ, необходимых для создания и выращивания лесных культур до возраста поврежденного или уничтоженного подроста на участке, равном площади, на которой уничтожен или поврежден подрост, по нормативам затрат на выполнение государственными бюджетными и автономными учреждениями мероприятий по воспроизводству лесов, состоящих </w:t>
      </w:r>
      <w:r w:rsidR="007700E7">
        <w:br/>
      </w:r>
      <w:r w:rsidRPr="001F4DFB">
        <w:t xml:space="preserve">из подготовки лесного участка и обработки почвы для создания лесных культур, создания лесных культур, агротехнического ухода за лесными культурами, в том числе дополнения лесных культур, проведения рубок ухода в молодняках (осветление и прочистка), определенные в соответствии </w:t>
      </w:r>
      <w:r w:rsidR="007700E7">
        <w:br/>
      </w:r>
      <w:r w:rsidRPr="001F4DFB">
        <w:t xml:space="preserve">со </w:t>
      </w:r>
      <w:hyperlink r:id="rId60" w:history="1">
        <w:r w:rsidRPr="001F4DFB">
          <w:t>статьей 69.2</w:t>
        </w:r>
      </w:hyperlink>
      <w:r w:rsidRPr="001F4DFB">
        <w:t xml:space="preserve"> Бюджетного кодекса Российской Федерации;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18. Уплата неустойки не освобождает Покупателя от выполнения обязательств, предусмотренных настоящим Договором.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VI. Порядок изменения и расторжения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19. Все изменения к настоящему Договору оформляются в письменной форме и подписываются сторонами.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 xml:space="preserve">20.  Внесение изменений в Договор, заключенный по результатам аукциона, на основании соглашения сторон такого договора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по требованию одной из его сторон не допускается, за исключением случаев за исключением случаев изменения целевого назначения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или разрешенного использования лесов, существенного изменения параметров использования лесов (возрасты рубок, расчетная лесосека, сроки использования лесов) или существенного изменения обстоятельств,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 xml:space="preserve">из которых стороны договора купли-продажи лесных насаждений исходили при его заключении, если такое изменение обстоятельств возникло вследствие природных явлений (лесных пожаров, ветровалов, наводнений и других стихийных бедствий) и стало основанием для внесения изменений </w:t>
      </w:r>
      <w:r w:rsidR="007700E7">
        <w:rPr>
          <w:sz w:val="28"/>
          <w:szCs w:val="28"/>
        </w:rPr>
        <w:br/>
      </w:r>
      <w:r w:rsidRPr="001F4DFB">
        <w:rPr>
          <w:sz w:val="28"/>
          <w:szCs w:val="28"/>
        </w:rPr>
        <w:t>в государственный лесной реестр.</w:t>
      </w:r>
    </w:p>
    <w:p w:rsidR="001F4DFB" w:rsidRPr="001F4DFB" w:rsidRDefault="001F4DFB" w:rsidP="008F0526">
      <w:pPr>
        <w:autoSpaceDE w:val="0"/>
        <w:autoSpaceDN w:val="0"/>
        <w:adjustRightInd w:val="0"/>
        <w:spacing w:line="360" w:lineRule="exact"/>
        <w:ind w:firstLine="539"/>
        <w:jc w:val="both"/>
        <w:rPr>
          <w:sz w:val="28"/>
          <w:szCs w:val="28"/>
        </w:rPr>
      </w:pPr>
      <w:r w:rsidRPr="001F4DFB">
        <w:rPr>
          <w:sz w:val="28"/>
          <w:szCs w:val="28"/>
        </w:rPr>
        <w:t>21. Настоящий Договор, заключенный по результатам аукциона, может быть изменен по решению суда в случае существенного изменения количественных и качественных характеристик таких лесных насаждений.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22. При изменении условий настоящего Договора обязательства сторон сохраняются в измененном виде.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В случае изменения условий настоящего Договора обязательства считаются измененными с момента заключения соглашения сторон </w:t>
      </w:r>
      <w:r w:rsidR="006C14E0">
        <w:br/>
      </w:r>
      <w:r w:rsidRPr="001F4DFB">
        <w:t xml:space="preserve">об изменении условий Договора, если иное не вытекает из соглашения </w:t>
      </w:r>
      <w:r w:rsidR="006C14E0">
        <w:br/>
      </w:r>
      <w:r w:rsidRPr="001F4DFB">
        <w:t xml:space="preserve">или характера изменения условий Договора, а при изменении условий </w:t>
      </w:r>
      <w:r w:rsidRPr="001F4DFB">
        <w:lastRenderedPageBreak/>
        <w:t>Договора в судебном порядке - с момента вступления в законную силу решения суда об изменении условий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23. Настоящий Договор прекращает действие в случаях, предусмотренных гражданским законодательством Российской Федерации, </w:t>
      </w:r>
      <w:r w:rsidR="007700E7">
        <w:br/>
      </w:r>
      <w:r w:rsidRPr="001F4DFB">
        <w:t xml:space="preserve">и случае, предусмотренном </w:t>
      </w:r>
      <w:hyperlink w:anchor="P244" w:history="1">
        <w:r w:rsidRPr="001F4DFB">
          <w:t>пунктом 24</w:t>
        </w:r>
      </w:hyperlink>
      <w:r w:rsidRPr="001F4DFB">
        <w:t xml:space="preserve"> настоящего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bookmarkStart w:id="5" w:name="P244"/>
      <w:bookmarkEnd w:id="5"/>
      <w:r w:rsidRPr="001F4DFB">
        <w:t xml:space="preserve">24. Продавец вправе отказаться от исполнения настоящего Договора </w:t>
      </w:r>
      <w:r w:rsidR="007700E7">
        <w:br/>
      </w:r>
      <w:r w:rsidRPr="001F4DFB">
        <w:t xml:space="preserve">в одностороннем порядке в случае невыполнения Покупателем лесохозяйственного регламента в части охраны лесов от пожаров, в части защиты лесов, в части охраны лесов от загрязнения и иного негативного воздействия, в части воспроизводства лесов, уведомив об этом Покупателя </w:t>
      </w:r>
      <w:r w:rsidR="007700E7">
        <w:br/>
      </w:r>
      <w:r w:rsidRPr="001F4DFB">
        <w:t>в письменной форме за 30 дней до даты расторжения договора.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Настоящий Договор прекращает свое действие с даты, указанной </w:t>
      </w:r>
      <w:r w:rsidR="007700E7">
        <w:br/>
      </w:r>
      <w:r w:rsidRPr="001F4DFB">
        <w:t xml:space="preserve">в письменном уведомлении. В случае одностороннего отказа Покупателя </w:t>
      </w:r>
      <w:r w:rsidR="007700E7">
        <w:br/>
      </w:r>
      <w:r w:rsidRPr="001F4DFB">
        <w:t>от исполнения настоящего Договора он считается расторгнутым.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VII. Срок действия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 xml:space="preserve">25. Срок действия настоящего Договора устанавливается с "__" ___________ 20__ г. по "__" ___________ 20__ г. </w:t>
      </w:r>
    </w:p>
    <w:p w:rsidR="001F4DFB" w:rsidRPr="001F4DFB" w:rsidRDefault="001F4DFB" w:rsidP="001F4DFB">
      <w:pPr>
        <w:pStyle w:val="ConsPlusNormal"/>
        <w:ind w:firstLine="540"/>
        <w:jc w:val="both"/>
      </w:pPr>
      <w:r w:rsidRPr="001F4DFB">
        <w:t>Срок действия договора купли-продажи лесных насаждений не может превышать один год.</w:t>
      </w:r>
    </w:p>
    <w:p w:rsidR="001F4DFB" w:rsidRPr="001F4DFB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outlineLvl w:val="1"/>
        <w:rPr>
          <w:b/>
        </w:rPr>
      </w:pPr>
      <w:r w:rsidRPr="008F0526">
        <w:rPr>
          <w:b/>
        </w:rPr>
        <w:t>VIII. Прочие условия Договора</w:t>
      </w:r>
    </w:p>
    <w:p w:rsidR="001F4DFB" w:rsidRPr="001F4DFB" w:rsidRDefault="001F4DFB" w:rsidP="001F4DFB">
      <w:pPr>
        <w:pStyle w:val="ConsPlusNormal"/>
        <w:jc w:val="both"/>
      </w:pP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26. Покупатель извещен о том, что количественные и качественные характеристики заготовленной древесины, полученные при ее учете, могут отличаться от количественных и качественных характеристик лесных насаждений, являющихся предметом настоящего Договора с учетом погрешности измерения объема древесины при таксации, установленной правилами заготовки древесины и особенностями заготовки древесины </w:t>
      </w:r>
      <w:r w:rsidR="007700E7">
        <w:br/>
      </w:r>
      <w:r w:rsidRPr="001F4DFB">
        <w:t xml:space="preserve">в указанных в </w:t>
      </w:r>
      <w:hyperlink r:id="rId61" w:history="1">
        <w:r w:rsidRPr="001F4DFB">
          <w:t>статье 23</w:t>
        </w:r>
      </w:hyperlink>
      <w:r w:rsidRPr="001F4DFB">
        <w:t xml:space="preserve"> Лесного кодекса Российской Федерации лесничествах, установленными в соответствии с </w:t>
      </w:r>
      <w:hyperlink r:id="rId62" w:history="1">
        <w:r w:rsidRPr="001F4DFB">
          <w:t>частью 9 статьи 29</w:t>
        </w:r>
      </w:hyperlink>
      <w:r w:rsidRPr="001F4DFB">
        <w:t xml:space="preserve"> Лесного кодекса Российской Федерации.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27. Спорные вопросы, возникающие в ходе исполнения настоящего Договора, или вопросы, не оговоренные в настоящем Договоре, разрешаются путем переговоров. В случае если согласие путем переговоров не достигнуто, указанные вопросы разрешаются в судебном порядке.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Споры рассматриваются в судебном порядке по месту нахождения Продавца.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28. Продавец и Покупатель несут ответственность за неисполнение </w:t>
      </w:r>
      <w:r w:rsidR="007700E7">
        <w:br/>
      </w:r>
      <w:r w:rsidRPr="001F4DFB">
        <w:t xml:space="preserve">или ненадлежащее исполнение своих обязательств по настоящему Договору, </w:t>
      </w:r>
      <w:r w:rsidRPr="001F4DFB">
        <w:lastRenderedPageBreak/>
        <w:t>если не докажут,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29. Прекращение срока действия настоящего Договора не освобождает стороны от исполнения обязательств по нему.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 xml:space="preserve">30. Настоящий Договор составлен в двух подлинных экземплярах, </w:t>
      </w:r>
      <w:r w:rsidR="006C14E0">
        <w:br/>
      </w:r>
      <w:r w:rsidRPr="001F4DFB">
        <w:t>по одному для каждой из сторон.</w:t>
      </w:r>
    </w:p>
    <w:p w:rsidR="001F4DFB" w:rsidRPr="001F4DFB" w:rsidRDefault="001F4DFB" w:rsidP="008F0526">
      <w:pPr>
        <w:pStyle w:val="ConsPlusNormal"/>
        <w:spacing w:line="360" w:lineRule="exact"/>
        <w:ind w:firstLine="539"/>
        <w:jc w:val="both"/>
      </w:pPr>
      <w:r w:rsidRPr="001F4DFB">
        <w:t>31. Приложения к настоящему Договору являются его неотъемлемыми частями.</w:t>
      </w:r>
    </w:p>
    <w:p w:rsidR="001F4DFB" w:rsidRPr="008F0526" w:rsidRDefault="001F4DFB" w:rsidP="0058417B">
      <w:pPr>
        <w:pStyle w:val="ConsPlusNormal"/>
        <w:spacing w:after="240"/>
        <w:jc w:val="center"/>
        <w:outlineLvl w:val="1"/>
        <w:rPr>
          <w:b/>
        </w:rPr>
      </w:pPr>
      <w:bookmarkStart w:id="6" w:name="P261"/>
      <w:bookmarkEnd w:id="6"/>
      <w:r w:rsidRPr="008F0526">
        <w:rPr>
          <w:b/>
        </w:rPr>
        <w:t>IX.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411"/>
        <w:gridCol w:w="37"/>
        <w:gridCol w:w="1494"/>
        <w:gridCol w:w="37"/>
      </w:tblGrid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ПРОДАВЕЦ: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  <w:jc w:val="center"/>
            </w:pPr>
            <w:r>
              <w:t>Министерство природных ресурсов, лесного хозяйства и экологии Пермского края</w:t>
            </w:r>
          </w:p>
        </w:tc>
      </w:tr>
      <w:tr w:rsidR="00AB63AA" w:rsidRPr="00134BDC" w:rsidTr="00F835D2"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Место нахождения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614006, г. Пермь, ул. Ленина, 51</w:t>
            </w:r>
          </w:p>
        </w:tc>
      </w:tr>
      <w:tr w:rsidR="00AB63AA" w:rsidRPr="00134BDC" w:rsidTr="00F835D2">
        <w:trPr>
          <w:trHeight w:val="920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для направления почтовой корреспонденции</w:t>
            </w:r>
          </w:p>
        </w:tc>
        <w:tc>
          <w:tcPr>
            <w:tcW w:w="5769" w:type="dxa"/>
            <w:gridSpan w:val="6"/>
          </w:tcPr>
          <w:p w:rsidR="00C13CC4" w:rsidRDefault="00C13CC4" w:rsidP="00F835D2">
            <w:pPr>
              <w:pStyle w:val="ConsPlusNormal"/>
            </w:pPr>
          </w:p>
          <w:p w:rsidR="00AB63AA" w:rsidRPr="00134BDC" w:rsidRDefault="00AB63AA" w:rsidP="00F835D2">
            <w:pPr>
              <w:pStyle w:val="ConsPlusNormal"/>
            </w:pPr>
            <w:r>
              <w:t>614990, г. Пермь, ул. Попова, 11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ИНН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590 229 3298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КПП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590201001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ОГРН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1065902004354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>
              <w:t>ОКТМО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57701000</w:t>
            </w:r>
          </w:p>
        </w:tc>
      </w:tr>
      <w:tr w:rsidR="00AB63AA" w:rsidRPr="00134BDC" w:rsidTr="00F835D2">
        <w:tc>
          <w:tcPr>
            <w:tcW w:w="9000" w:type="dxa"/>
            <w:gridSpan w:val="7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</w:t>
            </w:r>
          </w:p>
        </w:tc>
      </w:tr>
      <w:tr w:rsidR="00AB63AA" w:rsidRPr="00134BDC" w:rsidTr="008F0526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69" w:type="dxa"/>
            <w:gridSpan w:val="6"/>
          </w:tcPr>
          <w:p w:rsidR="00AB63AA" w:rsidRDefault="00AB63AA" w:rsidP="00F835D2">
            <w:pPr>
              <w:pStyle w:val="ConsPlusNormal"/>
            </w:pPr>
            <w:r>
              <w:t xml:space="preserve">Минфин Пермского края (Министерство природных ресурсов, лесного хозяйства и экологии Пермского края, </w:t>
            </w:r>
          </w:p>
          <w:p w:rsidR="00AB63AA" w:rsidRPr="00134BDC" w:rsidRDefault="00AB63AA" w:rsidP="00F835D2">
            <w:pPr>
              <w:pStyle w:val="ConsPlusNormal"/>
            </w:pPr>
            <w:r>
              <w:t>л/с 02562000010)</w:t>
            </w:r>
            <w:r w:rsidR="007508BE">
              <w:t xml:space="preserve"> № 028160570</w:t>
            </w:r>
            <w:r>
              <w:t>, ОТДЕЛЕНИЕ ПЕРМЬ БАНКА РОССИИ//УФК по Пермскому краю г. Пермь</w:t>
            </w:r>
          </w:p>
        </w:tc>
      </w:tr>
      <w:tr w:rsidR="00AB63AA" w:rsidRPr="00134BDC" w:rsidTr="00F835D2"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03221643570000005600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40102810145370000048</w:t>
            </w:r>
          </w:p>
        </w:tc>
      </w:tr>
      <w:tr w:rsidR="00AB63AA" w:rsidRPr="00134BDC" w:rsidTr="00F835D2"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69" w:type="dxa"/>
            <w:gridSpan w:val="6"/>
          </w:tcPr>
          <w:p w:rsidR="00AB63AA" w:rsidRPr="00134BDC" w:rsidRDefault="00AB63AA" w:rsidP="00F835D2">
            <w:pPr>
              <w:pStyle w:val="ConsPlusNormal"/>
            </w:pPr>
            <w:r>
              <w:t>015773997</w:t>
            </w:r>
          </w:p>
        </w:tc>
      </w:tr>
      <w:tr w:rsidR="00AB63AA" w:rsidRPr="00134BDC" w:rsidTr="00F835D2">
        <w:tblPrEx>
          <w:tblBorders>
            <w:insideV w:val="nil"/>
          </w:tblBorders>
        </w:tblPrEx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48" w:type="dxa"/>
            <w:gridSpan w:val="2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79" w:type="dxa"/>
            <w:gridSpan w:val="4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lastRenderedPageBreak/>
              <w:t>ПОКУПАТЕЛЬ</w:t>
            </w:r>
            <w:r>
              <w:t xml:space="preserve"> (Индивидуальный предприниматель)</w:t>
            </w:r>
            <w:r w:rsidRPr="00134BDC">
              <w:t xml:space="preserve">: </w:t>
            </w:r>
          </w:p>
        </w:tc>
        <w:tc>
          <w:tcPr>
            <w:tcW w:w="5732" w:type="dxa"/>
            <w:gridSpan w:val="5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 гражданина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пребывания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по месту жительства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ИНН (при наличии)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8963" w:type="dxa"/>
            <w:gridSpan w:val="6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Банковские реквизиты (при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Банк получателя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р/с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к/с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center"/>
          </w:tcPr>
          <w:p w:rsidR="00AB63AA" w:rsidRPr="00134BDC" w:rsidRDefault="00AB63AA" w:rsidP="00F835D2">
            <w:pPr>
              <w:pStyle w:val="ConsPlusNormal"/>
            </w:pPr>
            <w:r w:rsidRPr="00134BDC">
              <w:t>БИК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ПРЕДСТАВИТЕЛЬ ПОКУПАТЕЛЯ ПО ДОВЕРЕННОСТИ:</w:t>
            </w:r>
          </w:p>
        </w:tc>
        <w:tc>
          <w:tcPr>
            <w:tcW w:w="5732" w:type="dxa"/>
            <w:gridSpan w:val="5"/>
            <w:vAlign w:val="center"/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Фамилия, имя, отчество (последнее при наличии)</w:t>
            </w: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Паспортные данные (серия, номер, дата выдачи и кем выдан паспорт)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Доверенность (номер, дата)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Адрес регистрации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rPr>
          <w:gridAfter w:val="1"/>
          <w:wAfter w:w="37" w:type="dxa"/>
        </w:trPr>
        <w:tc>
          <w:tcPr>
            <w:tcW w:w="3231" w:type="dxa"/>
            <w:vAlign w:val="bottom"/>
          </w:tcPr>
          <w:p w:rsidR="00AB63AA" w:rsidRPr="00134BDC" w:rsidRDefault="00AB63AA" w:rsidP="00F835D2">
            <w:pPr>
              <w:pStyle w:val="ConsPlusNormal"/>
            </w:pPr>
            <w:r w:rsidRPr="00134BDC">
              <w:t>Телефон</w:t>
            </w:r>
          </w:p>
        </w:tc>
        <w:tc>
          <w:tcPr>
            <w:tcW w:w="5732" w:type="dxa"/>
            <w:gridSpan w:val="5"/>
          </w:tcPr>
          <w:p w:rsidR="00AB63AA" w:rsidRPr="00134BDC" w:rsidRDefault="00AB63AA" w:rsidP="00F835D2">
            <w:pPr>
              <w:pStyle w:val="ConsPlusNormal"/>
            </w:pPr>
          </w:p>
        </w:tc>
      </w:tr>
      <w:tr w:rsidR="00AB63AA" w:rsidRPr="00134BDC" w:rsidTr="00F835D2">
        <w:tblPrEx>
          <w:tblBorders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left w:val="single" w:sz="4" w:space="0" w:color="auto"/>
              <w:bottom w:val="nil"/>
            </w:tcBorders>
            <w:vAlign w:val="center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2411" w:type="dxa"/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1531" w:type="dxa"/>
            <w:gridSpan w:val="2"/>
            <w:tcBorders>
              <w:bottom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  <w:r w:rsidRPr="00134BDC">
              <w:t>(подпись)</w:t>
            </w:r>
          </w:p>
        </w:tc>
      </w:tr>
      <w:tr w:rsidR="00AB63AA" w:rsidRPr="00134BDC" w:rsidTr="00F835D2">
        <w:tblPrEx>
          <w:tblBorders>
            <w:insideH w:val="nil"/>
            <w:insideV w:val="nil"/>
          </w:tblBorders>
        </w:tblPrEx>
        <w:trPr>
          <w:gridAfter w:val="1"/>
          <w:wAfter w:w="37" w:type="dxa"/>
        </w:trPr>
        <w:tc>
          <w:tcPr>
            <w:tcW w:w="4681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</w:pPr>
          </w:p>
        </w:tc>
        <w:tc>
          <w:tcPr>
            <w:tcW w:w="3942" w:type="dxa"/>
            <w:gridSpan w:val="3"/>
            <w:tcBorders>
              <w:top w:val="nil"/>
              <w:right w:val="single" w:sz="4" w:space="0" w:color="auto"/>
            </w:tcBorders>
          </w:tcPr>
          <w:p w:rsidR="00AB63AA" w:rsidRPr="00134BDC" w:rsidRDefault="00AB63AA" w:rsidP="00F835D2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AB63AA" w:rsidRDefault="00AB63AA" w:rsidP="001F4DFB">
      <w:pPr>
        <w:pStyle w:val="ConsPlusNormal"/>
        <w:jc w:val="center"/>
        <w:outlineLvl w:val="1"/>
      </w:pPr>
    </w:p>
    <w:p w:rsidR="00AB63AA" w:rsidRDefault="00AB63AA" w:rsidP="001F4DFB">
      <w:pPr>
        <w:pStyle w:val="ConsPlusNormal"/>
        <w:jc w:val="center"/>
        <w:outlineLvl w:val="1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1450"/>
        <w:gridCol w:w="340"/>
        <w:gridCol w:w="2374"/>
        <w:gridCol w:w="1587"/>
      </w:tblGrid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>
              <w:lastRenderedPageBreak/>
              <w:t>ПОКУПАТЕЛЬ (юридическое лицо)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Наименование юридического лица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Место нахождения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для направления почтовой корреспонденции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ИНН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КПП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ОГРН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ОКПО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8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Банковские реквизиты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Банк получателя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р/с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к/с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БИК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ПРЕДСТАВИТЕЛЬ ПОКУПАТЕЛЯ ПО ДОВЕРЕННОСТИ: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Фамилия, имя, отчество (последнее при наличии)</w:t>
            </w: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Паспортные данные (серия, номер, дата выдачи и кем выдан паспорт)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Доверенность (номер, дата)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Адрес регистрации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Телефон</w:t>
            </w:r>
          </w:p>
        </w:tc>
        <w:tc>
          <w:tcPr>
            <w:tcW w:w="57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2374" w:type="dxa"/>
            <w:tcBorders>
              <w:top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(подпись)</w:t>
            </w:r>
          </w:p>
        </w:tc>
      </w:tr>
      <w:tr w:rsidR="001F4DFB" w:rsidRPr="008D3F38" w:rsidTr="001F4DFB">
        <w:tc>
          <w:tcPr>
            <w:tcW w:w="468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left w:val="single" w:sz="4" w:space="0" w:color="auto"/>
              <w:bottom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</w:p>
        </w:tc>
        <w:tc>
          <w:tcPr>
            <w:tcW w:w="3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F4DFB" w:rsidRPr="008D3F38" w:rsidRDefault="001F4DFB" w:rsidP="001F4DFB">
            <w:pPr>
              <w:pStyle w:val="ConsPlusNormal"/>
              <w:jc w:val="both"/>
            </w:pPr>
            <w:r w:rsidRPr="008D3F38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AB63AA" w:rsidRDefault="00AB63AA">
      <w:pPr>
        <w:rPr>
          <w:sz w:val="28"/>
          <w:szCs w:val="28"/>
        </w:rPr>
      </w:pPr>
      <w:r>
        <w:br w:type="page"/>
      </w: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1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7" w:name="P409"/>
      <w:bookmarkEnd w:id="7"/>
      <w:r w:rsidRPr="008F0526">
        <w:rPr>
          <w:b/>
        </w:rPr>
        <w:t>Характеристика и объем древесины лесных насаждений,</w:t>
      </w:r>
    </w:p>
    <w:p w:rsidR="001F4DFB" w:rsidRPr="008F0526" w:rsidRDefault="001F4DFB" w:rsidP="001F4DFB">
      <w:pPr>
        <w:pStyle w:val="ConsPlusNormal"/>
        <w:jc w:val="center"/>
        <w:rPr>
          <w:b/>
        </w:rPr>
      </w:pPr>
      <w:r w:rsidRPr="008F0526">
        <w:rPr>
          <w:b/>
        </w:rPr>
        <w:t>подлежащей заготовке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10632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418"/>
        <w:gridCol w:w="992"/>
        <w:gridCol w:w="992"/>
        <w:gridCol w:w="1134"/>
        <w:gridCol w:w="760"/>
        <w:gridCol w:w="760"/>
        <w:gridCol w:w="760"/>
        <w:gridCol w:w="839"/>
        <w:gridCol w:w="850"/>
        <w:gridCol w:w="851"/>
      </w:tblGrid>
      <w:tr w:rsidR="001F4DFB" w:rsidRPr="002A5DAE" w:rsidTr="008F0526">
        <w:tc>
          <w:tcPr>
            <w:tcW w:w="1276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лесного квартала</w:t>
            </w:r>
          </w:p>
        </w:tc>
        <w:tc>
          <w:tcPr>
            <w:tcW w:w="1418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Номер лесотаксационного выдела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Площадь лесосеки, га</w:t>
            </w:r>
          </w:p>
        </w:tc>
        <w:tc>
          <w:tcPr>
            <w:tcW w:w="992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Хозяйство, преобладающая порода</w:t>
            </w:r>
          </w:p>
        </w:tc>
        <w:tc>
          <w:tcPr>
            <w:tcW w:w="1134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Породы</w:t>
            </w:r>
          </w:p>
        </w:tc>
        <w:tc>
          <w:tcPr>
            <w:tcW w:w="4820" w:type="dxa"/>
            <w:gridSpan w:val="6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Объем, куб. метров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3119" w:type="dxa"/>
            <w:gridSpan w:val="4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Деловая</w:t>
            </w:r>
          </w:p>
        </w:tc>
        <w:tc>
          <w:tcPr>
            <w:tcW w:w="850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Дрова</w:t>
            </w:r>
          </w:p>
        </w:tc>
        <w:tc>
          <w:tcPr>
            <w:tcW w:w="851" w:type="dxa"/>
            <w:vMerge w:val="restart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</w:tr>
      <w:tr w:rsidR="001F4DFB" w:rsidRPr="002A5DAE" w:rsidTr="008F0526">
        <w:tc>
          <w:tcPr>
            <w:tcW w:w="1276" w:type="dxa"/>
            <w:vMerge/>
          </w:tcPr>
          <w:p w:rsidR="001F4DFB" w:rsidRPr="002A5DAE" w:rsidRDefault="001F4DFB" w:rsidP="001F4DFB"/>
        </w:tc>
        <w:tc>
          <w:tcPr>
            <w:tcW w:w="1418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992" w:type="dxa"/>
            <w:vMerge/>
          </w:tcPr>
          <w:p w:rsidR="001F4DFB" w:rsidRPr="002A5DAE" w:rsidRDefault="001F4DFB" w:rsidP="001F4DFB"/>
        </w:tc>
        <w:tc>
          <w:tcPr>
            <w:tcW w:w="1134" w:type="dxa"/>
            <w:vMerge/>
          </w:tcPr>
          <w:p w:rsidR="001F4DFB" w:rsidRPr="002A5DAE" w:rsidRDefault="001F4DFB" w:rsidP="001F4DFB"/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Крупная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Средняя</w:t>
            </w: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Мелкая</w:t>
            </w: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  <w:jc w:val="center"/>
            </w:pPr>
            <w:r w:rsidRPr="002A5DAE">
              <w:t>Всего</w:t>
            </w:r>
          </w:p>
        </w:tc>
        <w:tc>
          <w:tcPr>
            <w:tcW w:w="850" w:type="dxa"/>
            <w:vMerge/>
          </w:tcPr>
          <w:p w:rsidR="001F4DFB" w:rsidRPr="002A5DAE" w:rsidRDefault="001F4DFB" w:rsidP="001F4DFB"/>
        </w:tc>
        <w:tc>
          <w:tcPr>
            <w:tcW w:w="851" w:type="dxa"/>
            <w:vMerge/>
          </w:tcPr>
          <w:p w:rsidR="001F4DFB" w:rsidRPr="002A5DAE" w:rsidRDefault="001F4DFB" w:rsidP="001F4DFB"/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  <w:tr w:rsidR="001F4DFB" w:rsidRPr="002A5DAE" w:rsidTr="008F0526">
        <w:tc>
          <w:tcPr>
            <w:tcW w:w="1276" w:type="dxa"/>
          </w:tcPr>
          <w:p w:rsidR="001F4DFB" w:rsidRPr="002A5DAE" w:rsidRDefault="001F4DFB" w:rsidP="001F4DFB">
            <w:pPr>
              <w:pStyle w:val="ConsPlusNormal"/>
            </w:pPr>
            <w:r w:rsidRPr="002A5DAE">
              <w:t>Итого:</w:t>
            </w:r>
          </w:p>
        </w:tc>
        <w:tc>
          <w:tcPr>
            <w:tcW w:w="1418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1134" w:type="dxa"/>
          </w:tcPr>
          <w:p w:rsidR="001F4DFB" w:rsidRPr="002A5DAE" w:rsidRDefault="001F4DFB" w:rsidP="001F4DFB">
            <w:pPr>
              <w:pStyle w:val="ConsPlusNormal"/>
              <w:jc w:val="right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39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0" w:type="dxa"/>
          </w:tcPr>
          <w:p w:rsidR="001F4DFB" w:rsidRPr="002A5DAE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2A5DAE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8261B3" w:rsidRDefault="008261B3" w:rsidP="001F4DFB">
      <w:pPr>
        <w:pStyle w:val="ConsPlusNormal"/>
        <w:jc w:val="right"/>
        <w:outlineLvl w:val="1"/>
      </w:pPr>
      <w:bookmarkStart w:id="8" w:name="P525"/>
      <w:bookmarkEnd w:id="8"/>
    </w:p>
    <w:p w:rsidR="0053027C" w:rsidRDefault="0053027C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2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9" w:name="P535"/>
      <w:bookmarkEnd w:id="9"/>
      <w:r w:rsidRPr="008F0526">
        <w:rPr>
          <w:b/>
        </w:rPr>
        <w:t>Схема расположения лесных насаждений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5232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94"/>
        <w:gridCol w:w="4895"/>
      </w:tblGrid>
      <w:tr w:rsidR="001F4DFB" w:rsidRPr="00134BDC" w:rsidTr="006C14E0">
        <w:trPr>
          <w:trHeight w:val="632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  <w:ind w:firstLine="283"/>
              <w:jc w:val="both"/>
            </w:pPr>
            <w:r>
              <w:t xml:space="preserve">Местоположение лесных </w:t>
            </w:r>
            <w:r w:rsidR="001F4DFB" w:rsidRPr="00134BDC">
              <w:t>насаждений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6C14E0">
        <w:trPr>
          <w:trHeight w:val="2193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(субъект Российской Федерации, муниципальный район, (лесничество, участковое лесничество, урочище (при наличии), номер (номера) лесного квартала, лесотаксационного выдела)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6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0"/>
        <w:gridCol w:w="3087"/>
        <w:gridCol w:w="1270"/>
        <w:gridCol w:w="2783"/>
        <w:gridCol w:w="1270"/>
      </w:tblGrid>
      <w:tr w:rsidR="001F4DFB" w:rsidRPr="00134BDC" w:rsidTr="006C14E0">
        <w:trPr>
          <w:trHeight w:val="202"/>
        </w:trPr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Масшт</w:t>
            </w:r>
            <w:r w:rsidRPr="00134BDC">
              <w:t>аб</w:t>
            </w:r>
          </w:p>
        </w:tc>
        <w:tc>
          <w:tcPr>
            <w:tcW w:w="30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6C14E0" w:rsidP="001F4DFB">
            <w:pPr>
              <w:pStyle w:val="ConsPlusNormal"/>
            </w:pPr>
            <w:r>
              <w:t>Площад</w:t>
            </w:r>
            <w:r w:rsidR="001F4DFB" w:rsidRPr="00134BDC">
              <w:t>ь</w:t>
            </w:r>
          </w:p>
        </w:tc>
        <w:tc>
          <w:tcPr>
            <w:tcW w:w="27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27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гектар.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left w:val="nil"/>
          <w:bottom w:val="single" w:sz="4" w:space="0" w:color="auto"/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Место для схемы:</w:t>
            </w: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blPrEx>
          <w:tblBorders>
            <w:left w:val="single" w:sz="4" w:space="0" w:color="auto"/>
            <w:right w:val="single" w:sz="4" w:space="0" w:color="auto"/>
            <w:insideH w:val="none" w:sz="0" w:space="0" w:color="auto"/>
          </w:tblBorders>
        </w:tblPrEx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5613"/>
        <w:gridCol w:w="340"/>
      </w:tblGrid>
      <w:tr w:rsidR="001F4DFB" w:rsidRPr="00134BDC" w:rsidTr="001F4DFB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ind w:firstLine="283"/>
              <w:jc w:val="both"/>
            </w:pPr>
            <w:r w:rsidRPr="00134BDC">
              <w:t>Условные обозначения:</w:t>
            </w:r>
          </w:p>
        </w:tc>
        <w:tc>
          <w:tcPr>
            <w:tcW w:w="5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both"/>
            </w:pPr>
            <w:r w:rsidRPr="00134BDC">
              <w:t>.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6C14E0" w:rsidRDefault="006C14E0" w:rsidP="001F4DFB">
      <w:pPr>
        <w:pStyle w:val="ConsPlusNormal"/>
        <w:jc w:val="right"/>
        <w:outlineLvl w:val="1"/>
      </w:pPr>
    </w:p>
    <w:p w:rsidR="001F4DFB" w:rsidRPr="008F0526" w:rsidRDefault="001F4DFB" w:rsidP="001F4DFB">
      <w:pPr>
        <w:pStyle w:val="ConsPlusNormal"/>
        <w:jc w:val="right"/>
        <w:outlineLvl w:val="1"/>
        <w:rPr>
          <w:b/>
        </w:rPr>
      </w:pPr>
      <w:r w:rsidRPr="008F0526">
        <w:rPr>
          <w:b/>
        </w:rPr>
        <w:lastRenderedPageBreak/>
        <w:t>Приложение N 3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0" w:name="P584"/>
      <w:bookmarkEnd w:id="10"/>
      <w:r w:rsidRPr="008F0526">
        <w:rPr>
          <w:b/>
        </w:rPr>
        <w:t>Расчет платы по договору купли-продажи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____________ 20__ г. N ______________</w:t>
      </w: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Default="001F4DFB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Default="006C14E0" w:rsidP="001F4DFB">
      <w:pPr>
        <w:pStyle w:val="ConsPlusNormal"/>
        <w:jc w:val="both"/>
      </w:pPr>
    </w:p>
    <w:p w:rsidR="006C14E0" w:rsidRPr="00134BDC" w:rsidRDefault="006C14E0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340"/>
        <w:gridCol w:w="4365"/>
      </w:tblGrid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1F4DFB"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1F4DFB"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C13CC4" w:rsidRDefault="00C13CC4" w:rsidP="00C13CC4">
      <w:pPr>
        <w:pStyle w:val="ConsPlusNormal"/>
        <w:jc w:val="right"/>
      </w:pPr>
    </w:p>
    <w:p w:rsidR="001F4DFB" w:rsidRPr="008F0526" w:rsidRDefault="001F4DFB" w:rsidP="00C13CC4">
      <w:pPr>
        <w:pStyle w:val="ConsPlusNormal"/>
        <w:jc w:val="right"/>
        <w:rPr>
          <w:b/>
        </w:rPr>
      </w:pPr>
      <w:r w:rsidRPr="008F0526">
        <w:rPr>
          <w:b/>
        </w:rPr>
        <w:lastRenderedPageBreak/>
        <w:t>Приложение N 4</w:t>
      </w:r>
    </w:p>
    <w:p w:rsidR="001F4DFB" w:rsidRPr="00134BDC" w:rsidRDefault="001F4DFB" w:rsidP="001F4DFB">
      <w:pPr>
        <w:pStyle w:val="ConsPlusNormal"/>
        <w:jc w:val="right"/>
      </w:pPr>
      <w:r w:rsidRPr="00134BDC">
        <w:t>к типовому договору</w:t>
      </w:r>
    </w:p>
    <w:p w:rsidR="001F4DFB" w:rsidRPr="00134BDC" w:rsidRDefault="001F4DFB" w:rsidP="001F4DFB">
      <w:pPr>
        <w:pStyle w:val="ConsPlusNormal"/>
        <w:jc w:val="right"/>
      </w:pPr>
      <w:r w:rsidRPr="00134BDC">
        <w:t>купли-продажи лесных насаждений</w:t>
      </w:r>
    </w:p>
    <w:p w:rsidR="001F4DFB" w:rsidRPr="00134BDC" w:rsidRDefault="001F4DFB" w:rsidP="001F4DFB">
      <w:pPr>
        <w:pStyle w:val="ConsPlusNormal"/>
        <w:jc w:val="both"/>
      </w:pPr>
    </w:p>
    <w:p w:rsidR="001F4DFB" w:rsidRPr="008F0526" w:rsidRDefault="001F4DFB" w:rsidP="001F4DFB">
      <w:pPr>
        <w:pStyle w:val="ConsPlusNormal"/>
        <w:jc w:val="center"/>
        <w:rPr>
          <w:b/>
        </w:rPr>
      </w:pPr>
      <w:bookmarkStart w:id="11" w:name="P617"/>
      <w:bookmarkEnd w:id="11"/>
      <w:r w:rsidRPr="008F0526">
        <w:rPr>
          <w:b/>
        </w:rPr>
        <w:t>Акт приема-передачи лесных насаждений</w:t>
      </w:r>
    </w:p>
    <w:p w:rsidR="001F4DFB" w:rsidRPr="00134BDC" w:rsidRDefault="001F4DFB" w:rsidP="001F4DFB">
      <w:pPr>
        <w:pStyle w:val="ConsPlusNormal"/>
        <w:jc w:val="center"/>
      </w:pPr>
      <w:r w:rsidRPr="00134BDC">
        <w:t>от "__" ___________ 20__ г. N _________</w:t>
      </w:r>
    </w:p>
    <w:p w:rsidR="001F4DFB" w:rsidRPr="00134BDC" w:rsidRDefault="001F4DFB" w:rsidP="001F4DFB">
      <w:pPr>
        <w:pStyle w:val="ConsPlusNormal"/>
        <w:jc w:val="both"/>
      </w:pP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в лице 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(должность, фамилия, имя, отчество (последнее при наличии)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действующего на основании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 (правоустанавливающий документ (положение,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7700E7">
        <w:rPr>
          <w:rFonts w:ascii="Times New Roman" w:hAnsi="Times New Roman" w:cs="Times New Roman"/>
          <w:sz w:val="28"/>
          <w:szCs w:val="28"/>
        </w:rPr>
        <w:t>устав) или доверенность, 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Покупатель в лице __</w:t>
      </w:r>
      <w:r w:rsidR="001F4DFB" w:rsidRPr="007700E7">
        <w:rPr>
          <w:rFonts w:ascii="Times New Roman" w:hAnsi="Times New Roman" w:cs="Times New Roman"/>
          <w:sz w:val="28"/>
          <w:szCs w:val="28"/>
        </w:rPr>
        <w:t>______________________________________________,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(фамилия, имя, отчество (последнее при наличии)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7700E7">
        <w:rPr>
          <w:rFonts w:ascii="Times New Roman" w:hAnsi="Times New Roman" w:cs="Times New Roman"/>
          <w:sz w:val="28"/>
          <w:szCs w:val="28"/>
        </w:rPr>
        <w:t xml:space="preserve"> гражданина или лица, действующего от имени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00E7">
        <w:rPr>
          <w:rFonts w:ascii="Times New Roman" w:hAnsi="Times New Roman" w:cs="Times New Roman"/>
          <w:sz w:val="28"/>
          <w:szCs w:val="28"/>
        </w:rPr>
        <w:t>юридического лица либо от имени гражданина, в том</w:t>
      </w:r>
    </w:p>
    <w:p w:rsidR="0047572B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47572B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00E7">
        <w:rPr>
          <w:rFonts w:ascii="Times New Roman" w:hAnsi="Times New Roman" w:cs="Times New Roman"/>
          <w:sz w:val="28"/>
          <w:szCs w:val="28"/>
        </w:rPr>
        <w:t>числе индивидуального предпринимателя,</w:t>
      </w:r>
      <w:r w:rsidR="00475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по доверенности)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де</w:t>
      </w:r>
      <w:r w:rsidR="007700E7">
        <w:rPr>
          <w:rFonts w:ascii="Times New Roman" w:hAnsi="Times New Roman" w:cs="Times New Roman"/>
          <w:sz w:val="28"/>
          <w:szCs w:val="28"/>
        </w:rPr>
        <w:t>йствующего на основании _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________________________________________,</w:t>
      </w:r>
    </w:p>
    <w:p w:rsidR="0047572B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(до</w:t>
      </w:r>
      <w:r>
        <w:rPr>
          <w:rFonts w:ascii="Times New Roman" w:hAnsi="Times New Roman" w:cs="Times New Roman"/>
          <w:sz w:val="28"/>
          <w:szCs w:val="28"/>
        </w:rPr>
        <w:t>кумент, удостоверяющий личность, или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доверенность (при необходимости),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DFB" w:rsidRPr="007700E7" w:rsidRDefault="0047572B" w:rsidP="0047572B">
      <w:pPr>
        <w:pStyle w:val="ConsPlusNonformat"/>
        <w:ind w:left="36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F4DFB" w:rsidRPr="007700E7">
        <w:rPr>
          <w:rFonts w:ascii="Times New Roman" w:hAnsi="Times New Roman" w:cs="Times New Roman"/>
          <w:sz w:val="28"/>
          <w:szCs w:val="28"/>
        </w:rPr>
        <w:t>их реквизиты)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составили настоящий акт о том, что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 основании Договора купли-продажи</w:t>
      </w:r>
    </w:p>
    <w:p w:rsidR="001F4DFB" w:rsidRPr="007700E7" w:rsidRDefault="007700E7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лесных насаждений первый передал, а второй принял лесные</w:t>
      </w:r>
      <w:r w:rsidR="001F4DFB" w:rsidRPr="007700E7">
        <w:rPr>
          <w:rFonts w:ascii="Times New Roman" w:hAnsi="Times New Roman" w:cs="Times New Roman"/>
          <w:sz w:val="28"/>
          <w:szCs w:val="28"/>
        </w:rPr>
        <w:t xml:space="preserve"> насаждения,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расположенные на землях, находящихся в соб</w:t>
      </w:r>
      <w:r w:rsidR="007700E7">
        <w:rPr>
          <w:rFonts w:ascii="Times New Roman" w:hAnsi="Times New Roman" w:cs="Times New Roman"/>
          <w:sz w:val="28"/>
          <w:szCs w:val="28"/>
        </w:rPr>
        <w:t>ственности __________________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(федеральной,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субъектов Российской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Федерации или</w:t>
      </w:r>
    </w:p>
    <w:p w:rsidR="001F4DFB" w:rsidRPr="007700E7" w:rsidRDefault="001F4DFB" w:rsidP="007700E7">
      <w:pPr>
        <w:pStyle w:val="ConsPlusNonformat"/>
        <w:ind w:left="2835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муниципальной)</w:t>
      </w:r>
    </w:p>
    <w:p w:rsidR="001F4DFB" w:rsidRPr="007700E7" w:rsidRDefault="001F4DFB" w:rsidP="001F4DF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>Местоположение лесных на</w:t>
      </w:r>
      <w:r w:rsidR="007700E7">
        <w:rPr>
          <w:rFonts w:ascii="Times New Roman" w:hAnsi="Times New Roman" w:cs="Times New Roman"/>
          <w:sz w:val="28"/>
          <w:szCs w:val="28"/>
        </w:rPr>
        <w:t xml:space="preserve">саждений </w:t>
      </w:r>
      <w:r w:rsidRPr="007700E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(субъект Российской Федерации,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муниципальный район, лесничество,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  участковое лесничество, урочище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(при наличии), номер (номера) лесного</w:t>
      </w:r>
    </w:p>
    <w:p w:rsidR="001F4DFB" w:rsidRPr="007700E7" w:rsidRDefault="001F4DFB" w:rsidP="007700E7">
      <w:pPr>
        <w:pStyle w:val="ConsPlusNonformat"/>
        <w:ind w:left="2127"/>
        <w:jc w:val="both"/>
        <w:rPr>
          <w:rFonts w:ascii="Times New Roman" w:hAnsi="Times New Roman" w:cs="Times New Roman"/>
          <w:sz w:val="28"/>
          <w:szCs w:val="28"/>
        </w:rPr>
      </w:pPr>
      <w:r w:rsidRPr="007700E7">
        <w:rPr>
          <w:rFonts w:ascii="Times New Roman" w:hAnsi="Times New Roman" w:cs="Times New Roman"/>
          <w:sz w:val="28"/>
          <w:szCs w:val="28"/>
        </w:rPr>
        <w:t xml:space="preserve">                                    квартала, лесотаксационного выдела)</w:t>
      </w:r>
    </w:p>
    <w:p w:rsidR="001F4DFB" w:rsidRDefault="001F4DFB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Default="00756C05" w:rsidP="001F4DFB">
      <w:pPr>
        <w:pStyle w:val="ConsPlusNormal"/>
        <w:jc w:val="both"/>
      </w:pPr>
    </w:p>
    <w:p w:rsidR="00756C05" w:rsidRPr="00134BDC" w:rsidRDefault="00756C05" w:rsidP="001F4DFB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1F4DFB" w:rsidRPr="00134BDC" w:rsidTr="001F4DFB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7073D8" w:rsidRDefault="001F4DFB" w:rsidP="001F4DFB">
            <w:pPr>
              <w:pStyle w:val="ConsPlusNormal"/>
              <w:jc w:val="center"/>
              <w:outlineLvl w:val="2"/>
              <w:rPr>
                <w:b/>
              </w:rPr>
            </w:pPr>
            <w:r w:rsidRPr="007073D8">
              <w:rPr>
                <w:b/>
              </w:rPr>
              <w:lastRenderedPageBreak/>
              <w:t>Характеристика и объем древесины лесных насаждений, подлежащих заготовке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81"/>
        <w:gridCol w:w="1130"/>
        <w:gridCol w:w="740"/>
        <w:gridCol w:w="1020"/>
        <w:gridCol w:w="760"/>
        <w:gridCol w:w="760"/>
        <w:gridCol w:w="760"/>
        <w:gridCol w:w="760"/>
        <w:gridCol w:w="870"/>
        <w:gridCol w:w="992"/>
        <w:gridCol w:w="851"/>
      </w:tblGrid>
      <w:tr w:rsidR="001F4DFB" w:rsidRPr="00134BDC" w:rsidTr="00E07C3F">
        <w:tc>
          <w:tcPr>
            <w:tcW w:w="128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лесного квартала</w:t>
            </w:r>
          </w:p>
        </w:tc>
        <w:tc>
          <w:tcPr>
            <w:tcW w:w="113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Номер лесотаксационного выдела</w:t>
            </w:r>
          </w:p>
        </w:tc>
        <w:tc>
          <w:tcPr>
            <w:tcW w:w="74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Площадь лесосеки, га</w:t>
            </w:r>
          </w:p>
        </w:tc>
        <w:tc>
          <w:tcPr>
            <w:tcW w:w="102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Хозяйство, преобладающая порода</w:t>
            </w:r>
          </w:p>
        </w:tc>
        <w:tc>
          <w:tcPr>
            <w:tcW w:w="760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Породы</w:t>
            </w:r>
          </w:p>
        </w:tc>
        <w:tc>
          <w:tcPr>
            <w:tcW w:w="4993" w:type="dxa"/>
            <w:gridSpan w:val="6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Объем, куб. метров</w:t>
            </w:r>
          </w:p>
        </w:tc>
      </w:tr>
      <w:tr w:rsidR="001F4DFB" w:rsidRPr="00134BDC" w:rsidTr="007073D8">
        <w:trPr>
          <w:trHeight w:val="435"/>
        </w:trPr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3150" w:type="dxa"/>
            <w:gridSpan w:val="4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Деловая</w:t>
            </w:r>
          </w:p>
        </w:tc>
        <w:tc>
          <w:tcPr>
            <w:tcW w:w="992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Дрова</w:t>
            </w:r>
          </w:p>
        </w:tc>
        <w:tc>
          <w:tcPr>
            <w:tcW w:w="851" w:type="dxa"/>
            <w:vMerge w:val="restart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</w:tr>
      <w:tr w:rsidR="001F4DFB" w:rsidRPr="00134BDC" w:rsidTr="00E07C3F">
        <w:tc>
          <w:tcPr>
            <w:tcW w:w="1281" w:type="dxa"/>
            <w:vMerge/>
          </w:tcPr>
          <w:p w:rsidR="001F4DFB" w:rsidRPr="00134BDC" w:rsidRDefault="001F4DFB" w:rsidP="001F4DFB"/>
        </w:tc>
        <w:tc>
          <w:tcPr>
            <w:tcW w:w="1130" w:type="dxa"/>
            <w:vMerge/>
          </w:tcPr>
          <w:p w:rsidR="001F4DFB" w:rsidRPr="00134BDC" w:rsidRDefault="001F4DFB" w:rsidP="001F4DFB"/>
        </w:tc>
        <w:tc>
          <w:tcPr>
            <w:tcW w:w="740" w:type="dxa"/>
            <w:vMerge/>
          </w:tcPr>
          <w:p w:rsidR="001F4DFB" w:rsidRPr="00134BDC" w:rsidRDefault="001F4DFB" w:rsidP="001F4DFB"/>
        </w:tc>
        <w:tc>
          <w:tcPr>
            <w:tcW w:w="1020" w:type="dxa"/>
            <w:vMerge/>
          </w:tcPr>
          <w:p w:rsidR="001F4DFB" w:rsidRPr="00134BDC" w:rsidRDefault="001F4DFB" w:rsidP="001F4DFB"/>
        </w:tc>
        <w:tc>
          <w:tcPr>
            <w:tcW w:w="760" w:type="dxa"/>
            <w:vMerge/>
          </w:tcPr>
          <w:p w:rsidR="001F4DFB" w:rsidRPr="00134BDC" w:rsidRDefault="001F4DFB" w:rsidP="001F4DFB"/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Крупная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Средняя</w:t>
            </w: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Мелкая</w:t>
            </w: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Всего</w:t>
            </w:r>
          </w:p>
        </w:tc>
        <w:tc>
          <w:tcPr>
            <w:tcW w:w="992" w:type="dxa"/>
            <w:vMerge/>
          </w:tcPr>
          <w:p w:rsidR="001F4DFB" w:rsidRPr="00134BDC" w:rsidRDefault="001F4DFB" w:rsidP="001F4DFB"/>
        </w:tc>
        <w:tc>
          <w:tcPr>
            <w:tcW w:w="851" w:type="dxa"/>
            <w:vMerge/>
          </w:tcPr>
          <w:p w:rsidR="001F4DFB" w:rsidRPr="00134BDC" w:rsidRDefault="001F4DFB" w:rsidP="001F4DFB"/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E07C3F">
        <w:tc>
          <w:tcPr>
            <w:tcW w:w="1281" w:type="dxa"/>
          </w:tcPr>
          <w:p w:rsidR="001F4DFB" w:rsidRPr="00134BDC" w:rsidRDefault="001F4DFB" w:rsidP="001F4DFB">
            <w:pPr>
              <w:pStyle w:val="ConsPlusNormal"/>
            </w:pPr>
            <w:r w:rsidRPr="00134BDC">
              <w:t>Итого:</w:t>
            </w:r>
          </w:p>
        </w:tc>
        <w:tc>
          <w:tcPr>
            <w:tcW w:w="113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4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102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76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70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992" w:type="dxa"/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851" w:type="dxa"/>
          </w:tcPr>
          <w:p w:rsidR="001F4DFB" w:rsidRPr="00134BDC" w:rsidRDefault="001F4DFB" w:rsidP="001F4DFB">
            <w:pPr>
              <w:pStyle w:val="ConsPlusNormal"/>
            </w:pP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tbl>
      <w:tblPr>
        <w:tblW w:w="9924" w:type="dxa"/>
        <w:tblInd w:w="-42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91"/>
        <w:gridCol w:w="340"/>
        <w:gridCol w:w="4793"/>
      </w:tblGrid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Передал: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</w:pPr>
            <w:r w:rsidRPr="00134BDC">
              <w:t>Принял: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Продавец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  <w:r w:rsidRPr="00134BDC">
              <w:t>Покупатель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(фамилия, имя, отчество (последнее при наличии)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</w:tr>
      <w:tr w:rsidR="001F4DFB" w:rsidRPr="00134BDC" w:rsidTr="007508BE">
        <w:tc>
          <w:tcPr>
            <w:tcW w:w="47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(подпись)</w:t>
            </w:r>
          </w:p>
        </w:tc>
      </w:tr>
      <w:tr w:rsidR="001F4DFB" w:rsidRPr="00134BDC" w:rsidTr="007508BE">
        <w:tc>
          <w:tcPr>
            <w:tcW w:w="4791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</w:pPr>
          </w:p>
        </w:tc>
        <w:tc>
          <w:tcPr>
            <w:tcW w:w="4793" w:type="dxa"/>
            <w:tcBorders>
              <w:top w:val="nil"/>
              <w:left w:val="nil"/>
              <w:bottom w:val="nil"/>
              <w:right w:val="nil"/>
            </w:tcBorders>
          </w:tcPr>
          <w:p w:rsidR="001F4DFB" w:rsidRPr="00134BDC" w:rsidRDefault="001F4DFB" w:rsidP="001F4DFB">
            <w:pPr>
              <w:pStyle w:val="ConsPlusNormal"/>
              <w:jc w:val="center"/>
            </w:pPr>
            <w:r w:rsidRPr="00134BDC">
              <w:t>М.П. (при наличии)</w:t>
            </w:r>
          </w:p>
        </w:tc>
      </w:tr>
    </w:tbl>
    <w:p w:rsidR="001F4DFB" w:rsidRPr="00134BDC" w:rsidRDefault="001F4DFB" w:rsidP="001F4DFB">
      <w:pPr>
        <w:pStyle w:val="ConsPlusNormal"/>
        <w:jc w:val="both"/>
      </w:pPr>
    </w:p>
    <w:p w:rsidR="001F4DFB" w:rsidRPr="00134BDC" w:rsidRDefault="001F4DFB" w:rsidP="001F4DFB">
      <w:pPr>
        <w:pStyle w:val="ConsPlusNormal"/>
        <w:jc w:val="both"/>
      </w:pPr>
    </w:p>
    <w:p w:rsidR="001A1D79" w:rsidRPr="00C9450C" w:rsidRDefault="001A1D79" w:rsidP="001F4DF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1A1D79" w:rsidRPr="00C9450C" w:rsidSect="001F4DFB">
      <w:footerReference w:type="default" r:id="rId6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61D" w:rsidRDefault="0043061D">
      <w:r>
        <w:separator/>
      </w:r>
    </w:p>
  </w:endnote>
  <w:endnote w:type="continuationSeparator" w:id="0">
    <w:p w:rsidR="0043061D" w:rsidRDefault="00430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C3" w:rsidRDefault="005D31C3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D31C3" w:rsidRDefault="005D31C3" w:rsidP="00CB23D2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C3" w:rsidRDefault="005D31C3" w:rsidP="00CB23D2">
    <w:pPr>
      <w:pStyle w:val="a9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separate"/>
    </w:r>
    <w:r w:rsidR="001F1136">
      <w:rPr>
        <w:rStyle w:val="ae"/>
        <w:noProof/>
      </w:rPr>
      <w:t>11</w:t>
    </w:r>
    <w:r>
      <w:rPr>
        <w:rStyle w:val="ae"/>
      </w:rPr>
      <w:fldChar w:fldCharType="end"/>
    </w:r>
  </w:p>
  <w:p w:rsidR="005D31C3" w:rsidRDefault="005D31C3" w:rsidP="00CB23D2">
    <w:pPr>
      <w:pStyle w:val="a9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31C3" w:rsidRDefault="005D31C3">
    <w:pPr>
      <w:pStyle w:val="a9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61D" w:rsidRDefault="0043061D">
      <w:r>
        <w:separator/>
      </w:r>
    </w:p>
  </w:footnote>
  <w:footnote w:type="continuationSeparator" w:id="0">
    <w:p w:rsidR="0043061D" w:rsidRDefault="00430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33C02"/>
    <w:multiLevelType w:val="hybridMultilevel"/>
    <w:tmpl w:val="C01EEFDA"/>
    <w:lvl w:ilvl="0" w:tplc="B75250D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903184"/>
    <w:multiLevelType w:val="hybridMultilevel"/>
    <w:tmpl w:val="23C80DB4"/>
    <w:lvl w:ilvl="0" w:tplc="FFFFFFFF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09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4AA6126"/>
    <w:multiLevelType w:val="hybridMultilevel"/>
    <w:tmpl w:val="5E9AD7D2"/>
    <w:lvl w:ilvl="0" w:tplc="FFFFFFFF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5256B96"/>
    <w:multiLevelType w:val="hybridMultilevel"/>
    <w:tmpl w:val="AD307486"/>
    <w:lvl w:ilvl="0" w:tplc="FFFFFFF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7222C60"/>
    <w:multiLevelType w:val="hybridMultilevel"/>
    <w:tmpl w:val="A594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85E"/>
    <w:rsid w:val="00000C93"/>
    <w:rsid w:val="00001539"/>
    <w:rsid w:val="00001F0A"/>
    <w:rsid w:val="00001F8E"/>
    <w:rsid w:val="00003B62"/>
    <w:rsid w:val="000040F0"/>
    <w:rsid w:val="00005EAA"/>
    <w:rsid w:val="00006CA7"/>
    <w:rsid w:val="000074B2"/>
    <w:rsid w:val="000078AD"/>
    <w:rsid w:val="00007B4A"/>
    <w:rsid w:val="00007FB0"/>
    <w:rsid w:val="00010664"/>
    <w:rsid w:val="00010B07"/>
    <w:rsid w:val="00010CCF"/>
    <w:rsid w:val="00010F27"/>
    <w:rsid w:val="00014611"/>
    <w:rsid w:val="00014A73"/>
    <w:rsid w:val="00014AD7"/>
    <w:rsid w:val="000155A8"/>
    <w:rsid w:val="00015C6F"/>
    <w:rsid w:val="000209F8"/>
    <w:rsid w:val="0002120B"/>
    <w:rsid w:val="00022409"/>
    <w:rsid w:val="00023DA5"/>
    <w:rsid w:val="00024627"/>
    <w:rsid w:val="00030AAD"/>
    <w:rsid w:val="00031AEB"/>
    <w:rsid w:val="0003299E"/>
    <w:rsid w:val="00033271"/>
    <w:rsid w:val="000360DF"/>
    <w:rsid w:val="00036910"/>
    <w:rsid w:val="00036E40"/>
    <w:rsid w:val="000377BF"/>
    <w:rsid w:val="00037B72"/>
    <w:rsid w:val="000415C6"/>
    <w:rsid w:val="000426D5"/>
    <w:rsid w:val="00042AF6"/>
    <w:rsid w:val="00043DD8"/>
    <w:rsid w:val="00044076"/>
    <w:rsid w:val="00044E9C"/>
    <w:rsid w:val="00045336"/>
    <w:rsid w:val="000455FA"/>
    <w:rsid w:val="000523A9"/>
    <w:rsid w:val="000530D3"/>
    <w:rsid w:val="000538D1"/>
    <w:rsid w:val="00055278"/>
    <w:rsid w:val="0005589E"/>
    <w:rsid w:val="00055A62"/>
    <w:rsid w:val="00057DE5"/>
    <w:rsid w:val="00062DCD"/>
    <w:rsid w:val="000632C1"/>
    <w:rsid w:val="00064644"/>
    <w:rsid w:val="00064B5C"/>
    <w:rsid w:val="00067569"/>
    <w:rsid w:val="000679A9"/>
    <w:rsid w:val="00071D99"/>
    <w:rsid w:val="00073A11"/>
    <w:rsid w:val="00074DF5"/>
    <w:rsid w:val="000801C3"/>
    <w:rsid w:val="0008045F"/>
    <w:rsid w:val="00080885"/>
    <w:rsid w:val="00080C67"/>
    <w:rsid w:val="00080F6B"/>
    <w:rsid w:val="00082026"/>
    <w:rsid w:val="000822BE"/>
    <w:rsid w:val="00082C1E"/>
    <w:rsid w:val="00084A4E"/>
    <w:rsid w:val="00085514"/>
    <w:rsid w:val="00090363"/>
    <w:rsid w:val="0009241D"/>
    <w:rsid w:val="0009310B"/>
    <w:rsid w:val="000933DE"/>
    <w:rsid w:val="00093CA2"/>
    <w:rsid w:val="000958F1"/>
    <w:rsid w:val="000960B0"/>
    <w:rsid w:val="0009618C"/>
    <w:rsid w:val="00097828"/>
    <w:rsid w:val="000A1F7F"/>
    <w:rsid w:val="000A24E5"/>
    <w:rsid w:val="000A55CA"/>
    <w:rsid w:val="000A62EA"/>
    <w:rsid w:val="000A660D"/>
    <w:rsid w:val="000A6632"/>
    <w:rsid w:val="000A6ABB"/>
    <w:rsid w:val="000B027B"/>
    <w:rsid w:val="000B0DAC"/>
    <w:rsid w:val="000B0E01"/>
    <w:rsid w:val="000B1965"/>
    <w:rsid w:val="000B2528"/>
    <w:rsid w:val="000B26EA"/>
    <w:rsid w:val="000B48B1"/>
    <w:rsid w:val="000B58CA"/>
    <w:rsid w:val="000B5AA3"/>
    <w:rsid w:val="000B6F95"/>
    <w:rsid w:val="000B7325"/>
    <w:rsid w:val="000C0040"/>
    <w:rsid w:val="000C05E9"/>
    <w:rsid w:val="000C233E"/>
    <w:rsid w:val="000C2FD8"/>
    <w:rsid w:val="000C3098"/>
    <w:rsid w:val="000C3E07"/>
    <w:rsid w:val="000C4557"/>
    <w:rsid w:val="000C56F7"/>
    <w:rsid w:val="000C6153"/>
    <w:rsid w:val="000C70CE"/>
    <w:rsid w:val="000C7F23"/>
    <w:rsid w:val="000D2221"/>
    <w:rsid w:val="000D285E"/>
    <w:rsid w:val="000D3895"/>
    <w:rsid w:val="000D3F92"/>
    <w:rsid w:val="000D458C"/>
    <w:rsid w:val="000D5B18"/>
    <w:rsid w:val="000E1662"/>
    <w:rsid w:val="000E1F59"/>
    <w:rsid w:val="000E2704"/>
    <w:rsid w:val="000E3122"/>
    <w:rsid w:val="000E34BC"/>
    <w:rsid w:val="000E3A93"/>
    <w:rsid w:val="000E3B3A"/>
    <w:rsid w:val="000E57D5"/>
    <w:rsid w:val="000E642B"/>
    <w:rsid w:val="000E6584"/>
    <w:rsid w:val="000E6F83"/>
    <w:rsid w:val="000F039A"/>
    <w:rsid w:val="000F0703"/>
    <w:rsid w:val="000F0FCB"/>
    <w:rsid w:val="000F2368"/>
    <w:rsid w:val="000F2AF8"/>
    <w:rsid w:val="000F55F4"/>
    <w:rsid w:val="000F73CE"/>
    <w:rsid w:val="000F7468"/>
    <w:rsid w:val="000F78D0"/>
    <w:rsid w:val="00100109"/>
    <w:rsid w:val="001003E3"/>
    <w:rsid w:val="00102149"/>
    <w:rsid w:val="00102A2C"/>
    <w:rsid w:val="00104D03"/>
    <w:rsid w:val="00105A35"/>
    <w:rsid w:val="00105B96"/>
    <w:rsid w:val="00106297"/>
    <w:rsid w:val="00106688"/>
    <w:rsid w:val="00107558"/>
    <w:rsid w:val="00107DAA"/>
    <w:rsid w:val="0011109C"/>
    <w:rsid w:val="00111CDD"/>
    <w:rsid w:val="00111D33"/>
    <w:rsid w:val="001122F9"/>
    <w:rsid w:val="00112788"/>
    <w:rsid w:val="001135D1"/>
    <w:rsid w:val="00113AFF"/>
    <w:rsid w:val="00116D8A"/>
    <w:rsid w:val="00117F66"/>
    <w:rsid w:val="00117F92"/>
    <w:rsid w:val="00120283"/>
    <w:rsid w:val="00120C58"/>
    <w:rsid w:val="00120FFB"/>
    <w:rsid w:val="00123E23"/>
    <w:rsid w:val="00130B4D"/>
    <w:rsid w:val="00132C12"/>
    <w:rsid w:val="00132FCA"/>
    <w:rsid w:val="00133509"/>
    <w:rsid w:val="001337AE"/>
    <w:rsid w:val="0013508B"/>
    <w:rsid w:val="001351DC"/>
    <w:rsid w:val="00135F9E"/>
    <w:rsid w:val="00136804"/>
    <w:rsid w:val="00136E59"/>
    <w:rsid w:val="001425D4"/>
    <w:rsid w:val="00142941"/>
    <w:rsid w:val="00143842"/>
    <w:rsid w:val="00143A99"/>
    <w:rsid w:val="001441DF"/>
    <w:rsid w:val="0014494E"/>
    <w:rsid w:val="00144E1F"/>
    <w:rsid w:val="001450A0"/>
    <w:rsid w:val="00145667"/>
    <w:rsid w:val="00146ED7"/>
    <w:rsid w:val="001470F1"/>
    <w:rsid w:val="00147A44"/>
    <w:rsid w:val="00147AB0"/>
    <w:rsid w:val="00150035"/>
    <w:rsid w:val="00151AD4"/>
    <w:rsid w:val="0015296D"/>
    <w:rsid w:val="0015539A"/>
    <w:rsid w:val="00156745"/>
    <w:rsid w:val="001568D2"/>
    <w:rsid w:val="00157078"/>
    <w:rsid w:val="0015756F"/>
    <w:rsid w:val="00157DD4"/>
    <w:rsid w:val="001603BC"/>
    <w:rsid w:val="001604AF"/>
    <w:rsid w:val="001605EF"/>
    <w:rsid w:val="00161E04"/>
    <w:rsid w:val="001624F9"/>
    <w:rsid w:val="00162C26"/>
    <w:rsid w:val="00163AF0"/>
    <w:rsid w:val="00163E10"/>
    <w:rsid w:val="00165ECE"/>
    <w:rsid w:val="00170EC0"/>
    <w:rsid w:val="00171239"/>
    <w:rsid w:val="00171951"/>
    <w:rsid w:val="00173A7D"/>
    <w:rsid w:val="001743CE"/>
    <w:rsid w:val="001746FF"/>
    <w:rsid w:val="0017496D"/>
    <w:rsid w:val="00174E82"/>
    <w:rsid w:val="001772D7"/>
    <w:rsid w:val="001805B0"/>
    <w:rsid w:val="001808E5"/>
    <w:rsid w:val="00180983"/>
    <w:rsid w:val="00184530"/>
    <w:rsid w:val="00184760"/>
    <w:rsid w:val="001848E6"/>
    <w:rsid w:val="00192914"/>
    <w:rsid w:val="00193EB0"/>
    <w:rsid w:val="001942A5"/>
    <w:rsid w:val="00195150"/>
    <w:rsid w:val="00195C0A"/>
    <w:rsid w:val="00195F6D"/>
    <w:rsid w:val="00196337"/>
    <w:rsid w:val="001966EE"/>
    <w:rsid w:val="00196790"/>
    <w:rsid w:val="001971C5"/>
    <w:rsid w:val="001978CB"/>
    <w:rsid w:val="00197E09"/>
    <w:rsid w:val="001A12CC"/>
    <w:rsid w:val="001A1D79"/>
    <w:rsid w:val="001A1F63"/>
    <w:rsid w:val="001A235A"/>
    <w:rsid w:val="001A2C33"/>
    <w:rsid w:val="001A32F6"/>
    <w:rsid w:val="001A42EC"/>
    <w:rsid w:val="001A5F72"/>
    <w:rsid w:val="001A61F6"/>
    <w:rsid w:val="001A74CB"/>
    <w:rsid w:val="001A7EF3"/>
    <w:rsid w:val="001B0191"/>
    <w:rsid w:val="001B0829"/>
    <w:rsid w:val="001B0D35"/>
    <w:rsid w:val="001B3AFC"/>
    <w:rsid w:val="001B4B4A"/>
    <w:rsid w:val="001C2B79"/>
    <w:rsid w:val="001C2EB0"/>
    <w:rsid w:val="001C32C2"/>
    <w:rsid w:val="001C3E5C"/>
    <w:rsid w:val="001C41A4"/>
    <w:rsid w:val="001C4A54"/>
    <w:rsid w:val="001C4D6D"/>
    <w:rsid w:val="001C5097"/>
    <w:rsid w:val="001C5332"/>
    <w:rsid w:val="001C70CD"/>
    <w:rsid w:val="001C74BC"/>
    <w:rsid w:val="001C7588"/>
    <w:rsid w:val="001D0C9F"/>
    <w:rsid w:val="001D145B"/>
    <w:rsid w:val="001D3168"/>
    <w:rsid w:val="001D3908"/>
    <w:rsid w:val="001D4E37"/>
    <w:rsid w:val="001D5392"/>
    <w:rsid w:val="001D59AB"/>
    <w:rsid w:val="001D6782"/>
    <w:rsid w:val="001D7027"/>
    <w:rsid w:val="001D7F6F"/>
    <w:rsid w:val="001E1279"/>
    <w:rsid w:val="001E1BD0"/>
    <w:rsid w:val="001E1FA0"/>
    <w:rsid w:val="001E53BA"/>
    <w:rsid w:val="001E668B"/>
    <w:rsid w:val="001E7323"/>
    <w:rsid w:val="001F1136"/>
    <w:rsid w:val="001F30AE"/>
    <w:rsid w:val="001F32F1"/>
    <w:rsid w:val="001F4DFB"/>
    <w:rsid w:val="001F59DF"/>
    <w:rsid w:val="001F76B4"/>
    <w:rsid w:val="002022A3"/>
    <w:rsid w:val="00203374"/>
    <w:rsid w:val="00204142"/>
    <w:rsid w:val="002059D3"/>
    <w:rsid w:val="00205B60"/>
    <w:rsid w:val="00205EA5"/>
    <w:rsid w:val="00206901"/>
    <w:rsid w:val="00206D4F"/>
    <w:rsid w:val="00206E7C"/>
    <w:rsid w:val="00210840"/>
    <w:rsid w:val="00210DA0"/>
    <w:rsid w:val="00213040"/>
    <w:rsid w:val="002158EA"/>
    <w:rsid w:val="002165FA"/>
    <w:rsid w:val="00217024"/>
    <w:rsid w:val="00217053"/>
    <w:rsid w:val="00217BA6"/>
    <w:rsid w:val="00222F19"/>
    <w:rsid w:val="002231E3"/>
    <w:rsid w:val="0022347F"/>
    <w:rsid w:val="00223F05"/>
    <w:rsid w:val="00224444"/>
    <w:rsid w:val="00224904"/>
    <w:rsid w:val="00225F2C"/>
    <w:rsid w:val="00227036"/>
    <w:rsid w:val="002278ED"/>
    <w:rsid w:val="00231027"/>
    <w:rsid w:val="00231A36"/>
    <w:rsid w:val="00235DC0"/>
    <w:rsid w:val="002368AA"/>
    <w:rsid w:val="00236E3F"/>
    <w:rsid w:val="002375AF"/>
    <w:rsid w:val="00237C63"/>
    <w:rsid w:val="00240754"/>
    <w:rsid w:val="00240BE7"/>
    <w:rsid w:val="00240DA6"/>
    <w:rsid w:val="002423EC"/>
    <w:rsid w:val="00244906"/>
    <w:rsid w:val="002452EB"/>
    <w:rsid w:val="00250966"/>
    <w:rsid w:val="002535F9"/>
    <w:rsid w:val="002542D8"/>
    <w:rsid w:val="00254DD3"/>
    <w:rsid w:val="00255CAE"/>
    <w:rsid w:val="00256311"/>
    <w:rsid w:val="00256549"/>
    <w:rsid w:val="0025711D"/>
    <w:rsid w:val="00257EF0"/>
    <w:rsid w:val="00263252"/>
    <w:rsid w:val="00263AAA"/>
    <w:rsid w:val="00265D9E"/>
    <w:rsid w:val="00266366"/>
    <w:rsid w:val="002674D4"/>
    <w:rsid w:val="00270985"/>
    <w:rsid w:val="00270B31"/>
    <w:rsid w:val="0027213B"/>
    <w:rsid w:val="00272BA5"/>
    <w:rsid w:val="00272BED"/>
    <w:rsid w:val="002733B9"/>
    <w:rsid w:val="002754AD"/>
    <w:rsid w:val="00275B5F"/>
    <w:rsid w:val="00275C52"/>
    <w:rsid w:val="00276EA1"/>
    <w:rsid w:val="002817D4"/>
    <w:rsid w:val="00282443"/>
    <w:rsid w:val="00282C01"/>
    <w:rsid w:val="0028555F"/>
    <w:rsid w:val="00285F7E"/>
    <w:rsid w:val="00286B1D"/>
    <w:rsid w:val="00286FC2"/>
    <w:rsid w:val="00290098"/>
    <w:rsid w:val="002901B8"/>
    <w:rsid w:val="00290C5B"/>
    <w:rsid w:val="002927A4"/>
    <w:rsid w:val="002929A4"/>
    <w:rsid w:val="00293985"/>
    <w:rsid w:val="0029463F"/>
    <w:rsid w:val="002947A7"/>
    <w:rsid w:val="00297420"/>
    <w:rsid w:val="002A0641"/>
    <w:rsid w:val="002A2AE8"/>
    <w:rsid w:val="002A5569"/>
    <w:rsid w:val="002A5DAE"/>
    <w:rsid w:val="002A5E6C"/>
    <w:rsid w:val="002A5FB1"/>
    <w:rsid w:val="002A6615"/>
    <w:rsid w:val="002B194E"/>
    <w:rsid w:val="002B199D"/>
    <w:rsid w:val="002B22C3"/>
    <w:rsid w:val="002B4B74"/>
    <w:rsid w:val="002B53B3"/>
    <w:rsid w:val="002B6AC0"/>
    <w:rsid w:val="002C15AA"/>
    <w:rsid w:val="002C2F67"/>
    <w:rsid w:val="002C342B"/>
    <w:rsid w:val="002C4C89"/>
    <w:rsid w:val="002C547E"/>
    <w:rsid w:val="002D0225"/>
    <w:rsid w:val="002D0410"/>
    <w:rsid w:val="002D0C7F"/>
    <w:rsid w:val="002D251C"/>
    <w:rsid w:val="002D300C"/>
    <w:rsid w:val="002D4228"/>
    <w:rsid w:val="002D5606"/>
    <w:rsid w:val="002D7B0E"/>
    <w:rsid w:val="002D7C36"/>
    <w:rsid w:val="002E0684"/>
    <w:rsid w:val="002E151D"/>
    <w:rsid w:val="002E2383"/>
    <w:rsid w:val="002E3074"/>
    <w:rsid w:val="002E4E2B"/>
    <w:rsid w:val="002E64DF"/>
    <w:rsid w:val="002E6E75"/>
    <w:rsid w:val="002F029A"/>
    <w:rsid w:val="002F0994"/>
    <w:rsid w:val="002F42E2"/>
    <w:rsid w:val="002F4711"/>
    <w:rsid w:val="003004BF"/>
    <w:rsid w:val="00301870"/>
    <w:rsid w:val="00302C52"/>
    <w:rsid w:val="00302CA8"/>
    <w:rsid w:val="0030597D"/>
    <w:rsid w:val="00305F72"/>
    <w:rsid w:val="00307310"/>
    <w:rsid w:val="00310DCC"/>
    <w:rsid w:val="00311BDD"/>
    <w:rsid w:val="00312DB7"/>
    <w:rsid w:val="00314EEE"/>
    <w:rsid w:val="00315A54"/>
    <w:rsid w:val="00320229"/>
    <w:rsid w:val="00320E74"/>
    <w:rsid w:val="003212E4"/>
    <w:rsid w:val="003228E1"/>
    <w:rsid w:val="003271A2"/>
    <w:rsid w:val="00330702"/>
    <w:rsid w:val="00330F1F"/>
    <w:rsid w:val="003331B2"/>
    <w:rsid w:val="003338CC"/>
    <w:rsid w:val="00333C2A"/>
    <w:rsid w:val="003346AF"/>
    <w:rsid w:val="0033478B"/>
    <w:rsid w:val="00334A17"/>
    <w:rsid w:val="00336945"/>
    <w:rsid w:val="00337D4B"/>
    <w:rsid w:val="0034051A"/>
    <w:rsid w:val="0034095A"/>
    <w:rsid w:val="0034108F"/>
    <w:rsid w:val="003426B7"/>
    <w:rsid w:val="00343AD8"/>
    <w:rsid w:val="00343D26"/>
    <w:rsid w:val="0034541A"/>
    <w:rsid w:val="00346185"/>
    <w:rsid w:val="00346235"/>
    <w:rsid w:val="0034665D"/>
    <w:rsid w:val="003467EA"/>
    <w:rsid w:val="003472FC"/>
    <w:rsid w:val="00347A3D"/>
    <w:rsid w:val="00347B4F"/>
    <w:rsid w:val="003501C9"/>
    <w:rsid w:val="00350A8E"/>
    <w:rsid w:val="00350F68"/>
    <w:rsid w:val="003512C7"/>
    <w:rsid w:val="00352504"/>
    <w:rsid w:val="00352D0E"/>
    <w:rsid w:val="00354407"/>
    <w:rsid w:val="0035457D"/>
    <w:rsid w:val="00354792"/>
    <w:rsid w:val="00355184"/>
    <w:rsid w:val="003556ED"/>
    <w:rsid w:val="003566E4"/>
    <w:rsid w:val="00361528"/>
    <w:rsid w:val="003622D3"/>
    <w:rsid w:val="00362518"/>
    <w:rsid w:val="003669EB"/>
    <w:rsid w:val="003670E1"/>
    <w:rsid w:val="00370C62"/>
    <w:rsid w:val="003719F6"/>
    <w:rsid w:val="00374496"/>
    <w:rsid w:val="00374C1A"/>
    <w:rsid w:val="00375091"/>
    <w:rsid w:val="00380939"/>
    <w:rsid w:val="00381370"/>
    <w:rsid w:val="00382BB0"/>
    <w:rsid w:val="00384754"/>
    <w:rsid w:val="00385FCF"/>
    <w:rsid w:val="0038779B"/>
    <w:rsid w:val="00387C4D"/>
    <w:rsid w:val="003901A1"/>
    <w:rsid w:val="00392A00"/>
    <w:rsid w:val="00392C89"/>
    <w:rsid w:val="00392F1B"/>
    <w:rsid w:val="00394738"/>
    <w:rsid w:val="00394AEC"/>
    <w:rsid w:val="003950B7"/>
    <w:rsid w:val="00395837"/>
    <w:rsid w:val="00395ED1"/>
    <w:rsid w:val="003A02EC"/>
    <w:rsid w:val="003A2148"/>
    <w:rsid w:val="003A33A8"/>
    <w:rsid w:val="003A4FD3"/>
    <w:rsid w:val="003A4FD4"/>
    <w:rsid w:val="003A64C6"/>
    <w:rsid w:val="003B1130"/>
    <w:rsid w:val="003B15C1"/>
    <w:rsid w:val="003B2655"/>
    <w:rsid w:val="003B399B"/>
    <w:rsid w:val="003B3CF6"/>
    <w:rsid w:val="003B3ED0"/>
    <w:rsid w:val="003B4074"/>
    <w:rsid w:val="003B4F87"/>
    <w:rsid w:val="003B599F"/>
    <w:rsid w:val="003B5D4D"/>
    <w:rsid w:val="003B62FB"/>
    <w:rsid w:val="003C2E93"/>
    <w:rsid w:val="003C3A93"/>
    <w:rsid w:val="003C602A"/>
    <w:rsid w:val="003C612E"/>
    <w:rsid w:val="003C61C1"/>
    <w:rsid w:val="003C77BF"/>
    <w:rsid w:val="003C7BBD"/>
    <w:rsid w:val="003C7D46"/>
    <w:rsid w:val="003D0678"/>
    <w:rsid w:val="003D2ED8"/>
    <w:rsid w:val="003D33B5"/>
    <w:rsid w:val="003D4270"/>
    <w:rsid w:val="003D4D4B"/>
    <w:rsid w:val="003E02D4"/>
    <w:rsid w:val="003E1A38"/>
    <w:rsid w:val="003E1B29"/>
    <w:rsid w:val="003E1C14"/>
    <w:rsid w:val="003E314E"/>
    <w:rsid w:val="003E442C"/>
    <w:rsid w:val="003E55D6"/>
    <w:rsid w:val="003E5EDC"/>
    <w:rsid w:val="003E773C"/>
    <w:rsid w:val="003E7BA9"/>
    <w:rsid w:val="003F1CAD"/>
    <w:rsid w:val="003F2657"/>
    <w:rsid w:val="003F737C"/>
    <w:rsid w:val="0040096F"/>
    <w:rsid w:val="00403FF8"/>
    <w:rsid w:val="00404FBD"/>
    <w:rsid w:val="00405553"/>
    <w:rsid w:val="00405E39"/>
    <w:rsid w:val="0040788A"/>
    <w:rsid w:val="00407E2A"/>
    <w:rsid w:val="0041094A"/>
    <w:rsid w:val="00410CF2"/>
    <w:rsid w:val="00410E24"/>
    <w:rsid w:val="00411BF1"/>
    <w:rsid w:val="00413DBC"/>
    <w:rsid w:val="004156AD"/>
    <w:rsid w:val="00416781"/>
    <w:rsid w:val="00420384"/>
    <w:rsid w:val="00423BCF"/>
    <w:rsid w:val="00424035"/>
    <w:rsid w:val="00425D04"/>
    <w:rsid w:val="004261D9"/>
    <w:rsid w:val="0042693F"/>
    <w:rsid w:val="00426C3C"/>
    <w:rsid w:val="0043061D"/>
    <w:rsid w:val="00430C61"/>
    <w:rsid w:val="004318BD"/>
    <w:rsid w:val="00432F4B"/>
    <w:rsid w:val="0043332A"/>
    <w:rsid w:val="00433B64"/>
    <w:rsid w:val="00435A7D"/>
    <w:rsid w:val="0043671E"/>
    <w:rsid w:val="004379C3"/>
    <w:rsid w:val="0044173E"/>
    <w:rsid w:val="00441AF4"/>
    <w:rsid w:val="00443479"/>
    <w:rsid w:val="00443A70"/>
    <w:rsid w:val="004440B7"/>
    <w:rsid w:val="00444588"/>
    <w:rsid w:val="004448FA"/>
    <w:rsid w:val="00446082"/>
    <w:rsid w:val="004464CC"/>
    <w:rsid w:val="00447863"/>
    <w:rsid w:val="0045018E"/>
    <w:rsid w:val="00451D61"/>
    <w:rsid w:val="00452FEF"/>
    <w:rsid w:val="0045395F"/>
    <w:rsid w:val="00453C84"/>
    <w:rsid w:val="00454EEE"/>
    <w:rsid w:val="004551E3"/>
    <w:rsid w:val="004555E9"/>
    <w:rsid w:val="00457808"/>
    <w:rsid w:val="0045792E"/>
    <w:rsid w:val="00457E11"/>
    <w:rsid w:val="00461178"/>
    <w:rsid w:val="004621F7"/>
    <w:rsid w:val="004626AD"/>
    <w:rsid w:val="00464C09"/>
    <w:rsid w:val="00464DA4"/>
    <w:rsid w:val="0047295C"/>
    <w:rsid w:val="00473059"/>
    <w:rsid w:val="00473AC3"/>
    <w:rsid w:val="00474839"/>
    <w:rsid w:val="0047508D"/>
    <w:rsid w:val="0047572B"/>
    <w:rsid w:val="0047602A"/>
    <w:rsid w:val="00476047"/>
    <w:rsid w:val="004771CE"/>
    <w:rsid w:val="004821FE"/>
    <w:rsid w:val="004844B3"/>
    <w:rsid w:val="00485B63"/>
    <w:rsid w:val="00485CF7"/>
    <w:rsid w:val="00486E9E"/>
    <w:rsid w:val="00487079"/>
    <w:rsid w:val="00490391"/>
    <w:rsid w:val="00491A41"/>
    <w:rsid w:val="00491C24"/>
    <w:rsid w:val="004932F8"/>
    <w:rsid w:val="00493343"/>
    <w:rsid w:val="00496D09"/>
    <w:rsid w:val="004A090F"/>
    <w:rsid w:val="004A0AEE"/>
    <w:rsid w:val="004A2CDC"/>
    <w:rsid w:val="004A55DB"/>
    <w:rsid w:val="004A58E6"/>
    <w:rsid w:val="004B1516"/>
    <w:rsid w:val="004B24F6"/>
    <w:rsid w:val="004B3553"/>
    <w:rsid w:val="004B392B"/>
    <w:rsid w:val="004B3C0E"/>
    <w:rsid w:val="004B4AF2"/>
    <w:rsid w:val="004B6FC4"/>
    <w:rsid w:val="004B7133"/>
    <w:rsid w:val="004B72DC"/>
    <w:rsid w:val="004B7800"/>
    <w:rsid w:val="004C034C"/>
    <w:rsid w:val="004C1515"/>
    <w:rsid w:val="004C28DA"/>
    <w:rsid w:val="004C3F41"/>
    <w:rsid w:val="004C4DA3"/>
    <w:rsid w:val="004C6356"/>
    <w:rsid w:val="004D056C"/>
    <w:rsid w:val="004D0E3C"/>
    <w:rsid w:val="004D30B6"/>
    <w:rsid w:val="004D349A"/>
    <w:rsid w:val="004D3788"/>
    <w:rsid w:val="004D4EDC"/>
    <w:rsid w:val="004D67C2"/>
    <w:rsid w:val="004E066C"/>
    <w:rsid w:val="004E09BF"/>
    <w:rsid w:val="004E308B"/>
    <w:rsid w:val="004E632F"/>
    <w:rsid w:val="004E6B24"/>
    <w:rsid w:val="004E6D10"/>
    <w:rsid w:val="004F122E"/>
    <w:rsid w:val="004F1413"/>
    <w:rsid w:val="004F65D6"/>
    <w:rsid w:val="004F69FE"/>
    <w:rsid w:val="005001F4"/>
    <w:rsid w:val="00500E31"/>
    <w:rsid w:val="00501F5F"/>
    <w:rsid w:val="005034A0"/>
    <w:rsid w:val="00503A27"/>
    <w:rsid w:val="00504710"/>
    <w:rsid w:val="00504C11"/>
    <w:rsid w:val="0050577E"/>
    <w:rsid w:val="005066E1"/>
    <w:rsid w:val="0050786C"/>
    <w:rsid w:val="005103E1"/>
    <w:rsid w:val="00511B55"/>
    <w:rsid w:val="00512C08"/>
    <w:rsid w:val="00512F54"/>
    <w:rsid w:val="00513452"/>
    <w:rsid w:val="005143AF"/>
    <w:rsid w:val="005158C7"/>
    <w:rsid w:val="005172DC"/>
    <w:rsid w:val="00520D9F"/>
    <w:rsid w:val="00521C35"/>
    <w:rsid w:val="00522748"/>
    <w:rsid w:val="00524523"/>
    <w:rsid w:val="00524C7C"/>
    <w:rsid w:val="00525A5F"/>
    <w:rsid w:val="00525FF8"/>
    <w:rsid w:val="00526B98"/>
    <w:rsid w:val="00526E92"/>
    <w:rsid w:val="00526F64"/>
    <w:rsid w:val="0053027C"/>
    <w:rsid w:val="005306BC"/>
    <w:rsid w:val="0053081F"/>
    <w:rsid w:val="0053089B"/>
    <w:rsid w:val="00530F70"/>
    <w:rsid w:val="005311DD"/>
    <w:rsid w:val="00531C79"/>
    <w:rsid w:val="00531EBF"/>
    <w:rsid w:val="00532003"/>
    <w:rsid w:val="00532BCB"/>
    <w:rsid w:val="00534A3F"/>
    <w:rsid w:val="00537F64"/>
    <w:rsid w:val="005400FF"/>
    <w:rsid w:val="00540B9F"/>
    <w:rsid w:val="00540DD3"/>
    <w:rsid w:val="00541460"/>
    <w:rsid w:val="005437D0"/>
    <w:rsid w:val="0054503B"/>
    <w:rsid w:val="00545115"/>
    <w:rsid w:val="00545D45"/>
    <w:rsid w:val="00546009"/>
    <w:rsid w:val="0054664E"/>
    <w:rsid w:val="00546F2C"/>
    <w:rsid w:val="005472AF"/>
    <w:rsid w:val="00550811"/>
    <w:rsid w:val="00550B00"/>
    <w:rsid w:val="00551D53"/>
    <w:rsid w:val="00551DEF"/>
    <w:rsid w:val="00552E16"/>
    <w:rsid w:val="0055448B"/>
    <w:rsid w:val="00554C39"/>
    <w:rsid w:val="0055520E"/>
    <w:rsid w:val="00556B52"/>
    <w:rsid w:val="0055778A"/>
    <w:rsid w:val="0056056E"/>
    <w:rsid w:val="005608C9"/>
    <w:rsid w:val="00560D30"/>
    <w:rsid w:val="0056306C"/>
    <w:rsid w:val="00564DB3"/>
    <w:rsid w:val="00565F1D"/>
    <w:rsid w:val="005668E3"/>
    <w:rsid w:val="00567570"/>
    <w:rsid w:val="00567B2B"/>
    <w:rsid w:val="00570454"/>
    <w:rsid w:val="00570814"/>
    <w:rsid w:val="005741B6"/>
    <w:rsid w:val="005748F4"/>
    <w:rsid w:val="005754C2"/>
    <w:rsid w:val="00576948"/>
    <w:rsid w:val="0057718E"/>
    <w:rsid w:val="00580680"/>
    <w:rsid w:val="00580F5E"/>
    <w:rsid w:val="005812F8"/>
    <w:rsid w:val="0058190E"/>
    <w:rsid w:val="00581C4A"/>
    <w:rsid w:val="005829E2"/>
    <w:rsid w:val="00582B3B"/>
    <w:rsid w:val="0058404E"/>
    <w:rsid w:val="005840B4"/>
    <w:rsid w:val="0058417B"/>
    <w:rsid w:val="00585250"/>
    <w:rsid w:val="00585A4A"/>
    <w:rsid w:val="00585DA1"/>
    <w:rsid w:val="00586127"/>
    <w:rsid w:val="0058754F"/>
    <w:rsid w:val="005876E6"/>
    <w:rsid w:val="00587825"/>
    <w:rsid w:val="00590EAF"/>
    <w:rsid w:val="00594336"/>
    <w:rsid w:val="00595212"/>
    <w:rsid w:val="005A145C"/>
    <w:rsid w:val="005A211E"/>
    <w:rsid w:val="005A22DD"/>
    <w:rsid w:val="005A2D82"/>
    <w:rsid w:val="005A3A9D"/>
    <w:rsid w:val="005A48B0"/>
    <w:rsid w:val="005A6133"/>
    <w:rsid w:val="005A7111"/>
    <w:rsid w:val="005B0A96"/>
    <w:rsid w:val="005B11D0"/>
    <w:rsid w:val="005B3129"/>
    <w:rsid w:val="005B42F4"/>
    <w:rsid w:val="005B5B96"/>
    <w:rsid w:val="005B6361"/>
    <w:rsid w:val="005B7120"/>
    <w:rsid w:val="005C05D0"/>
    <w:rsid w:val="005C07FD"/>
    <w:rsid w:val="005C1B44"/>
    <w:rsid w:val="005C1D62"/>
    <w:rsid w:val="005C1E48"/>
    <w:rsid w:val="005C2015"/>
    <w:rsid w:val="005C3133"/>
    <w:rsid w:val="005C32D4"/>
    <w:rsid w:val="005C388B"/>
    <w:rsid w:val="005C5124"/>
    <w:rsid w:val="005C5335"/>
    <w:rsid w:val="005C6F02"/>
    <w:rsid w:val="005C7674"/>
    <w:rsid w:val="005C78B6"/>
    <w:rsid w:val="005C7E81"/>
    <w:rsid w:val="005D1C15"/>
    <w:rsid w:val="005D27BC"/>
    <w:rsid w:val="005D31C3"/>
    <w:rsid w:val="005D3ABD"/>
    <w:rsid w:val="005D5A95"/>
    <w:rsid w:val="005D72D3"/>
    <w:rsid w:val="005D7538"/>
    <w:rsid w:val="005E0D62"/>
    <w:rsid w:val="005E303E"/>
    <w:rsid w:val="005E3622"/>
    <w:rsid w:val="005E38F3"/>
    <w:rsid w:val="005E3B58"/>
    <w:rsid w:val="005E430B"/>
    <w:rsid w:val="005E4ABC"/>
    <w:rsid w:val="005E5415"/>
    <w:rsid w:val="005E671A"/>
    <w:rsid w:val="005E7003"/>
    <w:rsid w:val="005F01ED"/>
    <w:rsid w:val="005F05A9"/>
    <w:rsid w:val="005F1761"/>
    <w:rsid w:val="005F1DEB"/>
    <w:rsid w:val="005F2FB5"/>
    <w:rsid w:val="005F4789"/>
    <w:rsid w:val="005F498F"/>
    <w:rsid w:val="005F4B99"/>
    <w:rsid w:val="005F6CBF"/>
    <w:rsid w:val="00604688"/>
    <w:rsid w:val="006048E9"/>
    <w:rsid w:val="0060541B"/>
    <w:rsid w:val="00605E4C"/>
    <w:rsid w:val="00606A94"/>
    <w:rsid w:val="00606E95"/>
    <w:rsid w:val="00607CD2"/>
    <w:rsid w:val="00610E08"/>
    <w:rsid w:val="00611505"/>
    <w:rsid w:val="006122A5"/>
    <w:rsid w:val="00612D2E"/>
    <w:rsid w:val="0061429A"/>
    <w:rsid w:val="00616909"/>
    <w:rsid w:val="00616F82"/>
    <w:rsid w:val="006171BC"/>
    <w:rsid w:val="00617513"/>
    <w:rsid w:val="00617D10"/>
    <w:rsid w:val="006213E5"/>
    <w:rsid w:val="00622EE4"/>
    <w:rsid w:val="00623031"/>
    <w:rsid w:val="006244C5"/>
    <w:rsid w:val="00624BAE"/>
    <w:rsid w:val="0062579C"/>
    <w:rsid w:val="00626964"/>
    <w:rsid w:val="00631CB9"/>
    <w:rsid w:val="00632C70"/>
    <w:rsid w:val="00632D2C"/>
    <w:rsid w:val="0063498D"/>
    <w:rsid w:val="00634CF8"/>
    <w:rsid w:val="0063597C"/>
    <w:rsid w:val="006359FB"/>
    <w:rsid w:val="00636D03"/>
    <w:rsid w:val="00636E66"/>
    <w:rsid w:val="00637067"/>
    <w:rsid w:val="00637CBF"/>
    <w:rsid w:val="00640727"/>
    <w:rsid w:val="00643215"/>
    <w:rsid w:val="006437EF"/>
    <w:rsid w:val="006446D0"/>
    <w:rsid w:val="00645E65"/>
    <w:rsid w:val="0064684A"/>
    <w:rsid w:val="0064785E"/>
    <w:rsid w:val="0064793C"/>
    <w:rsid w:val="00647B41"/>
    <w:rsid w:val="00652176"/>
    <w:rsid w:val="00653870"/>
    <w:rsid w:val="00655071"/>
    <w:rsid w:val="00655580"/>
    <w:rsid w:val="00655B8E"/>
    <w:rsid w:val="00655E48"/>
    <w:rsid w:val="00656941"/>
    <w:rsid w:val="006569CC"/>
    <w:rsid w:val="006570E8"/>
    <w:rsid w:val="0065790A"/>
    <w:rsid w:val="00657E42"/>
    <w:rsid w:val="006606A5"/>
    <w:rsid w:val="0066171E"/>
    <w:rsid w:val="00661E3A"/>
    <w:rsid w:val="00662AEC"/>
    <w:rsid w:val="0066401E"/>
    <w:rsid w:val="0066413F"/>
    <w:rsid w:val="006644D3"/>
    <w:rsid w:val="006649B6"/>
    <w:rsid w:val="00665291"/>
    <w:rsid w:val="006658F1"/>
    <w:rsid w:val="00665ABA"/>
    <w:rsid w:val="00665D85"/>
    <w:rsid w:val="00670B1D"/>
    <w:rsid w:val="00670F32"/>
    <w:rsid w:val="00671670"/>
    <w:rsid w:val="006716A2"/>
    <w:rsid w:val="006721F5"/>
    <w:rsid w:val="00672493"/>
    <w:rsid w:val="00673063"/>
    <w:rsid w:val="00674284"/>
    <w:rsid w:val="006752F6"/>
    <w:rsid w:val="00676AEA"/>
    <w:rsid w:val="006778CE"/>
    <w:rsid w:val="00680FA6"/>
    <w:rsid w:val="0068107A"/>
    <w:rsid w:val="006818DC"/>
    <w:rsid w:val="0068289F"/>
    <w:rsid w:val="00682ADF"/>
    <w:rsid w:val="00683345"/>
    <w:rsid w:val="00684EC2"/>
    <w:rsid w:val="00685665"/>
    <w:rsid w:val="00685E3E"/>
    <w:rsid w:val="0068645C"/>
    <w:rsid w:val="0068670C"/>
    <w:rsid w:val="00687AC7"/>
    <w:rsid w:val="00687B25"/>
    <w:rsid w:val="006909CD"/>
    <w:rsid w:val="00691443"/>
    <w:rsid w:val="006918D1"/>
    <w:rsid w:val="00691991"/>
    <w:rsid w:val="00693671"/>
    <w:rsid w:val="00695B48"/>
    <w:rsid w:val="00695BAA"/>
    <w:rsid w:val="00696530"/>
    <w:rsid w:val="00696A13"/>
    <w:rsid w:val="006A04DC"/>
    <w:rsid w:val="006A477F"/>
    <w:rsid w:val="006A4802"/>
    <w:rsid w:val="006A622B"/>
    <w:rsid w:val="006A680E"/>
    <w:rsid w:val="006A72C6"/>
    <w:rsid w:val="006A7CD1"/>
    <w:rsid w:val="006B020D"/>
    <w:rsid w:val="006B0461"/>
    <w:rsid w:val="006B0B43"/>
    <w:rsid w:val="006B2CAD"/>
    <w:rsid w:val="006B3BF7"/>
    <w:rsid w:val="006B3DB3"/>
    <w:rsid w:val="006B4500"/>
    <w:rsid w:val="006B4590"/>
    <w:rsid w:val="006B58E1"/>
    <w:rsid w:val="006B6333"/>
    <w:rsid w:val="006B64DF"/>
    <w:rsid w:val="006B708F"/>
    <w:rsid w:val="006B7A63"/>
    <w:rsid w:val="006C0254"/>
    <w:rsid w:val="006C14E0"/>
    <w:rsid w:val="006C7FA2"/>
    <w:rsid w:val="006D13B0"/>
    <w:rsid w:val="006D2183"/>
    <w:rsid w:val="006D427F"/>
    <w:rsid w:val="006D5A4F"/>
    <w:rsid w:val="006D6A74"/>
    <w:rsid w:val="006D6C03"/>
    <w:rsid w:val="006D792C"/>
    <w:rsid w:val="006E24D2"/>
    <w:rsid w:val="006E30F1"/>
    <w:rsid w:val="006E3118"/>
    <w:rsid w:val="006E35D2"/>
    <w:rsid w:val="006E397C"/>
    <w:rsid w:val="006E47E9"/>
    <w:rsid w:val="006E5655"/>
    <w:rsid w:val="006E71BB"/>
    <w:rsid w:val="006E7F63"/>
    <w:rsid w:val="006F0263"/>
    <w:rsid w:val="006F0484"/>
    <w:rsid w:val="006F241C"/>
    <w:rsid w:val="006F2E34"/>
    <w:rsid w:val="00701666"/>
    <w:rsid w:val="0070292B"/>
    <w:rsid w:val="007040DD"/>
    <w:rsid w:val="007054D1"/>
    <w:rsid w:val="00707082"/>
    <w:rsid w:val="007070A6"/>
    <w:rsid w:val="007073D8"/>
    <w:rsid w:val="0071152D"/>
    <w:rsid w:val="0071289F"/>
    <w:rsid w:val="007139B5"/>
    <w:rsid w:val="0071486C"/>
    <w:rsid w:val="007149E4"/>
    <w:rsid w:val="00714C36"/>
    <w:rsid w:val="00714E5B"/>
    <w:rsid w:val="00715619"/>
    <w:rsid w:val="00716722"/>
    <w:rsid w:val="00716C4D"/>
    <w:rsid w:val="0072402D"/>
    <w:rsid w:val="00725ADE"/>
    <w:rsid w:val="0072618A"/>
    <w:rsid w:val="00726391"/>
    <w:rsid w:val="0073149D"/>
    <w:rsid w:val="0073211B"/>
    <w:rsid w:val="00732D8B"/>
    <w:rsid w:val="00733650"/>
    <w:rsid w:val="0073370C"/>
    <w:rsid w:val="00734675"/>
    <w:rsid w:val="007346D2"/>
    <w:rsid w:val="007353B6"/>
    <w:rsid w:val="00735601"/>
    <w:rsid w:val="00735A52"/>
    <w:rsid w:val="00735ABD"/>
    <w:rsid w:val="00736585"/>
    <w:rsid w:val="0073794E"/>
    <w:rsid w:val="0074369D"/>
    <w:rsid w:val="007450AC"/>
    <w:rsid w:val="0074562D"/>
    <w:rsid w:val="00746188"/>
    <w:rsid w:val="00746B81"/>
    <w:rsid w:val="00747A62"/>
    <w:rsid w:val="007508BE"/>
    <w:rsid w:val="007520A1"/>
    <w:rsid w:val="0075475D"/>
    <w:rsid w:val="00755936"/>
    <w:rsid w:val="00756170"/>
    <w:rsid w:val="00756531"/>
    <w:rsid w:val="00756597"/>
    <w:rsid w:val="00756C05"/>
    <w:rsid w:val="0076048F"/>
    <w:rsid w:val="007621E5"/>
    <w:rsid w:val="00763067"/>
    <w:rsid w:val="0076699F"/>
    <w:rsid w:val="00766CA9"/>
    <w:rsid w:val="007700E7"/>
    <w:rsid w:val="00770D51"/>
    <w:rsid w:val="00772E34"/>
    <w:rsid w:val="00772F42"/>
    <w:rsid w:val="00773481"/>
    <w:rsid w:val="00774362"/>
    <w:rsid w:val="007764CA"/>
    <w:rsid w:val="00776FD6"/>
    <w:rsid w:val="007812CC"/>
    <w:rsid w:val="00781EB1"/>
    <w:rsid w:val="0078206E"/>
    <w:rsid w:val="0078219D"/>
    <w:rsid w:val="00782AFA"/>
    <w:rsid w:val="00784595"/>
    <w:rsid w:val="007855E6"/>
    <w:rsid w:val="00786EAB"/>
    <w:rsid w:val="007877C2"/>
    <w:rsid w:val="00790100"/>
    <w:rsid w:val="00790B3C"/>
    <w:rsid w:val="007914E6"/>
    <w:rsid w:val="0079177D"/>
    <w:rsid w:val="00794222"/>
    <w:rsid w:val="0079485B"/>
    <w:rsid w:val="00795087"/>
    <w:rsid w:val="007951E9"/>
    <w:rsid w:val="00797188"/>
    <w:rsid w:val="0079789C"/>
    <w:rsid w:val="007A02BC"/>
    <w:rsid w:val="007A07AB"/>
    <w:rsid w:val="007A1C3D"/>
    <w:rsid w:val="007A1D22"/>
    <w:rsid w:val="007A21D5"/>
    <w:rsid w:val="007A29DD"/>
    <w:rsid w:val="007A2D73"/>
    <w:rsid w:val="007A2F56"/>
    <w:rsid w:val="007A3BF0"/>
    <w:rsid w:val="007A413D"/>
    <w:rsid w:val="007A487D"/>
    <w:rsid w:val="007A54F0"/>
    <w:rsid w:val="007A65F8"/>
    <w:rsid w:val="007A6EA0"/>
    <w:rsid w:val="007A6F7B"/>
    <w:rsid w:val="007B083B"/>
    <w:rsid w:val="007B1E2B"/>
    <w:rsid w:val="007B2E83"/>
    <w:rsid w:val="007B3146"/>
    <w:rsid w:val="007B3BEB"/>
    <w:rsid w:val="007B4670"/>
    <w:rsid w:val="007B50A0"/>
    <w:rsid w:val="007B5179"/>
    <w:rsid w:val="007B5676"/>
    <w:rsid w:val="007B6525"/>
    <w:rsid w:val="007B7EC4"/>
    <w:rsid w:val="007B7FA8"/>
    <w:rsid w:val="007C16F8"/>
    <w:rsid w:val="007C2C36"/>
    <w:rsid w:val="007C4A33"/>
    <w:rsid w:val="007C5B6D"/>
    <w:rsid w:val="007C72CE"/>
    <w:rsid w:val="007C789C"/>
    <w:rsid w:val="007C7DBF"/>
    <w:rsid w:val="007D00A3"/>
    <w:rsid w:val="007D2085"/>
    <w:rsid w:val="007D2130"/>
    <w:rsid w:val="007D22A7"/>
    <w:rsid w:val="007D257C"/>
    <w:rsid w:val="007D27C1"/>
    <w:rsid w:val="007D4AD8"/>
    <w:rsid w:val="007D4AE7"/>
    <w:rsid w:val="007D4FBE"/>
    <w:rsid w:val="007D5C44"/>
    <w:rsid w:val="007D5C54"/>
    <w:rsid w:val="007D7089"/>
    <w:rsid w:val="007E0AEE"/>
    <w:rsid w:val="007E1AF7"/>
    <w:rsid w:val="007E2F11"/>
    <w:rsid w:val="007E2F67"/>
    <w:rsid w:val="007E34A9"/>
    <w:rsid w:val="007E48A5"/>
    <w:rsid w:val="007E76C5"/>
    <w:rsid w:val="007F0FB2"/>
    <w:rsid w:val="007F36AB"/>
    <w:rsid w:val="007F45C7"/>
    <w:rsid w:val="007F5047"/>
    <w:rsid w:val="007F65CD"/>
    <w:rsid w:val="007F66EE"/>
    <w:rsid w:val="00800492"/>
    <w:rsid w:val="008004E2"/>
    <w:rsid w:val="00800CC0"/>
    <w:rsid w:val="00801BC0"/>
    <w:rsid w:val="008023B3"/>
    <w:rsid w:val="00802555"/>
    <w:rsid w:val="00804581"/>
    <w:rsid w:val="00804EE5"/>
    <w:rsid w:val="00804F88"/>
    <w:rsid w:val="00805BF6"/>
    <w:rsid w:val="00805F30"/>
    <w:rsid w:val="00810DD8"/>
    <w:rsid w:val="00811E07"/>
    <w:rsid w:val="00812A62"/>
    <w:rsid w:val="00813CF8"/>
    <w:rsid w:val="008158B7"/>
    <w:rsid w:val="00815EE8"/>
    <w:rsid w:val="008170C0"/>
    <w:rsid w:val="00817589"/>
    <w:rsid w:val="008176A6"/>
    <w:rsid w:val="00820706"/>
    <w:rsid w:val="008218D2"/>
    <w:rsid w:val="00822015"/>
    <w:rsid w:val="0082320B"/>
    <w:rsid w:val="00824037"/>
    <w:rsid w:val="008261B3"/>
    <w:rsid w:val="008266E7"/>
    <w:rsid w:val="00826F4B"/>
    <w:rsid w:val="00827841"/>
    <w:rsid w:val="00827C3B"/>
    <w:rsid w:val="008307A1"/>
    <w:rsid w:val="00830928"/>
    <w:rsid w:val="008310CB"/>
    <w:rsid w:val="008310D5"/>
    <w:rsid w:val="00833A60"/>
    <w:rsid w:val="00833FC4"/>
    <w:rsid w:val="00835192"/>
    <w:rsid w:val="0083681D"/>
    <w:rsid w:val="00837B1E"/>
    <w:rsid w:val="0084092F"/>
    <w:rsid w:val="008415A0"/>
    <w:rsid w:val="00841DA6"/>
    <w:rsid w:val="008428CF"/>
    <w:rsid w:val="00842EDB"/>
    <w:rsid w:val="00843C3D"/>
    <w:rsid w:val="008457E7"/>
    <w:rsid w:val="00846767"/>
    <w:rsid w:val="0084778A"/>
    <w:rsid w:val="00847D14"/>
    <w:rsid w:val="00850A0C"/>
    <w:rsid w:val="00851AB3"/>
    <w:rsid w:val="0085205A"/>
    <w:rsid w:val="00852CEC"/>
    <w:rsid w:val="008543B4"/>
    <w:rsid w:val="008546C1"/>
    <w:rsid w:val="00854F46"/>
    <w:rsid w:val="00856A1F"/>
    <w:rsid w:val="00856C7E"/>
    <w:rsid w:val="00857B4C"/>
    <w:rsid w:val="0086029C"/>
    <w:rsid w:val="00862DE7"/>
    <w:rsid w:val="00863BAA"/>
    <w:rsid w:val="00863D78"/>
    <w:rsid w:val="00864911"/>
    <w:rsid w:val="00864B57"/>
    <w:rsid w:val="00864CFF"/>
    <w:rsid w:val="0086585D"/>
    <w:rsid w:val="008658F0"/>
    <w:rsid w:val="00865F25"/>
    <w:rsid w:val="008665D2"/>
    <w:rsid w:val="00870FC8"/>
    <w:rsid w:val="00871256"/>
    <w:rsid w:val="0087214F"/>
    <w:rsid w:val="00873056"/>
    <w:rsid w:val="00873C5F"/>
    <w:rsid w:val="00874D1B"/>
    <w:rsid w:val="00874DA6"/>
    <w:rsid w:val="00874E4A"/>
    <w:rsid w:val="008758CB"/>
    <w:rsid w:val="0087656D"/>
    <w:rsid w:val="00876F84"/>
    <w:rsid w:val="00882074"/>
    <w:rsid w:val="008823F6"/>
    <w:rsid w:val="00882909"/>
    <w:rsid w:val="008829FC"/>
    <w:rsid w:val="008850F2"/>
    <w:rsid w:val="00885EB2"/>
    <w:rsid w:val="00886870"/>
    <w:rsid w:val="008871CF"/>
    <w:rsid w:val="008879D8"/>
    <w:rsid w:val="00887A1D"/>
    <w:rsid w:val="008908BE"/>
    <w:rsid w:val="008915F7"/>
    <w:rsid w:val="00892936"/>
    <w:rsid w:val="00892FB4"/>
    <w:rsid w:val="00893EE2"/>
    <w:rsid w:val="0089557D"/>
    <w:rsid w:val="00897061"/>
    <w:rsid w:val="008971D1"/>
    <w:rsid w:val="00897A7D"/>
    <w:rsid w:val="00897D41"/>
    <w:rsid w:val="008A0774"/>
    <w:rsid w:val="008A1269"/>
    <w:rsid w:val="008A13D8"/>
    <w:rsid w:val="008A1591"/>
    <w:rsid w:val="008A18B0"/>
    <w:rsid w:val="008A1E86"/>
    <w:rsid w:val="008A24BE"/>
    <w:rsid w:val="008A38BA"/>
    <w:rsid w:val="008A3A94"/>
    <w:rsid w:val="008A3B8B"/>
    <w:rsid w:val="008A4433"/>
    <w:rsid w:val="008A4BFB"/>
    <w:rsid w:val="008A599C"/>
    <w:rsid w:val="008A5DCE"/>
    <w:rsid w:val="008A6538"/>
    <w:rsid w:val="008A675D"/>
    <w:rsid w:val="008A70BB"/>
    <w:rsid w:val="008A76AD"/>
    <w:rsid w:val="008B0263"/>
    <w:rsid w:val="008B06E0"/>
    <w:rsid w:val="008B1310"/>
    <w:rsid w:val="008B19C0"/>
    <w:rsid w:val="008B3205"/>
    <w:rsid w:val="008B3781"/>
    <w:rsid w:val="008B37F1"/>
    <w:rsid w:val="008B5577"/>
    <w:rsid w:val="008B5D4D"/>
    <w:rsid w:val="008B630C"/>
    <w:rsid w:val="008B6C15"/>
    <w:rsid w:val="008B717A"/>
    <w:rsid w:val="008B7D85"/>
    <w:rsid w:val="008C13E7"/>
    <w:rsid w:val="008C1FA2"/>
    <w:rsid w:val="008C22F7"/>
    <w:rsid w:val="008C44DC"/>
    <w:rsid w:val="008C4708"/>
    <w:rsid w:val="008C4AF8"/>
    <w:rsid w:val="008C547A"/>
    <w:rsid w:val="008C5FFD"/>
    <w:rsid w:val="008C730C"/>
    <w:rsid w:val="008C7F62"/>
    <w:rsid w:val="008D0288"/>
    <w:rsid w:val="008D151E"/>
    <w:rsid w:val="008D471E"/>
    <w:rsid w:val="008D4B2E"/>
    <w:rsid w:val="008D5475"/>
    <w:rsid w:val="008D556F"/>
    <w:rsid w:val="008D561A"/>
    <w:rsid w:val="008D6692"/>
    <w:rsid w:val="008E03CF"/>
    <w:rsid w:val="008E04DB"/>
    <w:rsid w:val="008E0AD1"/>
    <w:rsid w:val="008E0BBF"/>
    <w:rsid w:val="008E178F"/>
    <w:rsid w:val="008E3FDA"/>
    <w:rsid w:val="008E4793"/>
    <w:rsid w:val="008E4E61"/>
    <w:rsid w:val="008E7055"/>
    <w:rsid w:val="008E7781"/>
    <w:rsid w:val="008E7B3F"/>
    <w:rsid w:val="008F0526"/>
    <w:rsid w:val="008F06D8"/>
    <w:rsid w:val="008F0BAE"/>
    <w:rsid w:val="008F173E"/>
    <w:rsid w:val="008F617E"/>
    <w:rsid w:val="008F72F7"/>
    <w:rsid w:val="008F7E2C"/>
    <w:rsid w:val="00900205"/>
    <w:rsid w:val="00900B28"/>
    <w:rsid w:val="00902099"/>
    <w:rsid w:val="009038C3"/>
    <w:rsid w:val="00904792"/>
    <w:rsid w:val="00905FAB"/>
    <w:rsid w:val="00906556"/>
    <w:rsid w:val="00906A84"/>
    <w:rsid w:val="009103AD"/>
    <w:rsid w:val="00911CA7"/>
    <w:rsid w:val="00912F29"/>
    <w:rsid w:val="0091541A"/>
    <w:rsid w:val="00916946"/>
    <w:rsid w:val="00916EE3"/>
    <w:rsid w:val="00920598"/>
    <w:rsid w:val="00924BDD"/>
    <w:rsid w:val="00925F1F"/>
    <w:rsid w:val="00926801"/>
    <w:rsid w:val="00927369"/>
    <w:rsid w:val="009301BC"/>
    <w:rsid w:val="00930B50"/>
    <w:rsid w:val="00932168"/>
    <w:rsid w:val="009324E8"/>
    <w:rsid w:val="00932E8F"/>
    <w:rsid w:val="0093481D"/>
    <w:rsid w:val="00934AA7"/>
    <w:rsid w:val="00935380"/>
    <w:rsid w:val="00935BED"/>
    <w:rsid w:val="00936F87"/>
    <w:rsid w:val="00940138"/>
    <w:rsid w:val="0094014D"/>
    <w:rsid w:val="009418B4"/>
    <w:rsid w:val="00942603"/>
    <w:rsid w:val="00942730"/>
    <w:rsid w:val="00944FBD"/>
    <w:rsid w:val="00945FA0"/>
    <w:rsid w:val="00946E3C"/>
    <w:rsid w:val="00947C55"/>
    <w:rsid w:val="00947E9B"/>
    <w:rsid w:val="0095116C"/>
    <w:rsid w:val="009518A2"/>
    <w:rsid w:val="0095300D"/>
    <w:rsid w:val="00953617"/>
    <w:rsid w:val="00953722"/>
    <w:rsid w:val="009542C8"/>
    <w:rsid w:val="00954F95"/>
    <w:rsid w:val="00955599"/>
    <w:rsid w:val="00955684"/>
    <w:rsid w:val="009560E6"/>
    <w:rsid w:val="00956FE3"/>
    <w:rsid w:val="00957BA9"/>
    <w:rsid w:val="00957F5F"/>
    <w:rsid w:val="009600A8"/>
    <w:rsid w:val="009621BE"/>
    <w:rsid w:val="00962803"/>
    <w:rsid w:val="0096379D"/>
    <w:rsid w:val="009638C3"/>
    <w:rsid w:val="00963934"/>
    <w:rsid w:val="00964AAA"/>
    <w:rsid w:val="00964C99"/>
    <w:rsid w:val="00965286"/>
    <w:rsid w:val="00966265"/>
    <w:rsid w:val="0096693E"/>
    <w:rsid w:val="00966B87"/>
    <w:rsid w:val="00967B8B"/>
    <w:rsid w:val="0097011A"/>
    <w:rsid w:val="00970391"/>
    <w:rsid w:val="009706FB"/>
    <w:rsid w:val="00970FC7"/>
    <w:rsid w:val="009725AE"/>
    <w:rsid w:val="00972BD1"/>
    <w:rsid w:val="009730F1"/>
    <w:rsid w:val="00973722"/>
    <w:rsid w:val="0097377B"/>
    <w:rsid w:val="0097508E"/>
    <w:rsid w:val="009754FF"/>
    <w:rsid w:val="00975BBE"/>
    <w:rsid w:val="0097625A"/>
    <w:rsid w:val="009763E3"/>
    <w:rsid w:val="00976BD7"/>
    <w:rsid w:val="009770B5"/>
    <w:rsid w:val="00980801"/>
    <w:rsid w:val="00980812"/>
    <w:rsid w:val="00980AC8"/>
    <w:rsid w:val="00983043"/>
    <w:rsid w:val="009843A4"/>
    <w:rsid w:val="00984403"/>
    <w:rsid w:val="00985583"/>
    <w:rsid w:val="009865A0"/>
    <w:rsid w:val="00987EE9"/>
    <w:rsid w:val="009908A7"/>
    <w:rsid w:val="009918C4"/>
    <w:rsid w:val="009931B7"/>
    <w:rsid w:val="00994BF3"/>
    <w:rsid w:val="00994DB0"/>
    <w:rsid w:val="0099664D"/>
    <w:rsid w:val="00997641"/>
    <w:rsid w:val="00997E7F"/>
    <w:rsid w:val="009A28DF"/>
    <w:rsid w:val="009A3338"/>
    <w:rsid w:val="009A3AEA"/>
    <w:rsid w:val="009A4939"/>
    <w:rsid w:val="009A4C88"/>
    <w:rsid w:val="009A4E00"/>
    <w:rsid w:val="009A5EDF"/>
    <w:rsid w:val="009A6BFC"/>
    <w:rsid w:val="009A7CE4"/>
    <w:rsid w:val="009B07FE"/>
    <w:rsid w:val="009B157D"/>
    <w:rsid w:val="009B21FE"/>
    <w:rsid w:val="009B2C27"/>
    <w:rsid w:val="009B32DC"/>
    <w:rsid w:val="009B3B13"/>
    <w:rsid w:val="009C00BF"/>
    <w:rsid w:val="009C0A14"/>
    <w:rsid w:val="009C0AD2"/>
    <w:rsid w:val="009C0D22"/>
    <w:rsid w:val="009C1094"/>
    <w:rsid w:val="009C3442"/>
    <w:rsid w:val="009C34F4"/>
    <w:rsid w:val="009C5449"/>
    <w:rsid w:val="009C5B10"/>
    <w:rsid w:val="009C5CD1"/>
    <w:rsid w:val="009C5F6D"/>
    <w:rsid w:val="009D0929"/>
    <w:rsid w:val="009D152B"/>
    <w:rsid w:val="009D185E"/>
    <w:rsid w:val="009D19BE"/>
    <w:rsid w:val="009D1DBB"/>
    <w:rsid w:val="009D26F1"/>
    <w:rsid w:val="009D350B"/>
    <w:rsid w:val="009D4A44"/>
    <w:rsid w:val="009D5603"/>
    <w:rsid w:val="009D5DF8"/>
    <w:rsid w:val="009E173B"/>
    <w:rsid w:val="009E208C"/>
    <w:rsid w:val="009E3952"/>
    <w:rsid w:val="009E3FD1"/>
    <w:rsid w:val="009E437C"/>
    <w:rsid w:val="009E5FD6"/>
    <w:rsid w:val="009E7860"/>
    <w:rsid w:val="009F02DB"/>
    <w:rsid w:val="009F0D9A"/>
    <w:rsid w:val="009F10D2"/>
    <w:rsid w:val="009F1B05"/>
    <w:rsid w:val="009F398D"/>
    <w:rsid w:val="009F3E47"/>
    <w:rsid w:val="009F49A6"/>
    <w:rsid w:val="009F503F"/>
    <w:rsid w:val="009F5200"/>
    <w:rsid w:val="009F789A"/>
    <w:rsid w:val="00A00D9C"/>
    <w:rsid w:val="00A013C2"/>
    <w:rsid w:val="00A01A6D"/>
    <w:rsid w:val="00A01FB8"/>
    <w:rsid w:val="00A01FEC"/>
    <w:rsid w:val="00A02E38"/>
    <w:rsid w:val="00A04ABC"/>
    <w:rsid w:val="00A06E47"/>
    <w:rsid w:val="00A06ED5"/>
    <w:rsid w:val="00A07412"/>
    <w:rsid w:val="00A10653"/>
    <w:rsid w:val="00A12AF9"/>
    <w:rsid w:val="00A15983"/>
    <w:rsid w:val="00A160E8"/>
    <w:rsid w:val="00A16664"/>
    <w:rsid w:val="00A16FD2"/>
    <w:rsid w:val="00A1704A"/>
    <w:rsid w:val="00A209B1"/>
    <w:rsid w:val="00A2269A"/>
    <w:rsid w:val="00A22D38"/>
    <w:rsid w:val="00A23E86"/>
    <w:rsid w:val="00A24E83"/>
    <w:rsid w:val="00A261F3"/>
    <w:rsid w:val="00A27AD2"/>
    <w:rsid w:val="00A319E7"/>
    <w:rsid w:val="00A32950"/>
    <w:rsid w:val="00A338D0"/>
    <w:rsid w:val="00A33BC3"/>
    <w:rsid w:val="00A340CA"/>
    <w:rsid w:val="00A35B43"/>
    <w:rsid w:val="00A3644F"/>
    <w:rsid w:val="00A3673C"/>
    <w:rsid w:val="00A37866"/>
    <w:rsid w:val="00A3789F"/>
    <w:rsid w:val="00A40589"/>
    <w:rsid w:val="00A40A25"/>
    <w:rsid w:val="00A410BD"/>
    <w:rsid w:val="00A433EB"/>
    <w:rsid w:val="00A43D47"/>
    <w:rsid w:val="00A4410B"/>
    <w:rsid w:val="00A449D8"/>
    <w:rsid w:val="00A44F53"/>
    <w:rsid w:val="00A454CC"/>
    <w:rsid w:val="00A46A9B"/>
    <w:rsid w:val="00A4778E"/>
    <w:rsid w:val="00A47835"/>
    <w:rsid w:val="00A47D03"/>
    <w:rsid w:val="00A47EA2"/>
    <w:rsid w:val="00A50182"/>
    <w:rsid w:val="00A5080B"/>
    <w:rsid w:val="00A50EFE"/>
    <w:rsid w:val="00A5173A"/>
    <w:rsid w:val="00A51A93"/>
    <w:rsid w:val="00A51D93"/>
    <w:rsid w:val="00A51E48"/>
    <w:rsid w:val="00A52499"/>
    <w:rsid w:val="00A52825"/>
    <w:rsid w:val="00A52EF1"/>
    <w:rsid w:val="00A53C5C"/>
    <w:rsid w:val="00A53ED5"/>
    <w:rsid w:val="00A541D6"/>
    <w:rsid w:val="00A5543A"/>
    <w:rsid w:val="00A55769"/>
    <w:rsid w:val="00A57010"/>
    <w:rsid w:val="00A57882"/>
    <w:rsid w:val="00A600C6"/>
    <w:rsid w:val="00A60406"/>
    <w:rsid w:val="00A62046"/>
    <w:rsid w:val="00A62B6E"/>
    <w:rsid w:val="00A63C98"/>
    <w:rsid w:val="00A64C0C"/>
    <w:rsid w:val="00A65067"/>
    <w:rsid w:val="00A660CB"/>
    <w:rsid w:val="00A67E2D"/>
    <w:rsid w:val="00A70462"/>
    <w:rsid w:val="00A713BB"/>
    <w:rsid w:val="00A7150E"/>
    <w:rsid w:val="00A717CF"/>
    <w:rsid w:val="00A72ED3"/>
    <w:rsid w:val="00A73102"/>
    <w:rsid w:val="00A73202"/>
    <w:rsid w:val="00A735AC"/>
    <w:rsid w:val="00A75221"/>
    <w:rsid w:val="00A76131"/>
    <w:rsid w:val="00A761FC"/>
    <w:rsid w:val="00A76A91"/>
    <w:rsid w:val="00A8068D"/>
    <w:rsid w:val="00A80820"/>
    <w:rsid w:val="00A81240"/>
    <w:rsid w:val="00A8254D"/>
    <w:rsid w:val="00A82C5F"/>
    <w:rsid w:val="00A82C7D"/>
    <w:rsid w:val="00A830E3"/>
    <w:rsid w:val="00A8352F"/>
    <w:rsid w:val="00A83989"/>
    <w:rsid w:val="00A83D93"/>
    <w:rsid w:val="00A850E4"/>
    <w:rsid w:val="00A86959"/>
    <w:rsid w:val="00A90D85"/>
    <w:rsid w:val="00A91CAC"/>
    <w:rsid w:val="00A94373"/>
    <w:rsid w:val="00A94C8F"/>
    <w:rsid w:val="00A9507D"/>
    <w:rsid w:val="00A9675C"/>
    <w:rsid w:val="00A96B28"/>
    <w:rsid w:val="00AA05B3"/>
    <w:rsid w:val="00AA08A8"/>
    <w:rsid w:val="00AA0D1A"/>
    <w:rsid w:val="00AA19DC"/>
    <w:rsid w:val="00AA1D98"/>
    <w:rsid w:val="00AA4953"/>
    <w:rsid w:val="00AA4D06"/>
    <w:rsid w:val="00AB006A"/>
    <w:rsid w:val="00AB0463"/>
    <w:rsid w:val="00AB0CBB"/>
    <w:rsid w:val="00AB1E5D"/>
    <w:rsid w:val="00AB2334"/>
    <w:rsid w:val="00AB6200"/>
    <w:rsid w:val="00AB63AA"/>
    <w:rsid w:val="00AB65AB"/>
    <w:rsid w:val="00AC2E50"/>
    <w:rsid w:val="00AC3FD1"/>
    <w:rsid w:val="00AC506F"/>
    <w:rsid w:val="00AC6CE5"/>
    <w:rsid w:val="00AC7D16"/>
    <w:rsid w:val="00AD0AF1"/>
    <w:rsid w:val="00AD0BB7"/>
    <w:rsid w:val="00AD0BD4"/>
    <w:rsid w:val="00AD0FA3"/>
    <w:rsid w:val="00AD11B6"/>
    <w:rsid w:val="00AD23BC"/>
    <w:rsid w:val="00AD240B"/>
    <w:rsid w:val="00AD26AD"/>
    <w:rsid w:val="00AD4C51"/>
    <w:rsid w:val="00AD5116"/>
    <w:rsid w:val="00AD5E73"/>
    <w:rsid w:val="00AD7798"/>
    <w:rsid w:val="00AD7C11"/>
    <w:rsid w:val="00AD7C21"/>
    <w:rsid w:val="00AD7D06"/>
    <w:rsid w:val="00AE119B"/>
    <w:rsid w:val="00AE1EAB"/>
    <w:rsid w:val="00AE2876"/>
    <w:rsid w:val="00AE3FA8"/>
    <w:rsid w:val="00AE40D8"/>
    <w:rsid w:val="00AE4417"/>
    <w:rsid w:val="00AE4C1C"/>
    <w:rsid w:val="00AE5772"/>
    <w:rsid w:val="00AE590E"/>
    <w:rsid w:val="00AF0EFA"/>
    <w:rsid w:val="00AF1382"/>
    <w:rsid w:val="00AF15E8"/>
    <w:rsid w:val="00AF201C"/>
    <w:rsid w:val="00AF3783"/>
    <w:rsid w:val="00AF3819"/>
    <w:rsid w:val="00AF4CB5"/>
    <w:rsid w:val="00AF52D2"/>
    <w:rsid w:val="00AF5FF0"/>
    <w:rsid w:val="00B00358"/>
    <w:rsid w:val="00B00B9F"/>
    <w:rsid w:val="00B02BD4"/>
    <w:rsid w:val="00B04B0E"/>
    <w:rsid w:val="00B04EBA"/>
    <w:rsid w:val="00B06ECA"/>
    <w:rsid w:val="00B07366"/>
    <w:rsid w:val="00B07E54"/>
    <w:rsid w:val="00B10825"/>
    <w:rsid w:val="00B10CA3"/>
    <w:rsid w:val="00B11551"/>
    <w:rsid w:val="00B11A71"/>
    <w:rsid w:val="00B124AA"/>
    <w:rsid w:val="00B1377B"/>
    <w:rsid w:val="00B205FD"/>
    <w:rsid w:val="00B20B00"/>
    <w:rsid w:val="00B210E7"/>
    <w:rsid w:val="00B213D9"/>
    <w:rsid w:val="00B225B4"/>
    <w:rsid w:val="00B2260B"/>
    <w:rsid w:val="00B239F9"/>
    <w:rsid w:val="00B24DC6"/>
    <w:rsid w:val="00B252F8"/>
    <w:rsid w:val="00B25B6B"/>
    <w:rsid w:val="00B261CC"/>
    <w:rsid w:val="00B310F8"/>
    <w:rsid w:val="00B335C2"/>
    <w:rsid w:val="00B3412F"/>
    <w:rsid w:val="00B34517"/>
    <w:rsid w:val="00B35BD5"/>
    <w:rsid w:val="00B35C4C"/>
    <w:rsid w:val="00B363E6"/>
    <w:rsid w:val="00B37467"/>
    <w:rsid w:val="00B426AE"/>
    <w:rsid w:val="00B42702"/>
    <w:rsid w:val="00B4271B"/>
    <w:rsid w:val="00B427BF"/>
    <w:rsid w:val="00B431CF"/>
    <w:rsid w:val="00B43633"/>
    <w:rsid w:val="00B443F0"/>
    <w:rsid w:val="00B44799"/>
    <w:rsid w:val="00B45353"/>
    <w:rsid w:val="00B456F8"/>
    <w:rsid w:val="00B45B75"/>
    <w:rsid w:val="00B46506"/>
    <w:rsid w:val="00B47C13"/>
    <w:rsid w:val="00B50110"/>
    <w:rsid w:val="00B53BBD"/>
    <w:rsid w:val="00B565DD"/>
    <w:rsid w:val="00B57248"/>
    <w:rsid w:val="00B60186"/>
    <w:rsid w:val="00B6094F"/>
    <w:rsid w:val="00B61138"/>
    <w:rsid w:val="00B61520"/>
    <w:rsid w:val="00B64353"/>
    <w:rsid w:val="00B647B4"/>
    <w:rsid w:val="00B66078"/>
    <w:rsid w:val="00B66D2E"/>
    <w:rsid w:val="00B7034F"/>
    <w:rsid w:val="00B7167D"/>
    <w:rsid w:val="00B71746"/>
    <w:rsid w:val="00B72715"/>
    <w:rsid w:val="00B74438"/>
    <w:rsid w:val="00B76907"/>
    <w:rsid w:val="00B77413"/>
    <w:rsid w:val="00B77640"/>
    <w:rsid w:val="00B80468"/>
    <w:rsid w:val="00B817B2"/>
    <w:rsid w:val="00B8481C"/>
    <w:rsid w:val="00B848D3"/>
    <w:rsid w:val="00B84AB7"/>
    <w:rsid w:val="00B86BF3"/>
    <w:rsid w:val="00B873BB"/>
    <w:rsid w:val="00B87849"/>
    <w:rsid w:val="00B94243"/>
    <w:rsid w:val="00B96FB7"/>
    <w:rsid w:val="00B971B7"/>
    <w:rsid w:val="00B9771B"/>
    <w:rsid w:val="00B97A34"/>
    <w:rsid w:val="00BA158F"/>
    <w:rsid w:val="00BA19ED"/>
    <w:rsid w:val="00BA1B29"/>
    <w:rsid w:val="00BA2D0E"/>
    <w:rsid w:val="00BA69ED"/>
    <w:rsid w:val="00BA6B5E"/>
    <w:rsid w:val="00BB023F"/>
    <w:rsid w:val="00BB1660"/>
    <w:rsid w:val="00BB314D"/>
    <w:rsid w:val="00BB3712"/>
    <w:rsid w:val="00BB6556"/>
    <w:rsid w:val="00BB72A0"/>
    <w:rsid w:val="00BB7A38"/>
    <w:rsid w:val="00BB7AC6"/>
    <w:rsid w:val="00BC00C8"/>
    <w:rsid w:val="00BC0E6E"/>
    <w:rsid w:val="00BC2136"/>
    <w:rsid w:val="00BC2265"/>
    <w:rsid w:val="00BC2AA8"/>
    <w:rsid w:val="00BC3009"/>
    <w:rsid w:val="00BC376C"/>
    <w:rsid w:val="00BC5689"/>
    <w:rsid w:val="00BC6DD4"/>
    <w:rsid w:val="00BC7A66"/>
    <w:rsid w:val="00BC7B5D"/>
    <w:rsid w:val="00BD0891"/>
    <w:rsid w:val="00BD12A3"/>
    <w:rsid w:val="00BD1889"/>
    <w:rsid w:val="00BD1D42"/>
    <w:rsid w:val="00BD1FFF"/>
    <w:rsid w:val="00BD2FED"/>
    <w:rsid w:val="00BD38A5"/>
    <w:rsid w:val="00BD55B8"/>
    <w:rsid w:val="00BD7C20"/>
    <w:rsid w:val="00BE080F"/>
    <w:rsid w:val="00BE2196"/>
    <w:rsid w:val="00BE330D"/>
    <w:rsid w:val="00BE509C"/>
    <w:rsid w:val="00BE5BF1"/>
    <w:rsid w:val="00BE5C83"/>
    <w:rsid w:val="00BE6420"/>
    <w:rsid w:val="00BE657E"/>
    <w:rsid w:val="00BE682C"/>
    <w:rsid w:val="00BE6B51"/>
    <w:rsid w:val="00BE6D53"/>
    <w:rsid w:val="00BE7C7A"/>
    <w:rsid w:val="00BE7EC5"/>
    <w:rsid w:val="00BF036A"/>
    <w:rsid w:val="00BF0674"/>
    <w:rsid w:val="00BF074F"/>
    <w:rsid w:val="00BF0B53"/>
    <w:rsid w:val="00BF1C3C"/>
    <w:rsid w:val="00BF1F5D"/>
    <w:rsid w:val="00BF2466"/>
    <w:rsid w:val="00BF26A7"/>
    <w:rsid w:val="00BF2819"/>
    <w:rsid w:val="00BF3676"/>
    <w:rsid w:val="00BF36D1"/>
    <w:rsid w:val="00BF4137"/>
    <w:rsid w:val="00BF4752"/>
    <w:rsid w:val="00BF4B9B"/>
    <w:rsid w:val="00BF7BFD"/>
    <w:rsid w:val="00C02758"/>
    <w:rsid w:val="00C03634"/>
    <w:rsid w:val="00C063D2"/>
    <w:rsid w:val="00C1080F"/>
    <w:rsid w:val="00C11B7B"/>
    <w:rsid w:val="00C12181"/>
    <w:rsid w:val="00C1290C"/>
    <w:rsid w:val="00C131D4"/>
    <w:rsid w:val="00C13CC4"/>
    <w:rsid w:val="00C13F72"/>
    <w:rsid w:val="00C142AC"/>
    <w:rsid w:val="00C145AE"/>
    <w:rsid w:val="00C14B45"/>
    <w:rsid w:val="00C1523B"/>
    <w:rsid w:val="00C15835"/>
    <w:rsid w:val="00C159E5"/>
    <w:rsid w:val="00C16162"/>
    <w:rsid w:val="00C164C0"/>
    <w:rsid w:val="00C17348"/>
    <w:rsid w:val="00C17ACF"/>
    <w:rsid w:val="00C20626"/>
    <w:rsid w:val="00C22EF6"/>
    <w:rsid w:val="00C24A74"/>
    <w:rsid w:val="00C24AEF"/>
    <w:rsid w:val="00C25200"/>
    <w:rsid w:val="00C253C1"/>
    <w:rsid w:val="00C25EA2"/>
    <w:rsid w:val="00C26098"/>
    <w:rsid w:val="00C279EF"/>
    <w:rsid w:val="00C30087"/>
    <w:rsid w:val="00C31248"/>
    <w:rsid w:val="00C3170E"/>
    <w:rsid w:val="00C31E7F"/>
    <w:rsid w:val="00C32EDF"/>
    <w:rsid w:val="00C35712"/>
    <w:rsid w:val="00C35BEF"/>
    <w:rsid w:val="00C35CBA"/>
    <w:rsid w:val="00C35FBD"/>
    <w:rsid w:val="00C361AE"/>
    <w:rsid w:val="00C36AAC"/>
    <w:rsid w:val="00C3774C"/>
    <w:rsid w:val="00C37F2C"/>
    <w:rsid w:val="00C41037"/>
    <w:rsid w:val="00C42A4A"/>
    <w:rsid w:val="00C43244"/>
    <w:rsid w:val="00C43692"/>
    <w:rsid w:val="00C452F1"/>
    <w:rsid w:val="00C4631F"/>
    <w:rsid w:val="00C51A4C"/>
    <w:rsid w:val="00C526B2"/>
    <w:rsid w:val="00C52A57"/>
    <w:rsid w:val="00C53152"/>
    <w:rsid w:val="00C5339F"/>
    <w:rsid w:val="00C53426"/>
    <w:rsid w:val="00C53B20"/>
    <w:rsid w:val="00C54F9F"/>
    <w:rsid w:val="00C5550C"/>
    <w:rsid w:val="00C562B1"/>
    <w:rsid w:val="00C60133"/>
    <w:rsid w:val="00C60E02"/>
    <w:rsid w:val="00C61118"/>
    <w:rsid w:val="00C6168E"/>
    <w:rsid w:val="00C61928"/>
    <w:rsid w:val="00C62259"/>
    <w:rsid w:val="00C628D6"/>
    <w:rsid w:val="00C6527E"/>
    <w:rsid w:val="00C65EF5"/>
    <w:rsid w:val="00C67B9A"/>
    <w:rsid w:val="00C67C37"/>
    <w:rsid w:val="00C7056D"/>
    <w:rsid w:val="00C725EE"/>
    <w:rsid w:val="00C72987"/>
    <w:rsid w:val="00C72E59"/>
    <w:rsid w:val="00C732E0"/>
    <w:rsid w:val="00C747FB"/>
    <w:rsid w:val="00C74E8F"/>
    <w:rsid w:val="00C7633B"/>
    <w:rsid w:val="00C76FB5"/>
    <w:rsid w:val="00C82F17"/>
    <w:rsid w:val="00C837BE"/>
    <w:rsid w:val="00C83F90"/>
    <w:rsid w:val="00C86BE2"/>
    <w:rsid w:val="00C86E32"/>
    <w:rsid w:val="00C87C37"/>
    <w:rsid w:val="00C904AA"/>
    <w:rsid w:val="00C9153E"/>
    <w:rsid w:val="00C92260"/>
    <w:rsid w:val="00C9312E"/>
    <w:rsid w:val="00C9375B"/>
    <w:rsid w:val="00C9380C"/>
    <w:rsid w:val="00C93B29"/>
    <w:rsid w:val="00C9450C"/>
    <w:rsid w:val="00C94960"/>
    <w:rsid w:val="00C954C3"/>
    <w:rsid w:val="00C96CBC"/>
    <w:rsid w:val="00C9741B"/>
    <w:rsid w:val="00C97BC5"/>
    <w:rsid w:val="00CA2F8F"/>
    <w:rsid w:val="00CA320A"/>
    <w:rsid w:val="00CA37A2"/>
    <w:rsid w:val="00CA3D98"/>
    <w:rsid w:val="00CA5F14"/>
    <w:rsid w:val="00CA6045"/>
    <w:rsid w:val="00CA63F7"/>
    <w:rsid w:val="00CB08DB"/>
    <w:rsid w:val="00CB1E83"/>
    <w:rsid w:val="00CB23D2"/>
    <w:rsid w:val="00CB2DC5"/>
    <w:rsid w:val="00CB56A8"/>
    <w:rsid w:val="00CB76B2"/>
    <w:rsid w:val="00CC0AD6"/>
    <w:rsid w:val="00CC1687"/>
    <w:rsid w:val="00CC3167"/>
    <w:rsid w:val="00CC3C68"/>
    <w:rsid w:val="00CC417F"/>
    <w:rsid w:val="00CC48F7"/>
    <w:rsid w:val="00CC674F"/>
    <w:rsid w:val="00CC734E"/>
    <w:rsid w:val="00CD0058"/>
    <w:rsid w:val="00CD1BAA"/>
    <w:rsid w:val="00CD1CD7"/>
    <w:rsid w:val="00CD2795"/>
    <w:rsid w:val="00CD4660"/>
    <w:rsid w:val="00CD5AF2"/>
    <w:rsid w:val="00CD6799"/>
    <w:rsid w:val="00CD6B47"/>
    <w:rsid w:val="00CE0E66"/>
    <w:rsid w:val="00CE33AC"/>
    <w:rsid w:val="00CE4771"/>
    <w:rsid w:val="00CE4CF1"/>
    <w:rsid w:val="00CE4FB3"/>
    <w:rsid w:val="00CE5834"/>
    <w:rsid w:val="00CE62E4"/>
    <w:rsid w:val="00CE69BC"/>
    <w:rsid w:val="00CF114C"/>
    <w:rsid w:val="00CF1164"/>
    <w:rsid w:val="00CF15FC"/>
    <w:rsid w:val="00CF195D"/>
    <w:rsid w:val="00CF2738"/>
    <w:rsid w:val="00CF2F1C"/>
    <w:rsid w:val="00CF4B7D"/>
    <w:rsid w:val="00CF59A9"/>
    <w:rsid w:val="00CF5B41"/>
    <w:rsid w:val="00CF6021"/>
    <w:rsid w:val="00D0255A"/>
    <w:rsid w:val="00D02DED"/>
    <w:rsid w:val="00D02E4D"/>
    <w:rsid w:val="00D0325B"/>
    <w:rsid w:val="00D04658"/>
    <w:rsid w:val="00D0537C"/>
    <w:rsid w:val="00D06C4E"/>
    <w:rsid w:val="00D07971"/>
    <w:rsid w:val="00D11AB3"/>
    <w:rsid w:val="00D1425D"/>
    <w:rsid w:val="00D14951"/>
    <w:rsid w:val="00D16948"/>
    <w:rsid w:val="00D169C7"/>
    <w:rsid w:val="00D20222"/>
    <w:rsid w:val="00D20DD4"/>
    <w:rsid w:val="00D2243F"/>
    <w:rsid w:val="00D232CF"/>
    <w:rsid w:val="00D24CEA"/>
    <w:rsid w:val="00D24F12"/>
    <w:rsid w:val="00D24FF8"/>
    <w:rsid w:val="00D25098"/>
    <w:rsid w:val="00D2567E"/>
    <w:rsid w:val="00D25B76"/>
    <w:rsid w:val="00D2733D"/>
    <w:rsid w:val="00D27EDD"/>
    <w:rsid w:val="00D305BE"/>
    <w:rsid w:val="00D31257"/>
    <w:rsid w:val="00D315C7"/>
    <w:rsid w:val="00D333DD"/>
    <w:rsid w:val="00D343BA"/>
    <w:rsid w:val="00D3456F"/>
    <w:rsid w:val="00D34B7F"/>
    <w:rsid w:val="00D354E6"/>
    <w:rsid w:val="00D354FF"/>
    <w:rsid w:val="00D35A4D"/>
    <w:rsid w:val="00D36229"/>
    <w:rsid w:val="00D3659E"/>
    <w:rsid w:val="00D37624"/>
    <w:rsid w:val="00D42E07"/>
    <w:rsid w:val="00D46493"/>
    <w:rsid w:val="00D46EBC"/>
    <w:rsid w:val="00D4772C"/>
    <w:rsid w:val="00D47B59"/>
    <w:rsid w:val="00D504D6"/>
    <w:rsid w:val="00D51EC5"/>
    <w:rsid w:val="00D5217F"/>
    <w:rsid w:val="00D53246"/>
    <w:rsid w:val="00D566B5"/>
    <w:rsid w:val="00D572DE"/>
    <w:rsid w:val="00D60250"/>
    <w:rsid w:val="00D60E91"/>
    <w:rsid w:val="00D6129C"/>
    <w:rsid w:val="00D61441"/>
    <w:rsid w:val="00D62E7B"/>
    <w:rsid w:val="00D634B9"/>
    <w:rsid w:val="00D64C6C"/>
    <w:rsid w:val="00D6509F"/>
    <w:rsid w:val="00D655C8"/>
    <w:rsid w:val="00D6594C"/>
    <w:rsid w:val="00D70437"/>
    <w:rsid w:val="00D72108"/>
    <w:rsid w:val="00D72AC6"/>
    <w:rsid w:val="00D75053"/>
    <w:rsid w:val="00D75944"/>
    <w:rsid w:val="00D82532"/>
    <w:rsid w:val="00D8409C"/>
    <w:rsid w:val="00D844CD"/>
    <w:rsid w:val="00D85049"/>
    <w:rsid w:val="00D862BB"/>
    <w:rsid w:val="00D864CB"/>
    <w:rsid w:val="00D8669D"/>
    <w:rsid w:val="00D87D43"/>
    <w:rsid w:val="00D91412"/>
    <w:rsid w:val="00D918C6"/>
    <w:rsid w:val="00D91D4F"/>
    <w:rsid w:val="00D92A42"/>
    <w:rsid w:val="00D95B06"/>
    <w:rsid w:val="00D95DEE"/>
    <w:rsid w:val="00D97215"/>
    <w:rsid w:val="00D97E3C"/>
    <w:rsid w:val="00DA0329"/>
    <w:rsid w:val="00DA130E"/>
    <w:rsid w:val="00DA1387"/>
    <w:rsid w:val="00DA33E3"/>
    <w:rsid w:val="00DA38F1"/>
    <w:rsid w:val="00DA48C3"/>
    <w:rsid w:val="00DA4E5E"/>
    <w:rsid w:val="00DA573D"/>
    <w:rsid w:val="00DA7349"/>
    <w:rsid w:val="00DA7F29"/>
    <w:rsid w:val="00DB0D87"/>
    <w:rsid w:val="00DB1035"/>
    <w:rsid w:val="00DB3278"/>
    <w:rsid w:val="00DB5E58"/>
    <w:rsid w:val="00DB798E"/>
    <w:rsid w:val="00DB7F18"/>
    <w:rsid w:val="00DC0D33"/>
    <w:rsid w:val="00DC12B5"/>
    <w:rsid w:val="00DC188F"/>
    <w:rsid w:val="00DC18DA"/>
    <w:rsid w:val="00DC2203"/>
    <w:rsid w:val="00DC27C6"/>
    <w:rsid w:val="00DC3BE9"/>
    <w:rsid w:val="00DC5B93"/>
    <w:rsid w:val="00DC6A0D"/>
    <w:rsid w:val="00DC7F16"/>
    <w:rsid w:val="00DC7F36"/>
    <w:rsid w:val="00DD03F4"/>
    <w:rsid w:val="00DD076B"/>
    <w:rsid w:val="00DD134D"/>
    <w:rsid w:val="00DD27BD"/>
    <w:rsid w:val="00DD2BD8"/>
    <w:rsid w:val="00DD2C7A"/>
    <w:rsid w:val="00DD4A72"/>
    <w:rsid w:val="00DD55CE"/>
    <w:rsid w:val="00DD740D"/>
    <w:rsid w:val="00DE07CA"/>
    <w:rsid w:val="00DE0A87"/>
    <w:rsid w:val="00DE27D4"/>
    <w:rsid w:val="00DE306E"/>
    <w:rsid w:val="00DE4E5D"/>
    <w:rsid w:val="00DE512C"/>
    <w:rsid w:val="00DE5221"/>
    <w:rsid w:val="00DE5D2C"/>
    <w:rsid w:val="00DE636C"/>
    <w:rsid w:val="00DE76D9"/>
    <w:rsid w:val="00DF0C96"/>
    <w:rsid w:val="00DF1B40"/>
    <w:rsid w:val="00DF2730"/>
    <w:rsid w:val="00DF2BCF"/>
    <w:rsid w:val="00DF468B"/>
    <w:rsid w:val="00DF4D36"/>
    <w:rsid w:val="00DF51DE"/>
    <w:rsid w:val="00E004EB"/>
    <w:rsid w:val="00E02C64"/>
    <w:rsid w:val="00E0391E"/>
    <w:rsid w:val="00E06C7C"/>
    <w:rsid w:val="00E07C3F"/>
    <w:rsid w:val="00E11F11"/>
    <w:rsid w:val="00E14488"/>
    <w:rsid w:val="00E14538"/>
    <w:rsid w:val="00E145A5"/>
    <w:rsid w:val="00E15262"/>
    <w:rsid w:val="00E17052"/>
    <w:rsid w:val="00E17552"/>
    <w:rsid w:val="00E177E3"/>
    <w:rsid w:val="00E20873"/>
    <w:rsid w:val="00E2691A"/>
    <w:rsid w:val="00E275FB"/>
    <w:rsid w:val="00E2783A"/>
    <w:rsid w:val="00E27F6A"/>
    <w:rsid w:val="00E32B71"/>
    <w:rsid w:val="00E32BAF"/>
    <w:rsid w:val="00E34801"/>
    <w:rsid w:val="00E36FCF"/>
    <w:rsid w:val="00E3702F"/>
    <w:rsid w:val="00E37794"/>
    <w:rsid w:val="00E4005B"/>
    <w:rsid w:val="00E4149F"/>
    <w:rsid w:val="00E414ED"/>
    <w:rsid w:val="00E42A67"/>
    <w:rsid w:val="00E42DCD"/>
    <w:rsid w:val="00E46726"/>
    <w:rsid w:val="00E47815"/>
    <w:rsid w:val="00E47A7B"/>
    <w:rsid w:val="00E47AD6"/>
    <w:rsid w:val="00E501A1"/>
    <w:rsid w:val="00E51546"/>
    <w:rsid w:val="00E5168B"/>
    <w:rsid w:val="00E527E9"/>
    <w:rsid w:val="00E52BE1"/>
    <w:rsid w:val="00E532C5"/>
    <w:rsid w:val="00E53A3C"/>
    <w:rsid w:val="00E55584"/>
    <w:rsid w:val="00E555F3"/>
    <w:rsid w:val="00E56750"/>
    <w:rsid w:val="00E56E37"/>
    <w:rsid w:val="00E570CD"/>
    <w:rsid w:val="00E60527"/>
    <w:rsid w:val="00E60E7F"/>
    <w:rsid w:val="00E60FF3"/>
    <w:rsid w:val="00E611D7"/>
    <w:rsid w:val="00E62D6D"/>
    <w:rsid w:val="00E64F95"/>
    <w:rsid w:val="00E67714"/>
    <w:rsid w:val="00E703B4"/>
    <w:rsid w:val="00E70DB2"/>
    <w:rsid w:val="00E73019"/>
    <w:rsid w:val="00E73F26"/>
    <w:rsid w:val="00E750C4"/>
    <w:rsid w:val="00E756FC"/>
    <w:rsid w:val="00E76247"/>
    <w:rsid w:val="00E76FA3"/>
    <w:rsid w:val="00E77BDF"/>
    <w:rsid w:val="00E80985"/>
    <w:rsid w:val="00E818BD"/>
    <w:rsid w:val="00E834BD"/>
    <w:rsid w:val="00E83709"/>
    <w:rsid w:val="00E8415A"/>
    <w:rsid w:val="00E851CD"/>
    <w:rsid w:val="00E85A94"/>
    <w:rsid w:val="00E86261"/>
    <w:rsid w:val="00E86491"/>
    <w:rsid w:val="00E8735A"/>
    <w:rsid w:val="00E90303"/>
    <w:rsid w:val="00E90DB6"/>
    <w:rsid w:val="00E92636"/>
    <w:rsid w:val="00E94DC8"/>
    <w:rsid w:val="00E95112"/>
    <w:rsid w:val="00E9667C"/>
    <w:rsid w:val="00E97A81"/>
    <w:rsid w:val="00EA0108"/>
    <w:rsid w:val="00EA244A"/>
    <w:rsid w:val="00EA249B"/>
    <w:rsid w:val="00EA27DF"/>
    <w:rsid w:val="00EA2B57"/>
    <w:rsid w:val="00EA3E72"/>
    <w:rsid w:val="00EA44DE"/>
    <w:rsid w:val="00EA459A"/>
    <w:rsid w:val="00EA5180"/>
    <w:rsid w:val="00EA665B"/>
    <w:rsid w:val="00EB0189"/>
    <w:rsid w:val="00EB04D2"/>
    <w:rsid w:val="00EB0B7D"/>
    <w:rsid w:val="00EB2060"/>
    <w:rsid w:val="00EB4714"/>
    <w:rsid w:val="00EC08F9"/>
    <w:rsid w:val="00EC0BE0"/>
    <w:rsid w:val="00EC0D26"/>
    <w:rsid w:val="00EC1C04"/>
    <w:rsid w:val="00EC1D14"/>
    <w:rsid w:val="00EC1D24"/>
    <w:rsid w:val="00EC3D3E"/>
    <w:rsid w:val="00EC459B"/>
    <w:rsid w:val="00EC45E8"/>
    <w:rsid w:val="00EC4C0E"/>
    <w:rsid w:val="00EC511C"/>
    <w:rsid w:val="00EC5B29"/>
    <w:rsid w:val="00EC6635"/>
    <w:rsid w:val="00EC7A13"/>
    <w:rsid w:val="00ED0211"/>
    <w:rsid w:val="00ED0B06"/>
    <w:rsid w:val="00ED1B5B"/>
    <w:rsid w:val="00ED1BAE"/>
    <w:rsid w:val="00ED1E9A"/>
    <w:rsid w:val="00ED2F71"/>
    <w:rsid w:val="00ED420B"/>
    <w:rsid w:val="00ED571F"/>
    <w:rsid w:val="00ED6D71"/>
    <w:rsid w:val="00ED70D1"/>
    <w:rsid w:val="00ED728B"/>
    <w:rsid w:val="00EE0F3E"/>
    <w:rsid w:val="00EE4656"/>
    <w:rsid w:val="00EE62D8"/>
    <w:rsid w:val="00EE67CE"/>
    <w:rsid w:val="00EE695D"/>
    <w:rsid w:val="00EF0022"/>
    <w:rsid w:val="00EF02A9"/>
    <w:rsid w:val="00EF1805"/>
    <w:rsid w:val="00EF22F8"/>
    <w:rsid w:val="00EF3517"/>
    <w:rsid w:val="00EF365C"/>
    <w:rsid w:val="00EF3D14"/>
    <w:rsid w:val="00EF48A8"/>
    <w:rsid w:val="00EF5C8F"/>
    <w:rsid w:val="00F00428"/>
    <w:rsid w:val="00F00F7C"/>
    <w:rsid w:val="00F016B5"/>
    <w:rsid w:val="00F02B80"/>
    <w:rsid w:val="00F0323F"/>
    <w:rsid w:val="00F04D46"/>
    <w:rsid w:val="00F04F49"/>
    <w:rsid w:val="00F06793"/>
    <w:rsid w:val="00F107ED"/>
    <w:rsid w:val="00F11C2F"/>
    <w:rsid w:val="00F14DB1"/>
    <w:rsid w:val="00F17130"/>
    <w:rsid w:val="00F20F8E"/>
    <w:rsid w:val="00F24A62"/>
    <w:rsid w:val="00F2670F"/>
    <w:rsid w:val="00F2780C"/>
    <w:rsid w:val="00F325F3"/>
    <w:rsid w:val="00F36060"/>
    <w:rsid w:val="00F37EBB"/>
    <w:rsid w:val="00F409CC"/>
    <w:rsid w:val="00F411F1"/>
    <w:rsid w:val="00F41D0E"/>
    <w:rsid w:val="00F4340A"/>
    <w:rsid w:val="00F45021"/>
    <w:rsid w:val="00F450EC"/>
    <w:rsid w:val="00F4553F"/>
    <w:rsid w:val="00F4586E"/>
    <w:rsid w:val="00F4617F"/>
    <w:rsid w:val="00F46898"/>
    <w:rsid w:val="00F4698D"/>
    <w:rsid w:val="00F46FE5"/>
    <w:rsid w:val="00F47056"/>
    <w:rsid w:val="00F52DD6"/>
    <w:rsid w:val="00F534A2"/>
    <w:rsid w:val="00F53B48"/>
    <w:rsid w:val="00F54CA1"/>
    <w:rsid w:val="00F5561F"/>
    <w:rsid w:val="00F560FF"/>
    <w:rsid w:val="00F62540"/>
    <w:rsid w:val="00F633F3"/>
    <w:rsid w:val="00F63727"/>
    <w:rsid w:val="00F63FB5"/>
    <w:rsid w:val="00F67132"/>
    <w:rsid w:val="00F67876"/>
    <w:rsid w:val="00F70173"/>
    <w:rsid w:val="00F702A7"/>
    <w:rsid w:val="00F70B05"/>
    <w:rsid w:val="00F717F0"/>
    <w:rsid w:val="00F71C7D"/>
    <w:rsid w:val="00F71FDA"/>
    <w:rsid w:val="00F72B54"/>
    <w:rsid w:val="00F74261"/>
    <w:rsid w:val="00F750AF"/>
    <w:rsid w:val="00F755BB"/>
    <w:rsid w:val="00F75A7C"/>
    <w:rsid w:val="00F75E53"/>
    <w:rsid w:val="00F75EA8"/>
    <w:rsid w:val="00F76632"/>
    <w:rsid w:val="00F77310"/>
    <w:rsid w:val="00F77E88"/>
    <w:rsid w:val="00F8022F"/>
    <w:rsid w:val="00F8042D"/>
    <w:rsid w:val="00F8097F"/>
    <w:rsid w:val="00F82194"/>
    <w:rsid w:val="00F825C9"/>
    <w:rsid w:val="00F826A4"/>
    <w:rsid w:val="00F835D2"/>
    <w:rsid w:val="00F84315"/>
    <w:rsid w:val="00F8478B"/>
    <w:rsid w:val="00F84C04"/>
    <w:rsid w:val="00F86958"/>
    <w:rsid w:val="00F90E5F"/>
    <w:rsid w:val="00F9124C"/>
    <w:rsid w:val="00F92695"/>
    <w:rsid w:val="00F9302E"/>
    <w:rsid w:val="00F930DA"/>
    <w:rsid w:val="00F937F5"/>
    <w:rsid w:val="00F940E5"/>
    <w:rsid w:val="00F95066"/>
    <w:rsid w:val="00F960A9"/>
    <w:rsid w:val="00F97C6C"/>
    <w:rsid w:val="00FA13F8"/>
    <w:rsid w:val="00FA1C83"/>
    <w:rsid w:val="00FA1E26"/>
    <w:rsid w:val="00FA4319"/>
    <w:rsid w:val="00FA4B7F"/>
    <w:rsid w:val="00FA5BA1"/>
    <w:rsid w:val="00FA5EF5"/>
    <w:rsid w:val="00FA60FC"/>
    <w:rsid w:val="00FA69D4"/>
    <w:rsid w:val="00FA6AB3"/>
    <w:rsid w:val="00FA791D"/>
    <w:rsid w:val="00FB0633"/>
    <w:rsid w:val="00FB0681"/>
    <w:rsid w:val="00FB270C"/>
    <w:rsid w:val="00FB32FB"/>
    <w:rsid w:val="00FB43FE"/>
    <w:rsid w:val="00FB4905"/>
    <w:rsid w:val="00FB4AB6"/>
    <w:rsid w:val="00FB56A7"/>
    <w:rsid w:val="00FB6A31"/>
    <w:rsid w:val="00FB6B19"/>
    <w:rsid w:val="00FB6BB4"/>
    <w:rsid w:val="00FC3843"/>
    <w:rsid w:val="00FC39A2"/>
    <w:rsid w:val="00FC444A"/>
    <w:rsid w:val="00FC477C"/>
    <w:rsid w:val="00FC580C"/>
    <w:rsid w:val="00FC6CFF"/>
    <w:rsid w:val="00FC6D30"/>
    <w:rsid w:val="00FC7CE0"/>
    <w:rsid w:val="00FD01B6"/>
    <w:rsid w:val="00FD0202"/>
    <w:rsid w:val="00FD1563"/>
    <w:rsid w:val="00FD5475"/>
    <w:rsid w:val="00FD5BD0"/>
    <w:rsid w:val="00FD6A16"/>
    <w:rsid w:val="00FD7A1D"/>
    <w:rsid w:val="00FE0787"/>
    <w:rsid w:val="00FE196E"/>
    <w:rsid w:val="00FE200A"/>
    <w:rsid w:val="00FE2629"/>
    <w:rsid w:val="00FE299D"/>
    <w:rsid w:val="00FE525B"/>
    <w:rsid w:val="00FE68F0"/>
    <w:rsid w:val="00FE6A6D"/>
    <w:rsid w:val="00FF0D7D"/>
    <w:rsid w:val="00FF16B2"/>
    <w:rsid w:val="00FF1E38"/>
    <w:rsid w:val="00FF2055"/>
    <w:rsid w:val="00FF2C06"/>
    <w:rsid w:val="00FF2FD8"/>
    <w:rsid w:val="00FF3442"/>
    <w:rsid w:val="00FF371A"/>
    <w:rsid w:val="00FF53B1"/>
    <w:rsid w:val="00FF5CD5"/>
    <w:rsid w:val="00FF693A"/>
    <w:rsid w:val="00FF6BB7"/>
    <w:rsid w:val="00FF7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8762C-C012-43A2-A290-5361AFB25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suppressAutoHyphens/>
      <w:jc w:val="center"/>
    </w:pPr>
    <w:rPr>
      <w:sz w:val="28"/>
    </w:rPr>
  </w:style>
  <w:style w:type="character" w:customStyle="1" w:styleId="a4">
    <w:name w:val="Верхний колонтитул Знак"/>
    <w:link w:val="a3"/>
    <w:rsid w:val="00F46FE5"/>
    <w:rPr>
      <w:sz w:val="28"/>
      <w:szCs w:val="24"/>
    </w:rPr>
  </w:style>
  <w:style w:type="paragraph" w:customStyle="1" w:styleId="a5">
    <w:name w:val="Заголовок к тексту"/>
    <w:basedOn w:val="a"/>
    <w:next w:val="a6"/>
    <w:pPr>
      <w:suppressAutoHyphens/>
      <w:spacing w:after="480" w:line="240" w:lineRule="exact"/>
    </w:pPr>
    <w:rPr>
      <w:b/>
      <w:sz w:val="28"/>
    </w:rPr>
  </w:style>
  <w:style w:type="paragraph" w:styleId="a6">
    <w:name w:val="Body Text"/>
    <w:basedOn w:val="a"/>
    <w:link w:val="a7"/>
    <w:pPr>
      <w:spacing w:after="120"/>
    </w:pPr>
  </w:style>
  <w:style w:type="character" w:customStyle="1" w:styleId="a7">
    <w:name w:val="Основной текст Знак"/>
    <w:link w:val="a6"/>
    <w:rsid w:val="00CB23D2"/>
    <w:rPr>
      <w:sz w:val="24"/>
      <w:szCs w:val="24"/>
    </w:rPr>
  </w:style>
  <w:style w:type="paragraph" w:customStyle="1" w:styleId="a8">
    <w:name w:val="Приложение"/>
    <w:basedOn w:val="a6"/>
    <w:pPr>
      <w:tabs>
        <w:tab w:val="left" w:pos="1673"/>
      </w:tabs>
      <w:spacing w:before="240" w:after="0" w:line="240" w:lineRule="exact"/>
      <w:ind w:left="1985" w:hanging="1985"/>
      <w:jc w:val="both"/>
    </w:pPr>
    <w:rPr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  <w:rPr>
      <w:sz w:val="20"/>
    </w:rPr>
  </w:style>
  <w:style w:type="character" w:customStyle="1" w:styleId="aa">
    <w:name w:val="Нижний колонтитул Знак"/>
    <w:link w:val="a9"/>
    <w:rsid w:val="00CB23D2"/>
    <w:rPr>
      <w:szCs w:val="24"/>
    </w:rPr>
  </w:style>
  <w:style w:type="paragraph" w:styleId="ab">
    <w:name w:val="Balloon Text"/>
    <w:basedOn w:val="a"/>
    <w:link w:val="ac"/>
    <w:rsid w:val="0096393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CB23D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23D2"/>
    <w:pPr>
      <w:autoSpaceDE w:val="0"/>
      <w:autoSpaceDN w:val="0"/>
      <w:adjustRightInd w:val="0"/>
    </w:pPr>
    <w:rPr>
      <w:sz w:val="28"/>
      <w:szCs w:val="28"/>
    </w:rPr>
  </w:style>
  <w:style w:type="character" w:styleId="ad">
    <w:name w:val="Hyperlink"/>
    <w:uiPriority w:val="99"/>
    <w:rsid w:val="00CB23D2"/>
    <w:rPr>
      <w:color w:val="0563C1"/>
      <w:u w:val="single"/>
    </w:rPr>
  </w:style>
  <w:style w:type="character" w:styleId="ae">
    <w:name w:val="page number"/>
    <w:rsid w:val="00CB23D2"/>
  </w:style>
  <w:style w:type="paragraph" w:customStyle="1" w:styleId="Default">
    <w:name w:val="Default"/>
    <w:rsid w:val="00CB23D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">
    <w:name w:val="Normal (Web)"/>
    <w:basedOn w:val="a"/>
    <w:uiPriority w:val="99"/>
    <w:unhideWhenUsed/>
    <w:rsid w:val="00CB23D2"/>
    <w:pPr>
      <w:spacing w:before="100" w:beforeAutospacing="1" w:after="100" w:afterAutospacing="1"/>
    </w:pPr>
    <w:rPr>
      <w:rFonts w:eastAsia="Calibri"/>
    </w:rPr>
  </w:style>
  <w:style w:type="paragraph" w:customStyle="1" w:styleId="ConsPlusNonformat">
    <w:name w:val="ConsPlusNonformat"/>
    <w:rsid w:val="00CB23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msonormalmrcssattrmrcssattr">
    <w:name w:val="msonormal_mr_css_attr_mr_css_attr"/>
    <w:basedOn w:val="a"/>
    <w:rsid w:val="008B06E0"/>
    <w:pPr>
      <w:spacing w:before="100" w:beforeAutospacing="1" w:after="100" w:afterAutospacing="1"/>
    </w:pPr>
    <w:rPr>
      <w:rFonts w:eastAsiaTheme="minorHAnsi"/>
    </w:rPr>
  </w:style>
  <w:style w:type="table" w:styleId="af0">
    <w:name w:val="Table Grid"/>
    <w:basedOn w:val="a1"/>
    <w:uiPriority w:val="39"/>
    <w:rsid w:val="00957BA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rcssattr">
    <w:name w:val="msonormal_mr_css_attr"/>
    <w:basedOn w:val="a"/>
    <w:rsid w:val="005C388B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34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2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47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50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5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63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2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1" Type="http://schemas.openxmlformats.org/officeDocument/2006/relationships/hyperlink" Target="consultantplus://offline/ref=5C05E5861302EC96419B22421769A35C203CF0A9A34267A456DC8F5FBF6F216A708BF891896C74E7sEG3F" TargetMode="External"/><Relationship Id="rId24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2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7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0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45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53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8" Type="http://schemas.openxmlformats.org/officeDocument/2006/relationships/hyperlink" Target="consultantplus://offline/ref=7AA05E281E1EE4EB298849F1BF6FCB2DEFD34ED41BF1A14245EE7307853F62D896E86E782925076F590A420419C8A850D2B34378E2D1ABB1V2a7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19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14" Type="http://schemas.openxmlformats.org/officeDocument/2006/relationships/hyperlink" Target="consultantplus://offline/ref=7AA05E281E1EE4EB298849F1BF6FCB2DEFD34ED41BF1A14245EE7307853F62D896E86E7B2B2D093D0A4543585C9CBB51D2B34179FEVDa2L" TargetMode="External"/><Relationship Id="rId22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2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35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3" Type="http://schemas.openxmlformats.org/officeDocument/2006/relationships/hyperlink" Target="consultantplus://offline/ref=7AA05E281E1EE4EB298849F1BF6FCB2DEFD34ED41BF1A14245EE7307853F62D896E86E7829250A6C5F0A420419C8A850D2B34378E2D1ABB1V2a7L" TargetMode="External"/><Relationship Id="rId48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56" Type="http://schemas.openxmlformats.org/officeDocument/2006/relationships/hyperlink" Target="consultantplus://offline/ref=7AA05E281E1EE4EB298849F1BF6FCB2DEFD244D419F2A14245EE7307853F62D896E86E7829250268590A420419C8A850D2B34378E2D1ABB1V2a7L" TargetMode="External"/><Relationship Id="rId64" Type="http://schemas.openxmlformats.org/officeDocument/2006/relationships/fontTable" Target="fontTable.xml"/><Relationship Id="rId8" Type="http://schemas.openxmlformats.org/officeDocument/2006/relationships/hyperlink" Target="consultantplus://offline/ref=0821AF9195C581068672383AA341AE069D1AB52229C8F590A5CA68858AgFv7E" TargetMode="External"/><Relationship Id="rId51" Type="http://schemas.openxmlformats.org/officeDocument/2006/relationships/hyperlink" Target="consultantplus://offline/ref=7AA05E281E1EE4EB298849F1BF6FCB2DEFD34ED41BF1A14245EE7307853F62D896E86E702D26093D0A4543585C9CBB51D2B34179FEVDa2L" TargetMode="External"/><Relationship Id="rId3" Type="http://schemas.openxmlformats.org/officeDocument/2006/relationships/styles" Target="styles.xml"/><Relationship Id="rId12" Type="http://schemas.openxmlformats.org/officeDocument/2006/relationships/hyperlink" Target="consultantplus://offline/ref=2BD532EDA196F037F3DB41ED46948A531702951EB5AD65836A5CFBC75E708227033E04187AAEn3D" TargetMode="External"/><Relationship Id="rId17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25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3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38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46" Type="http://schemas.openxmlformats.org/officeDocument/2006/relationships/hyperlink" Target="consultantplus://offline/ref=7AA05E281E1EE4EB298849F1BF6FCB2DEFD34ED41BF1A14245EE7307853F62D896E86E7B2B24093D0A4543585C9CBB51D2B34179FEVDa2L" TargetMode="External"/><Relationship Id="rId59" Type="http://schemas.openxmlformats.org/officeDocument/2006/relationships/hyperlink" Target="consultantplus://offline/ref=7AA05E281E1EE4EB298849F1BF6FCB2DEFD34ED41BF1A14245EE7307853F62D896E86E712D2C093D0A4543585C9CBB51D2B34179FEVDa2L" TargetMode="External"/><Relationship Id="rId20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1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54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6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7AA05E281E1EE4EB298849F1BF6FCB2DEFD34ED41BF1A14245EE7307853F62D884E8367428241C695A1F14555FV9aCL" TargetMode="External"/><Relationship Id="rId23" Type="http://schemas.openxmlformats.org/officeDocument/2006/relationships/hyperlink" Target="consultantplus://offline/ref=7AA05E281E1EE4EB298849F1BF6FCB2DEFD34ED41BF1A14245EE7307853F62D896E86E7829250668580A420419C8A850D2B34378E2D1ABB1V2a7L" TargetMode="External"/><Relationship Id="rId2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6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49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57" Type="http://schemas.openxmlformats.org/officeDocument/2006/relationships/hyperlink" Target="consultantplus://offline/ref=7AA05E281E1EE4EB298849F1BF6FCB2DEFD34ED41BF1A14245EE7307853F62D896E86E782925066E530A420419C8A850D2B34378E2D1ABB1V2a7L" TargetMode="External"/><Relationship Id="rId10" Type="http://schemas.openxmlformats.org/officeDocument/2006/relationships/footer" Target="footer2.xml"/><Relationship Id="rId31" Type="http://schemas.openxmlformats.org/officeDocument/2006/relationships/hyperlink" Target="consultantplus://offline/ref=7AA05E281E1EE4EB298849F1BF6FCB2DEFD34ED41BF1A14245EE7307853F62D896E86E7829250360520A420419C8A850D2B34378E2D1ABB1V2a7L" TargetMode="External"/><Relationship Id="rId44" Type="http://schemas.openxmlformats.org/officeDocument/2006/relationships/hyperlink" Target="consultantplus://offline/ref=7AA05E281E1EE4EB298849F1BF6FCB2DEFD34ED41BF1A14245EE7307853F62D896E86E7A2F20093D0A4543585C9CBB51D2B34179FEVDa2L" TargetMode="External"/><Relationship Id="rId52" Type="http://schemas.openxmlformats.org/officeDocument/2006/relationships/hyperlink" Target="consultantplus://offline/ref=7AA05E281E1EE4EB298849F1BF6FCB2DEFD34ED41BF1A14245EE7307853F62D896E86E702C27093D0A4543585C9CBB51D2B34179FEVDa2L" TargetMode="External"/><Relationship Id="rId60" Type="http://schemas.openxmlformats.org/officeDocument/2006/relationships/hyperlink" Target="consultantplus://offline/ref=7AA05E281E1EE4EB298849F1BF6FCB2DEFD147D518F2A14245EE7307853F62D896E86E782A2202620F505200509CA44FD3AC5D7BFCD1VAaAL" TargetMode="External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consultantplus://offline/ref=2BD532EDA196F037F3DB41ED46948A531702951EB5AD65836A5CFBC75E708227033E04187AAEn4D" TargetMode="External"/><Relationship Id="rId18" Type="http://schemas.openxmlformats.org/officeDocument/2006/relationships/hyperlink" Target="consultantplus://offline/ref=7AA05E281E1EE4EB298849F1BF6FCB2DEFD34ED41BF1A14245EE7307853F62D896E86E782925016D580A420419C8A850D2B34378E2D1ABB1V2a7L" TargetMode="External"/><Relationship Id="rId39" Type="http://schemas.openxmlformats.org/officeDocument/2006/relationships/hyperlink" Target="consultantplus://offline/ref=7AA05E281E1EE4EB298849F1BF6FCB2DEFD146DE1FF7A14245EE7307853F62D884E8367428241C695A1F14555FV9aC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mvahrusheva\Desktop\&#1054;&#1073;%20&#1091;&#1090;&#1074;&#1077;&#1088;&#1078;&#1076;&#1077;&#1085;&#1080;&#1080;%20&#1087;&#1088;&#1086;&#1077;&#1082;&#1090;&#1085;&#1086;&#1081;%20&#1076;&#1086;&#1082;&#1091;&#1084;&#1077;&#1085;&#1090;&#1072;&#1094;&#1080;&#1080;%20&#1083;&#1077;&#1089;&#1085;&#1086;&#1075;&#1086;%20&#1091;&#1095;&#1072;&#1089;&#1090;&#1082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2A25A5-1C7E-4E27-AC6D-D96914D9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 утверждении проектной документации лесного участка</Template>
  <TotalTime>1352</TotalTime>
  <Pages>31</Pages>
  <Words>9051</Words>
  <Characters>51595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Информационно-вычислительный центр</vt:lpstr>
    </vt:vector>
  </TitlesOfParts>
  <Company>XXXXX</Company>
  <LinksUpToDate>false</LinksUpToDate>
  <CharactersWithSpaces>60525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Информационно-вычислительный центр</dc:title>
  <dc:subject/>
  <dc:creator>Вахрушева Лидия Михайловна</dc:creator>
  <cp:keywords/>
  <dc:description/>
  <cp:lastModifiedBy>Лысьева Юлия Сергеевна</cp:lastModifiedBy>
  <cp:revision>426</cp:revision>
  <cp:lastPrinted>2022-05-23T08:52:00Z</cp:lastPrinted>
  <dcterms:created xsi:type="dcterms:W3CDTF">2022-03-24T03:13:00Z</dcterms:created>
  <dcterms:modified xsi:type="dcterms:W3CDTF">2022-05-25T08:35:00Z</dcterms:modified>
</cp:coreProperties>
</file>