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>
        <w:rPr>
          <w:bCs/>
          <w:sz w:val="28"/>
          <w:szCs w:val="20"/>
        </w:rPr>
        <w:t>от 26 сентября 2025 г. № 30-01-02-</w:t>
      </w:r>
      <w:r w:rsidR="00295AD2">
        <w:rPr>
          <w:bCs/>
          <w:sz w:val="28"/>
          <w:szCs w:val="20"/>
        </w:rPr>
        <w:t>1089.</w:t>
      </w:r>
      <w:bookmarkStart w:id="0" w:name="_GoBack"/>
      <w:bookmarkEnd w:id="0"/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6C2735">
        <w:rPr>
          <w:b/>
          <w:bCs/>
          <w:sz w:val="28"/>
          <w:szCs w:val="20"/>
        </w:rPr>
        <w:t>22</w:t>
      </w:r>
      <w:r w:rsidR="00FA3C5B">
        <w:rPr>
          <w:b/>
          <w:bCs/>
          <w:sz w:val="28"/>
          <w:szCs w:val="20"/>
        </w:rPr>
        <w:t xml:space="preserve"> октября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1747154,85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1747154,85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69886,19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2208899,96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2208899,96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88356,00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3523379,31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3523379,31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140935,17</w:t>
            </w:r>
          </w:p>
        </w:tc>
      </w:tr>
      <w:tr w:rsidR="00061C68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3С2Е3Б2Ос+П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2204294,40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2204294,40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88171,78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063E66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8Е1Б1К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1384465,68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1384465,68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55378,63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Усьвинское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1804085,36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1804085,36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72163,41</w:t>
            </w:r>
          </w:p>
        </w:tc>
      </w:tr>
      <w:tr w:rsidR="00061C68" w:rsidRPr="002464A0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7E3293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1862737,56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1862737,56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74509,50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25, 27, 29, 30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6,4/5,5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4Е1С3Б2Ос+П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9Б1С+Е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6Е4Б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2С2Е1П5Б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1039866,47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1039866,47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41594,66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7С2Е1Б+П+Ос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1088157,70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1088157,70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43526,31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4Е2С3Б1Ос+П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1F6E64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1215167,34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1215167,34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48606,69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8Е1П1С+Б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525847,43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525847,43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21033,90</w:t>
            </w:r>
          </w:p>
        </w:tc>
      </w:tr>
      <w:tr w:rsidR="00061C68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A3211F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8Е1Б1Ос+П+С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1483560,14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1483560,14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59342,41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7Е2Лп1Б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1410265,10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1410265,10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56410,60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6Е3Лп1Б+П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982979,14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982979,14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39319,17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15, 19, (20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19,68 (в том числе лесная дорога 0,18)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6Е2С2Б+П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6Е3Б1Ос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3644052,87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3644052,87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145762,11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6Ос1Б2Е1П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4730098,55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4730098,55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189203,94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70764C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1535460,64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1535460,64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61418,43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Куединское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(АКХ «Рассвет»)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8Б1Ос1Лп+Е+П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458165,20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458165,20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18326,61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Куединское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Сарашевское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Сарашевское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9Лп1П+Е+Б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843581,34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843581,34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33743,25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Култаевское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4Е2П2Б1Лп1Ос+С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3168359,25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3168359,25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126734,37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Карагайское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6Е3П1С+Б+Ос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9С1Е+П+Б+Ос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7275373,07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7275373,07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291014,92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Карагайское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31, 39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5Е2П2Б1Ос+С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4183,2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2773D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2773D">
              <w:rPr>
                <w:color w:val="000000"/>
                <w:sz w:val="18"/>
                <w:szCs w:val="18"/>
              </w:rPr>
              <w:t>9470212,50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2773D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2773D">
              <w:rPr>
                <w:color w:val="000000"/>
                <w:sz w:val="18"/>
                <w:szCs w:val="18"/>
              </w:rPr>
              <w:t>9470212,50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24A8F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24A8F">
              <w:rPr>
                <w:color w:val="000000"/>
                <w:sz w:val="18"/>
                <w:szCs w:val="18"/>
              </w:rPr>
              <w:t>378808,50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 27, (86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 (в том числе лесная дорога 0,2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5Е3С1П1Б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7С1Е1П1Б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4521571,84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4521571,84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180862,87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4439566,04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4439566,04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177582,64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Сивинское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Нердвинское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6С2Е1П1Б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3622329,54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3622329,54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144893,18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Пармское (Пармское)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683834,00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683834,00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27353,36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BB23D0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(8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4,08 (в том числе лесная дорога 0,08)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6Е2П2Б+Ос+Лп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4Ос2Б1Лп2Е1П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1118247,13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1118247,13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44729,89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0C78E4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16,1/11,2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8Е1П1Лп+Ос+Б</w:t>
            </w:r>
          </w:p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3282753,76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3282753,76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131310,15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237CC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2652696,72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4D533B">
              <w:rPr>
                <w:color w:val="000000"/>
                <w:sz w:val="18"/>
                <w:szCs w:val="18"/>
              </w:rPr>
              <w:t>2652696,72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DE6BF1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DE6BF1">
              <w:rPr>
                <w:color w:val="000000"/>
                <w:sz w:val="18"/>
                <w:szCs w:val="18"/>
              </w:rPr>
              <w:t>106107,87</w:t>
            </w:r>
          </w:p>
        </w:tc>
      </w:tr>
      <w:tr w:rsidR="00061C68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C68" w:rsidRPr="00CF59B6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Pr="00CF59B6" w:rsidRDefault="00061C68" w:rsidP="00061C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4С2Е1П2Б1Ос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0B4989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Default="00061C68" w:rsidP="00061C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CF59B6">
              <w:rPr>
                <w:color w:val="000000"/>
                <w:sz w:val="18"/>
                <w:szCs w:val="18"/>
              </w:rPr>
              <w:t>5483824,00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4D533B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CF59B6">
              <w:rPr>
                <w:color w:val="000000"/>
                <w:sz w:val="18"/>
                <w:szCs w:val="18"/>
              </w:rPr>
              <w:t>5483824,00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C68" w:rsidRPr="006A79B4" w:rsidRDefault="00061C68" w:rsidP="00061C68">
            <w:pPr>
              <w:jc w:val="center"/>
              <w:rPr>
                <w:color w:val="000000"/>
                <w:sz w:val="18"/>
                <w:szCs w:val="18"/>
              </w:rPr>
            </w:pPr>
            <w:r w:rsidRPr="006A79B4">
              <w:rPr>
                <w:color w:val="000000"/>
                <w:sz w:val="18"/>
                <w:szCs w:val="18"/>
              </w:rPr>
              <w:t>219352,96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6C2735">
        <w:rPr>
          <w:b/>
          <w:bCs/>
          <w:sz w:val="28"/>
          <w:szCs w:val="20"/>
        </w:rPr>
        <w:t>03</w:t>
      </w:r>
      <w:r w:rsidR="00EB574D">
        <w:rPr>
          <w:b/>
          <w:bCs/>
          <w:sz w:val="28"/>
          <w:szCs w:val="20"/>
        </w:rPr>
        <w:t xml:space="preserve"> </w:t>
      </w:r>
      <w:r w:rsidR="00FA3C5B">
        <w:rPr>
          <w:b/>
          <w:bCs/>
          <w:sz w:val="28"/>
          <w:szCs w:val="20"/>
        </w:rPr>
        <w:t>октября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6C2735">
        <w:rPr>
          <w:b/>
          <w:bCs/>
          <w:sz w:val="28"/>
          <w:szCs w:val="20"/>
        </w:rPr>
        <w:t>20</w:t>
      </w:r>
      <w:r w:rsidR="00FA3C5B">
        <w:rPr>
          <w:b/>
          <w:bCs/>
          <w:sz w:val="28"/>
          <w:szCs w:val="20"/>
        </w:rPr>
        <w:t xml:space="preserve"> октября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840703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6C2735">
        <w:rPr>
          <w:sz w:val="28"/>
          <w:szCs w:val="28"/>
        </w:rPr>
        <w:t>06</w:t>
      </w:r>
      <w:r w:rsidR="00FA3C5B">
        <w:rPr>
          <w:sz w:val="28"/>
          <w:szCs w:val="28"/>
        </w:rPr>
        <w:t xml:space="preserve"> октября</w:t>
      </w:r>
      <w:r w:rsidR="00EA12DD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7C6C" w:rsidRPr="008F0526" w:rsidRDefault="00ED7C6C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D7C6C" w:rsidRPr="008F0526" w:rsidRDefault="00ED7C6C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86722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D7C6C" w:rsidRPr="00B86722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1476C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D7C6C" w:rsidRPr="0091476C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D7C6C" w:rsidRPr="006D7BE9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D7C6C" w:rsidRPr="006D7BE9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D7C6C" w:rsidRPr="004659C0" w:rsidRDefault="00ED7C6C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D7C6C" w:rsidRPr="004659C0" w:rsidRDefault="00ED7C6C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97C4D" w:rsidRDefault="00ED7C6C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D7C6C" w:rsidRPr="00997C4D" w:rsidRDefault="00ED7C6C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proofErr w:type="spellStart"/>
            <w:r w:rsidR="001F4DFB" w:rsidRPr="008D3F38">
              <w:t>м.п</w:t>
            </w:r>
            <w:proofErr w:type="spellEnd"/>
            <w:r w:rsidR="001F4DFB"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03" w:rsidRDefault="00840703">
      <w:r>
        <w:separator/>
      </w:r>
    </w:p>
  </w:endnote>
  <w:endnote w:type="continuationSeparator" w:id="0">
    <w:p w:rsidR="00840703" w:rsidRDefault="0084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95AD2">
      <w:rPr>
        <w:rStyle w:val="ae"/>
        <w:noProof/>
      </w:rPr>
      <w:t>8</w: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03" w:rsidRDefault="00840703">
      <w:r>
        <w:separator/>
      </w:r>
    </w:p>
  </w:footnote>
  <w:footnote w:type="continuationSeparator" w:id="0">
    <w:p w:rsidR="00840703" w:rsidRDefault="00840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7A2A-3190-4EB4-BCB7-372E2AF88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10739</TotalTime>
  <Pages>28</Pages>
  <Words>8201</Words>
  <Characters>46749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2513</cp:revision>
  <cp:lastPrinted>2025-09-26T03:01:00Z</cp:lastPrinted>
  <dcterms:created xsi:type="dcterms:W3CDTF">2024-03-22T04:02:00Z</dcterms:created>
  <dcterms:modified xsi:type="dcterms:W3CDTF">2025-09-29T10:06:00Z</dcterms:modified>
</cp:coreProperties>
</file>