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CC7E21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CC7E21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края </w:t>
      </w:r>
      <w:r w:rsidR="00CC7E21">
        <w:rPr>
          <w:bCs/>
          <w:sz w:val="28"/>
          <w:szCs w:val="20"/>
        </w:rPr>
        <w:br/>
      </w:r>
      <w:bookmarkStart w:id="0" w:name="_GoBack"/>
      <w:bookmarkEnd w:id="0"/>
      <w:r w:rsidR="00CC7E21" w:rsidRPr="00CC7E21">
        <w:rPr>
          <w:bCs/>
          <w:sz w:val="28"/>
          <w:szCs w:val="20"/>
        </w:rPr>
        <w:t>от 28 апреля 2025 г. № 30-01-02-495.</w:t>
      </w:r>
      <w:r w:rsidRPr="00CB23D2">
        <w:rPr>
          <w:bCs/>
          <w:sz w:val="28"/>
          <w:szCs w:val="20"/>
        </w:rPr>
        <w:t xml:space="preserve"> 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EB574D">
        <w:rPr>
          <w:b/>
          <w:bCs/>
          <w:sz w:val="28"/>
          <w:szCs w:val="20"/>
        </w:rPr>
        <w:t>23 мая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AA325C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AA325C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AA325C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AA325C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(29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AA325C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 (в том числе лесная дорога 0,1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4Ос3Б3Е+П+С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1454192,10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1454192,10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58167,68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63E66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8Е2П+Б+Ос+С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2659,3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2927845,00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2927845,00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117113,80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20,24 (в том числе лесная дорога 0,04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8Б1Е1П+Ос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9Е1Б+П+Ос</w:t>
            </w:r>
          </w:p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3813163,28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3813163,28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152526,53</w:t>
            </w:r>
          </w:p>
        </w:tc>
      </w:tr>
      <w:tr w:rsidR="001A799E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1886921,90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1886921,90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75476,88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2911708,80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2911708,80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116468,35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FE20D0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(11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7,04 (в том числе лесная дорога 0,24)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  <w:r>
              <w:rPr>
                <w:color w:val="000000"/>
                <w:sz w:val="18"/>
                <w:szCs w:val="18"/>
              </w:rPr>
              <w:br/>
              <w:t>4Е2П4Б+Ос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1447299,12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1447299,12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57891,96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FE20D0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6Б3Е1П+Ос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1108210,15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1108210,15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44328,41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1078933,04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1078933,04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43157,32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BD330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7Б1Ос1С1Е+П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3147994,84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3147994,84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125919,79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Губахинское (Широковское)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5Е1П4Б+Ос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7Б2Е1П+Ос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3771873,98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150874,96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3546B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(Варышано-Чураковское)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1, 9, 11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8Б2Е+С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2424342,29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2424342,29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96973,69</w:t>
            </w:r>
          </w:p>
        </w:tc>
      </w:tr>
      <w:tr w:rsidR="001A799E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(Варышано-Чураковское)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3, 11, 13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5Е3Б2Ос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6643,5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5055926,40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5055926,40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202237,06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8B2FCD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Чазевское (Чазевское)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11, 14, 15, </w:t>
            </w:r>
            <w:r>
              <w:rPr>
                <w:color w:val="000000"/>
                <w:sz w:val="18"/>
                <w:szCs w:val="18"/>
              </w:rPr>
              <w:br/>
              <w:t>(10, 11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32,9 (в том числе лесная дорога 0,1)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5514861,60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220594,46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17, 27, 34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7Е1С2Б+П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6Е4Б+П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5156579,96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5156579,96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206263,20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6, 11, 24, 25, 35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41,0/36,0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9С1Б+Е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4Е2С4Б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6Е1С3Б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3Е3С4Б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6853690,80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6853690,80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274147,63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C60398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Верхне-Язьвинское (Вишерское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7Е1П1С1Б+Ос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1737780,48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1737780,48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69511,22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926541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 (19 лесная дорога)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(9, 12, 15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21,62 (в том числе лесная дорога 0,62)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6Е1П3Б+Лп+Ос+</w:t>
            </w:r>
            <w:r>
              <w:rPr>
                <w:color w:val="000000"/>
                <w:sz w:val="18"/>
                <w:szCs w:val="18"/>
              </w:rPr>
              <w:br/>
              <w:t>Ивд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6Б2Ос1Лп1Ивд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5Б3Ос2Е+П+Ивд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4065370,02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4065370,02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162614,80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Верх-Иньвенское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18, 23, 24, 26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4Б3Ос2Е1П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4Б3Ос2Е1П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4Б4Ос1Е1П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2015106,17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2015106,17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80604,25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B41CCC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Верх-Иньвенское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13, 14, 20, 21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5Е4Б1Ос+П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5Б3Ос2Е+П+С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5Ос2Б3Е+П+С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6587,4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4256867,81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4256867,81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170274,71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Ишимовское (Ишимовское)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5Лп3Б2Е+П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1867938,79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1867938,79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74717,55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«Верхпоткинский»)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7,4/6,7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4Е2С3Ос1Б+П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1416730,20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1416730,20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56669,21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75405A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«Бердышевский»)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28, 29, 30, 36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4Лп2Ос3Е1П+Б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3Б3Ос2Лп2Е+П+С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6Е3Б1Ос+Лп+С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5Ос3Б2Е+Лп+С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2702596,00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2702596,00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108103,84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C17FEB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Култаевское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4Е1П1С2Ос1Лп1Б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5071455,80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5071455,80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202858,23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Карагайское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2457023,24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2457023,24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98280,93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CA620B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5Е1С3Б1Ос+П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4Ос2Б4Е+П+С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1004555,44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1004555,44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40182,22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Соликамское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ind w:left="708" w:hanging="7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1732348,80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1732348,80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69293,95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BB23D0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Михайловское (Колхоз «Ленинский путь»)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6Б3С1Е+Ос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1499530,43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1499530,43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59981,22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5С5Б+Ос+Е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8С2Б+Е+Ос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3295922,50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3295922,50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131836,90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64, 65, (78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 (в том числе лесная дорога 0,6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8С1Л1Б+Е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8729728,08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8729728,08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349189,12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9С1Б+Ос+Е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2276618,89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2276618,89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91064,76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 (46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17,94 (в том числе лесная дорога 0,04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6С2Е2Б+П+Ос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3931961,04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3931961,04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157278,44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33, 34, 35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  <w:r>
              <w:rPr>
                <w:color w:val="000000"/>
                <w:sz w:val="18"/>
                <w:szCs w:val="18"/>
              </w:rPr>
              <w:br/>
              <w:t>10С</w:t>
            </w:r>
          </w:p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7С3Е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9907,0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13684024,56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13684024,56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547360,98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(Колхоз имени Ленина)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14,75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2654987,06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2654987,06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106199,48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B96F4D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 (Чусовское)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2207899,90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2207899,90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88316,00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3E2C3C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Купросское </w:t>
            </w:r>
            <w:r>
              <w:rPr>
                <w:color w:val="000000"/>
                <w:sz w:val="18"/>
                <w:szCs w:val="18"/>
              </w:rPr>
              <w:br/>
              <w:t>(Колхоз «Восход»)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4Е2С1П2Б1Ос</w:t>
            </w:r>
          </w:p>
          <w:p w:rsidR="001A799E" w:rsidRPr="00F0508C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7Е2Б1Ос+С+П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1621640,72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1621640,72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64865,63</w:t>
            </w:r>
          </w:p>
        </w:tc>
      </w:tr>
      <w:tr w:rsidR="001A799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799E" w:rsidRPr="00987E7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 (Юсьвинское)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7Б3Ос+Е+П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A44EF6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44EF6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99E" w:rsidRPr="000B4989" w:rsidRDefault="001A799E" w:rsidP="001A799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1678478,85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E52D84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E52D84">
              <w:rPr>
                <w:color w:val="000000"/>
                <w:sz w:val="18"/>
                <w:szCs w:val="18"/>
              </w:rPr>
              <w:t>1678478,85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99E" w:rsidRPr="00157070" w:rsidRDefault="001A799E" w:rsidP="001A799E">
            <w:pPr>
              <w:jc w:val="center"/>
              <w:rPr>
                <w:color w:val="000000"/>
                <w:sz w:val="18"/>
                <w:szCs w:val="18"/>
              </w:rPr>
            </w:pPr>
            <w:r w:rsidRPr="00157070">
              <w:rPr>
                <w:color w:val="000000"/>
                <w:sz w:val="18"/>
                <w:szCs w:val="18"/>
              </w:rPr>
              <w:t>67139,15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br/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EB574D">
        <w:rPr>
          <w:b/>
          <w:bCs/>
          <w:sz w:val="28"/>
          <w:szCs w:val="20"/>
        </w:rPr>
        <w:t>05 мая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EB574D">
        <w:rPr>
          <w:b/>
          <w:bCs/>
          <w:sz w:val="28"/>
          <w:szCs w:val="20"/>
        </w:rPr>
        <w:t>21</w:t>
      </w:r>
      <w:r w:rsidR="00BA0DBF">
        <w:rPr>
          <w:b/>
          <w:bCs/>
          <w:sz w:val="28"/>
          <w:szCs w:val="20"/>
        </w:rPr>
        <w:t xml:space="preserve"> </w:t>
      </w:r>
      <w:r w:rsidR="00EB574D">
        <w:rPr>
          <w:b/>
          <w:bCs/>
          <w:sz w:val="28"/>
          <w:szCs w:val="20"/>
        </w:rPr>
        <w:t>мая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6305A1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1C72FA">
        <w:rPr>
          <w:sz w:val="28"/>
          <w:szCs w:val="28"/>
        </w:rPr>
        <w:t xml:space="preserve">05 </w:t>
      </w:r>
      <w:r w:rsidR="00EB574D">
        <w:rPr>
          <w:sz w:val="28"/>
          <w:szCs w:val="28"/>
        </w:rPr>
        <w:t>мая</w:t>
      </w:r>
      <w:r w:rsidR="001C72FA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4C1" w:rsidRPr="008F0526" w:rsidRDefault="00EC14C1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C14C1" w:rsidRPr="008F0526" w:rsidRDefault="00EC14C1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Default="00EC14C1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C14C1" w:rsidRDefault="00EC14C1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Pr="00B86722" w:rsidRDefault="00EC14C1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C14C1" w:rsidRPr="00B86722" w:rsidRDefault="00EC14C1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Pr="00B34BE6" w:rsidRDefault="00EC14C1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C14C1" w:rsidRPr="00B34BE6" w:rsidRDefault="00EC14C1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C14C1" w:rsidRPr="00B34BE6" w:rsidRDefault="00EC14C1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C14C1" w:rsidRPr="00B34BE6" w:rsidRDefault="00EC14C1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Pr="0091476C" w:rsidRDefault="00EC14C1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C14C1" w:rsidRPr="0091476C" w:rsidRDefault="00EC14C1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Default="00EC14C1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C14C1" w:rsidRDefault="00EC14C1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C14C1" w:rsidRDefault="00EC14C1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C14C1" w:rsidRPr="006D7BE9" w:rsidRDefault="00EC14C1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C14C1" w:rsidRPr="00B34BE6" w:rsidRDefault="00EC14C1" w:rsidP="00CB23D2">
                            <w:pPr>
                              <w:spacing w:line="240" w:lineRule="exact"/>
                            </w:pPr>
                          </w:p>
                          <w:p w:rsidR="00EC14C1" w:rsidRDefault="00EC14C1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C14C1" w:rsidRDefault="00EC14C1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C14C1" w:rsidRDefault="00EC14C1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C14C1" w:rsidRDefault="00EC14C1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C14C1" w:rsidRPr="006D7BE9" w:rsidRDefault="00EC14C1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C14C1" w:rsidRPr="00B34BE6" w:rsidRDefault="00EC14C1" w:rsidP="00CB23D2">
                      <w:pPr>
                        <w:spacing w:line="240" w:lineRule="exact"/>
                      </w:pPr>
                    </w:p>
                    <w:p w:rsidR="00EC14C1" w:rsidRDefault="00EC14C1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Default="00EC14C1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C14C1" w:rsidRDefault="00EC14C1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Default="00EC14C1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C14C1" w:rsidRPr="004659C0" w:rsidRDefault="00EC14C1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C14C1" w:rsidRDefault="00EC14C1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C14C1" w:rsidRDefault="00EC14C1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C14C1" w:rsidRPr="004659C0" w:rsidRDefault="00EC14C1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C14C1" w:rsidRDefault="00EC14C1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4C1" w:rsidRPr="00997C4D" w:rsidRDefault="00EC14C1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C14C1" w:rsidRDefault="00EC14C1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C14C1" w:rsidRPr="00997C4D" w:rsidRDefault="00EC14C1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C14C1" w:rsidRDefault="00EC14C1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5A1" w:rsidRDefault="006305A1">
      <w:r>
        <w:separator/>
      </w:r>
    </w:p>
  </w:endnote>
  <w:endnote w:type="continuationSeparator" w:id="0">
    <w:p w:rsidR="006305A1" w:rsidRDefault="00630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4C1" w:rsidRDefault="00EC14C1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C14C1" w:rsidRDefault="00EC14C1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4C1" w:rsidRDefault="00EC14C1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C7E21">
      <w:rPr>
        <w:rStyle w:val="ae"/>
        <w:noProof/>
      </w:rPr>
      <w:t>2</w:t>
    </w:r>
    <w:r>
      <w:rPr>
        <w:rStyle w:val="ae"/>
      </w:rPr>
      <w:fldChar w:fldCharType="end"/>
    </w:r>
  </w:p>
  <w:p w:rsidR="00EC14C1" w:rsidRDefault="00EC14C1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4C1" w:rsidRDefault="00EC14C1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5A1" w:rsidRDefault="006305A1">
      <w:r>
        <w:separator/>
      </w:r>
    </w:p>
  </w:footnote>
  <w:footnote w:type="continuationSeparator" w:id="0">
    <w:p w:rsidR="006305A1" w:rsidRDefault="00630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836"/>
    <w:rsid w:val="00003B62"/>
    <w:rsid w:val="00003C09"/>
    <w:rsid w:val="00003E3C"/>
    <w:rsid w:val="00003F93"/>
    <w:rsid w:val="000040F0"/>
    <w:rsid w:val="00005423"/>
    <w:rsid w:val="00005EAA"/>
    <w:rsid w:val="00006374"/>
    <w:rsid w:val="00006387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E40"/>
    <w:rsid w:val="0003727A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502D6"/>
    <w:rsid w:val="000505DC"/>
    <w:rsid w:val="00050A04"/>
    <w:rsid w:val="00051D7B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717D"/>
    <w:rsid w:val="00057DE5"/>
    <w:rsid w:val="0006042C"/>
    <w:rsid w:val="000608C8"/>
    <w:rsid w:val="00060D8F"/>
    <w:rsid w:val="00061823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E5B"/>
    <w:rsid w:val="00073F7E"/>
    <w:rsid w:val="000742AC"/>
    <w:rsid w:val="000748E5"/>
    <w:rsid w:val="00074CF0"/>
    <w:rsid w:val="00074DF5"/>
    <w:rsid w:val="000754A0"/>
    <w:rsid w:val="00076380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2026"/>
    <w:rsid w:val="000822BE"/>
    <w:rsid w:val="0008230A"/>
    <w:rsid w:val="000823D9"/>
    <w:rsid w:val="00082C1E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528"/>
    <w:rsid w:val="000B26EA"/>
    <w:rsid w:val="000B3456"/>
    <w:rsid w:val="000B3513"/>
    <w:rsid w:val="000B3697"/>
    <w:rsid w:val="000B48B1"/>
    <w:rsid w:val="000B4989"/>
    <w:rsid w:val="000B521B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FC9"/>
    <w:rsid w:val="0014679D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F7"/>
    <w:rsid w:val="001852FB"/>
    <w:rsid w:val="00185FE9"/>
    <w:rsid w:val="001864B4"/>
    <w:rsid w:val="00187197"/>
    <w:rsid w:val="001874EE"/>
    <w:rsid w:val="0018768D"/>
    <w:rsid w:val="00187C38"/>
    <w:rsid w:val="00187DD3"/>
    <w:rsid w:val="001903A0"/>
    <w:rsid w:val="001908AB"/>
    <w:rsid w:val="00190EFF"/>
    <w:rsid w:val="00191820"/>
    <w:rsid w:val="001921E6"/>
    <w:rsid w:val="001927EE"/>
    <w:rsid w:val="00192914"/>
    <w:rsid w:val="0019294F"/>
    <w:rsid w:val="00192CDA"/>
    <w:rsid w:val="00193993"/>
    <w:rsid w:val="00193EB0"/>
    <w:rsid w:val="001941A5"/>
    <w:rsid w:val="001942A5"/>
    <w:rsid w:val="00194690"/>
    <w:rsid w:val="00195150"/>
    <w:rsid w:val="00195C0A"/>
    <w:rsid w:val="00195F6D"/>
    <w:rsid w:val="00196337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F72"/>
    <w:rsid w:val="001A600F"/>
    <w:rsid w:val="001A61F6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D0C"/>
    <w:rsid w:val="001D2D75"/>
    <w:rsid w:val="001D3146"/>
    <w:rsid w:val="001D3168"/>
    <w:rsid w:val="001D3606"/>
    <w:rsid w:val="001D3908"/>
    <w:rsid w:val="001D4000"/>
    <w:rsid w:val="001D404E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762D"/>
    <w:rsid w:val="001F76B4"/>
    <w:rsid w:val="0020025A"/>
    <w:rsid w:val="00200485"/>
    <w:rsid w:val="00200DC1"/>
    <w:rsid w:val="002022A3"/>
    <w:rsid w:val="00202BB6"/>
    <w:rsid w:val="002030AD"/>
    <w:rsid w:val="00203374"/>
    <w:rsid w:val="002039DA"/>
    <w:rsid w:val="00203CB6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278A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E3F"/>
    <w:rsid w:val="0023710B"/>
    <w:rsid w:val="002375AF"/>
    <w:rsid w:val="002379D5"/>
    <w:rsid w:val="00237C63"/>
    <w:rsid w:val="00240754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52EB"/>
    <w:rsid w:val="00245396"/>
    <w:rsid w:val="00246029"/>
    <w:rsid w:val="002463FF"/>
    <w:rsid w:val="002464A0"/>
    <w:rsid w:val="00246905"/>
    <w:rsid w:val="00246F09"/>
    <w:rsid w:val="0024736B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D2B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B74"/>
    <w:rsid w:val="002B4D66"/>
    <w:rsid w:val="002B50A4"/>
    <w:rsid w:val="002B53B3"/>
    <w:rsid w:val="002B5527"/>
    <w:rsid w:val="002B553A"/>
    <w:rsid w:val="002B5BA8"/>
    <w:rsid w:val="002B6AC0"/>
    <w:rsid w:val="002B6D6A"/>
    <w:rsid w:val="002C136E"/>
    <w:rsid w:val="002C15AA"/>
    <w:rsid w:val="002C1DE8"/>
    <w:rsid w:val="002C2367"/>
    <w:rsid w:val="002C256C"/>
    <w:rsid w:val="002C2964"/>
    <w:rsid w:val="002C2F67"/>
    <w:rsid w:val="002C342B"/>
    <w:rsid w:val="002C35F1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6C5"/>
    <w:rsid w:val="002D2A91"/>
    <w:rsid w:val="002D300C"/>
    <w:rsid w:val="002D391E"/>
    <w:rsid w:val="002D3C61"/>
    <w:rsid w:val="002D3D97"/>
    <w:rsid w:val="002D4228"/>
    <w:rsid w:val="002D425C"/>
    <w:rsid w:val="002D4299"/>
    <w:rsid w:val="002D511D"/>
    <w:rsid w:val="002D5606"/>
    <w:rsid w:val="002D56B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1870"/>
    <w:rsid w:val="003019FE"/>
    <w:rsid w:val="00301A88"/>
    <w:rsid w:val="00301BCE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71A2"/>
    <w:rsid w:val="003274B7"/>
    <w:rsid w:val="003279D5"/>
    <w:rsid w:val="00330408"/>
    <w:rsid w:val="00330702"/>
    <w:rsid w:val="00330E52"/>
    <w:rsid w:val="00330F1F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6E4"/>
    <w:rsid w:val="00360C64"/>
    <w:rsid w:val="00360C69"/>
    <w:rsid w:val="00360DA0"/>
    <w:rsid w:val="00361126"/>
    <w:rsid w:val="00361528"/>
    <w:rsid w:val="003622D3"/>
    <w:rsid w:val="00362518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19F6"/>
    <w:rsid w:val="003721F5"/>
    <w:rsid w:val="0037240C"/>
    <w:rsid w:val="00372970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939"/>
    <w:rsid w:val="00381370"/>
    <w:rsid w:val="0038242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2278"/>
    <w:rsid w:val="0039268F"/>
    <w:rsid w:val="00392A00"/>
    <w:rsid w:val="00392C89"/>
    <w:rsid w:val="00392F1B"/>
    <w:rsid w:val="0039300A"/>
    <w:rsid w:val="0039459C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DDA"/>
    <w:rsid w:val="003A5FCB"/>
    <w:rsid w:val="003A64C6"/>
    <w:rsid w:val="003A684F"/>
    <w:rsid w:val="003A6D86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3E1"/>
    <w:rsid w:val="003B399B"/>
    <w:rsid w:val="003B3CF6"/>
    <w:rsid w:val="003B3ED0"/>
    <w:rsid w:val="003B4074"/>
    <w:rsid w:val="003B46C0"/>
    <w:rsid w:val="003B4F87"/>
    <w:rsid w:val="003B5544"/>
    <w:rsid w:val="003B599F"/>
    <w:rsid w:val="003B5BDD"/>
    <w:rsid w:val="003B5D4D"/>
    <w:rsid w:val="003B5FEB"/>
    <w:rsid w:val="003B62FB"/>
    <w:rsid w:val="003B6740"/>
    <w:rsid w:val="003B6A27"/>
    <w:rsid w:val="003B77D9"/>
    <w:rsid w:val="003C0FA9"/>
    <w:rsid w:val="003C0FCF"/>
    <w:rsid w:val="003C2A2A"/>
    <w:rsid w:val="003C2E93"/>
    <w:rsid w:val="003C37D8"/>
    <w:rsid w:val="003C3A93"/>
    <w:rsid w:val="003C3AD0"/>
    <w:rsid w:val="003C48E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ED8"/>
    <w:rsid w:val="003D33B5"/>
    <w:rsid w:val="003D3A9D"/>
    <w:rsid w:val="003D4270"/>
    <w:rsid w:val="003D4BD8"/>
    <w:rsid w:val="003D4D4B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A99"/>
    <w:rsid w:val="003E3F1E"/>
    <w:rsid w:val="003E40C7"/>
    <w:rsid w:val="003E442C"/>
    <w:rsid w:val="003E486C"/>
    <w:rsid w:val="003E4CA3"/>
    <w:rsid w:val="003E55D6"/>
    <w:rsid w:val="003E5EDC"/>
    <w:rsid w:val="003E6090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CB7"/>
    <w:rsid w:val="00412DAF"/>
    <w:rsid w:val="00412DE5"/>
    <w:rsid w:val="004139F3"/>
    <w:rsid w:val="00413DBC"/>
    <w:rsid w:val="00414983"/>
    <w:rsid w:val="00414B81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DFA"/>
    <w:rsid w:val="0043041A"/>
    <w:rsid w:val="00430500"/>
    <w:rsid w:val="00430C61"/>
    <w:rsid w:val="00431362"/>
    <w:rsid w:val="0043139D"/>
    <w:rsid w:val="0043162E"/>
    <w:rsid w:val="004318BD"/>
    <w:rsid w:val="00431DFB"/>
    <w:rsid w:val="00432321"/>
    <w:rsid w:val="0043275C"/>
    <w:rsid w:val="00432F4B"/>
    <w:rsid w:val="0043332A"/>
    <w:rsid w:val="00433B64"/>
    <w:rsid w:val="00433E1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40019"/>
    <w:rsid w:val="00440CDB"/>
    <w:rsid w:val="004410E5"/>
    <w:rsid w:val="0044173E"/>
    <w:rsid w:val="00441AF4"/>
    <w:rsid w:val="00441FAE"/>
    <w:rsid w:val="00442FA6"/>
    <w:rsid w:val="00443479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2C"/>
    <w:rsid w:val="004A55DB"/>
    <w:rsid w:val="004A58E6"/>
    <w:rsid w:val="004A5DBF"/>
    <w:rsid w:val="004A6F29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22E"/>
    <w:rsid w:val="004F1413"/>
    <w:rsid w:val="004F1D37"/>
    <w:rsid w:val="004F23D2"/>
    <w:rsid w:val="004F294B"/>
    <w:rsid w:val="004F369B"/>
    <w:rsid w:val="004F39A1"/>
    <w:rsid w:val="004F3EB6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26C"/>
    <w:rsid w:val="005103E1"/>
    <w:rsid w:val="005107B8"/>
    <w:rsid w:val="00510C6A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9B9"/>
    <w:rsid w:val="00517CD5"/>
    <w:rsid w:val="00520090"/>
    <w:rsid w:val="005203BA"/>
    <w:rsid w:val="00520D9F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F86"/>
    <w:rsid w:val="0054503B"/>
    <w:rsid w:val="00545115"/>
    <w:rsid w:val="0054539C"/>
    <w:rsid w:val="005454D8"/>
    <w:rsid w:val="00545B04"/>
    <w:rsid w:val="00545C49"/>
    <w:rsid w:val="00545D45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B3C"/>
    <w:rsid w:val="0057107E"/>
    <w:rsid w:val="00571771"/>
    <w:rsid w:val="00571DB2"/>
    <w:rsid w:val="005741B6"/>
    <w:rsid w:val="00574487"/>
    <w:rsid w:val="005748F4"/>
    <w:rsid w:val="005754C2"/>
    <w:rsid w:val="0057580E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90E"/>
    <w:rsid w:val="00581A20"/>
    <w:rsid w:val="00581C4A"/>
    <w:rsid w:val="005829E2"/>
    <w:rsid w:val="00582B3B"/>
    <w:rsid w:val="00582CD1"/>
    <w:rsid w:val="00582D47"/>
    <w:rsid w:val="00582EC9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145C"/>
    <w:rsid w:val="005A188C"/>
    <w:rsid w:val="005A211E"/>
    <w:rsid w:val="005A22DD"/>
    <w:rsid w:val="005A2D82"/>
    <w:rsid w:val="005A3A9D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171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838"/>
    <w:rsid w:val="005F284B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F42"/>
    <w:rsid w:val="00620FA9"/>
    <w:rsid w:val="006213E5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79C"/>
    <w:rsid w:val="00625E1B"/>
    <w:rsid w:val="006264D5"/>
    <w:rsid w:val="00626964"/>
    <w:rsid w:val="0062698D"/>
    <w:rsid w:val="006276B0"/>
    <w:rsid w:val="0063021E"/>
    <w:rsid w:val="006305A1"/>
    <w:rsid w:val="00630B86"/>
    <w:rsid w:val="00631375"/>
    <w:rsid w:val="0063175E"/>
    <w:rsid w:val="00631CB9"/>
    <w:rsid w:val="00631E7E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651"/>
    <w:rsid w:val="00662AEC"/>
    <w:rsid w:val="00662B71"/>
    <w:rsid w:val="00662CC0"/>
    <w:rsid w:val="00663475"/>
    <w:rsid w:val="00663BF0"/>
    <w:rsid w:val="00663D27"/>
    <w:rsid w:val="0066401E"/>
    <w:rsid w:val="0066413F"/>
    <w:rsid w:val="006644D3"/>
    <w:rsid w:val="00664555"/>
    <w:rsid w:val="00664875"/>
    <w:rsid w:val="006648A2"/>
    <w:rsid w:val="006649B6"/>
    <w:rsid w:val="0066505B"/>
    <w:rsid w:val="00665291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56F"/>
    <w:rsid w:val="00671670"/>
    <w:rsid w:val="006716A2"/>
    <w:rsid w:val="00671B5D"/>
    <w:rsid w:val="006721F5"/>
    <w:rsid w:val="00672345"/>
    <w:rsid w:val="00672493"/>
    <w:rsid w:val="00672ACC"/>
    <w:rsid w:val="00672B1A"/>
    <w:rsid w:val="00673063"/>
    <w:rsid w:val="00674284"/>
    <w:rsid w:val="00674B1A"/>
    <w:rsid w:val="00675260"/>
    <w:rsid w:val="006752F6"/>
    <w:rsid w:val="00676370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8DC"/>
    <w:rsid w:val="00681FD6"/>
    <w:rsid w:val="0068255B"/>
    <w:rsid w:val="00682821"/>
    <w:rsid w:val="0068289F"/>
    <w:rsid w:val="00682ADF"/>
    <w:rsid w:val="00683345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5521"/>
    <w:rsid w:val="006B58E1"/>
    <w:rsid w:val="006B6333"/>
    <w:rsid w:val="006B64DF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3083"/>
    <w:rsid w:val="006C357A"/>
    <w:rsid w:val="006C3B00"/>
    <w:rsid w:val="006C4645"/>
    <w:rsid w:val="006C6258"/>
    <w:rsid w:val="006C7288"/>
    <w:rsid w:val="006C7FA2"/>
    <w:rsid w:val="006D092C"/>
    <w:rsid w:val="006D13B0"/>
    <w:rsid w:val="006D1808"/>
    <w:rsid w:val="006D2183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5F0"/>
    <w:rsid w:val="006E1687"/>
    <w:rsid w:val="006E1E62"/>
    <w:rsid w:val="006E24D2"/>
    <w:rsid w:val="006E30F1"/>
    <w:rsid w:val="006E3118"/>
    <w:rsid w:val="006E3424"/>
    <w:rsid w:val="006E35D2"/>
    <w:rsid w:val="006E397C"/>
    <w:rsid w:val="006E42FF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96C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014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52E3"/>
    <w:rsid w:val="007655E5"/>
    <w:rsid w:val="00766702"/>
    <w:rsid w:val="007668F6"/>
    <w:rsid w:val="0076699F"/>
    <w:rsid w:val="00766CA9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595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ABC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5F8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5299"/>
    <w:rsid w:val="007C56B7"/>
    <w:rsid w:val="007C57EA"/>
    <w:rsid w:val="007C5B6D"/>
    <w:rsid w:val="007C645D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972"/>
    <w:rsid w:val="007D5C44"/>
    <w:rsid w:val="007D5C54"/>
    <w:rsid w:val="007D694A"/>
    <w:rsid w:val="007D6E36"/>
    <w:rsid w:val="007D7089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F11"/>
    <w:rsid w:val="007E2F67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9A9"/>
    <w:rsid w:val="007F5047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C0"/>
    <w:rsid w:val="008023B3"/>
    <w:rsid w:val="00802555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7A"/>
    <w:rsid w:val="00817589"/>
    <w:rsid w:val="008176A6"/>
    <w:rsid w:val="00817889"/>
    <w:rsid w:val="00817DAB"/>
    <w:rsid w:val="008204B8"/>
    <w:rsid w:val="00820706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C98"/>
    <w:rsid w:val="00831CC0"/>
    <w:rsid w:val="00832921"/>
    <w:rsid w:val="00832926"/>
    <w:rsid w:val="00832D87"/>
    <w:rsid w:val="00832E9F"/>
    <w:rsid w:val="00833658"/>
    <w:rsid w:val="00833A60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99C"/>
    <w:rsid w:val="008A5A56"/>
    <w:rsid w:val="008A5DCE"/>
    <w:rsid w:val="008A6538"/>
    <w:rsid w:val="008A675D"/>
    <w:rsid w:val="008A70BB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AE2"/>
    <w:rsid w:val="008B7B19"/>
    <w:rsid w:val="008B7D85"/>
    <w:rsid w:val="008C0DEB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253C"/>
    <w:rsid w:val="008D2A56"/>
    <w:rsid w:val="008D2B55"/>
    <w:rsid w:val="008D377D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6C"/>
    <w:rsid w:val="008F1F80"/>
    <w:rsid w:val="008F2A22"/>
    <w:rsid w:val="008F3941"/>
    <w:rsid w:val="008F43AC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E35"/>
    <w:rsid w:val="009053B1"/>
    <w:rsid w:val="0090570F"/>
    <w:rsid w:val="00905FAB"/>
    <w:rsid w:val="00906556"/>
    <w:rsid w:val="00906A84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800"/>
    <w:rsid w:val="00922924"/>
    <w:rsid w:val="00922B72"/>
    <w:rsid w:val="00923171"/>
    <w:rsid w:val="00923EF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300D"/>
    <w:rsid w:val="009533D4"/>
    <w:rsid w:val="00953617"/>
    <w:rsid w:val="00953722"/>
    <w:rsid w:val="00953843"/>
    <w:rsid w:val="00953D87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A2D"/>
    <w:rsid w:val="00967A60"/>
    <w:rsid w:val="00967B8B"/>
    <w:rsid w:val="0097011A"/>
    <w:rsid w:val="009701DC"/>
    <w:rsid w:val="00970391"/>
    <w:rsid w:val="009706FB"/>
    <w:rsid w:val="00970FC7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80048"/>
    <w:rsid w:val="009802B2"/>
    <w:rsid w:val="009802F1"/>
    <w:rsid w:val="009803EF"/>
    <w:rsid w:val="00980442"/>
    <w:rsid w:val="00980801"/>
    <w:rsid w:val="00980812"/>
    <w:rsid w:val="009809A6"/>
    <w:rsid w:val="00980AC8"/>
    <w:rsid w:val="00980B61"/>
    <w:rsid w:val="00981344"/>
    <w:rsid w:val="0098185B"/>
    <w:rsid w:val="00981D95"/>
    <w:rsid w:val="0098263B"/>
    <w:rsid w:val="0098289B"/>
    <w:rsid w:val="00982A54"/>
    <w:rsid w:val="00982D0E"/>
    <w:rsid w:val="00983043"/>
    <w:rsid w:val="0098370A"/>
    <w:rsid w:val="009843A4"/>
    <w:rsid w:val="00984403"/>
    <w:rsid w:val="009852D9"/>
    <w:rsid w:val="009853B0"/>
    <w:rsid w:val="00985583"/>
    <w:rsid w:val="00985B09"/>
    <w:rsid w:val="00985B22"/>
    <w:rsid w:val="009863A1"/>
    <w:rsid w:val="009865A0"/>
    <w:rsid w:val="00986630"/>
    <w:rsid w:val="00986729"/>
    <w:rsid w:val="0098756D"/>
    <w:rsid w:val="00987724"/>
    <w:rsid w:val="00987B69"/>
    <w:rsid w:val="00987E17"/>
    <w:rsid w:val="00987E19"/>
    <w:rsid w:val="00987E76"/>
    <w:rsid w:val="00987EE9"/>
    <w:rsid w:val="0099011C"/>
    <w:rsid w:val="00990664"/>
    <w:rsid w:val="009908A7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821"/>
    <w:rsid w:val="009A16CF"/>
    <w:rsid w:val="009A24FF"/>
    <w:rsid w:val="009A259C"/>
    <w:rsid w:val="009A28DF"/>
    <w:rsid w:val="009A2DEB"/>
    <w:rsid w:val="009A3338"/>
    <w:rsid w:val="009A3AEA"/>
    <w:rsid w:val="009A4939"/>
    <w:rsid w:val="009A4C88"/>
    <w:rsid w:val="009A4E00"/>
    <w:rsid w:val="009A51FB"/>
    <w:rsid w:val="009A575E"/>
    <w:rsid w:val="009A5E90"/>
    <w:rsid w:val="009A5EDF"/>
    <w:rsid w:val="009A6BFC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B10"/>
    <w:rsid w:val="009C5CD1"/>
    <w:rsid w:val="009C5F6D"/>
    <w:rsid w:val="009C5FC0"/>
    <w:rsid w:val="009C648D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F54"/>
    <w:rsid w:val="009F60AA"/>
    <w:rsid w:val="009F62BA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412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5983"/>
    <w:rsid w:val="00A15D9F"/>
    <w:rsid w:val="00A16664"/>
    <w:rsid w:val="00A16FD2"/>
    <w:rsid w:val="00A1704A"/>
    <w:rsid w:val="00A17814"/>
    <w:rsid w:val="00A178E1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950"/>
    <w:rsid w:val="00A338D0"/>
    <w:rsid w:val="00A33BC3"/>
    <w:rsid w:val="00A340CA"/>
    <w:rsid w:val="00A345A4"/>
    <w:rsid w:val="00A34A86"/>
    <w:rsid w:val="00A3574A"/>
    <w:rsid w:val="00A35B43"/>
    <w:rsid w:val="00A35E0A"/>
    <w:rsid w:val="00A3644F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543A"/>
    <w:rsid w:val="00A55769"/>
    <w:rsid w:val="00A55A6D"/>
    <w:rsid w:val="00A57010"/>
    <w:rsid w:val="00A570FB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8AD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E5"/>
    <w:rsid w:val="00AC6DEC"/>
    <w:rsid w:val="00AC6ED4"/>
    <w:rsid w:val="00AC7A35"/>
    <w:rsid w:val="00AC7D16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E14"/>
    <w:rsid w:val="00AF6EC9"/>
    <w:rsid w:val="00AF7220"/>
    <w:rsid w:val="00AF7570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10FC"/>
    <w:rsid w:val="00B11551"/>
    <w:rsid w:val="00B11758"/>
    <w:rsid w:val="00B11A71"/>
    <w:rsid w:val="00B11C39"/>
    <w:rsid w:val="00B124AA"/>
    <w:rsid w:val="00B127D3"/>
    <w:rsid w:val="00B12EBB"/>
    <w:rsid w:val="00B1377B"/>
    <w:rsid w:val="00B143D4"/>
    <w:rsid w:val="00B1472B"/>
    <w:rsid w:val="00B14AA7"/>
    <w:rsid w:val="00B14DD2"/>
    <w:rsid w:val="00B1516E"/>
    <w:rsid w:val="00B1573E"/>
    <w:rsid w:val="00B15B36"/>
    <w:rsid w:val="00B16293"/>
    <w:rsid w:val="00B16C47"/>
    <w:rsid w:val="00B16EA3"/>
    <w:rsid w:val="00B175E8"/>
    <w:rsid w:val="00B1796E"/>
    <w:rsid w:val="00B205FD"/>
    <w:rsid w:val="00B20B00"/>
    <w:rsid w:val="00B20B5B"/>
    <w:rsid w:val="00B210E7"/>
    <w:rsid w:val="00B213D9"/>
    <w:rsid w:val="00B218E6"/>
    <w:rsid w:val="00B21A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515"/>
    <w:rsid w:val="00B335C2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5053"/>
    <w:rsid w:val="00B45353"/>
    <w:rsid w:val="00B456F8"/>
    <w:rsid w:val="00B45B58"/>
    <w:rsid w:val="00B45B75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FDA"/>
    <w:rsid w:val="00B8159E"/>
    <w:rsid w:val="00B817B2"/>
    <w:rsid w:val="00B8268A"/>
    <w:rsid w:val="00B82820"/>
    <w:rsid w:val="00B82B7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2136"/>
    <w:rsid w:val="00BC21B9"/>
    <w:rsid w:val="00BC2265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40EC"/>
    <w:rsid w:val="00BF40F5"/>
    <w:rsid w:val="00BF4137"/>
    <w:rsid w:val="00BF4752"/>
    <w:rsid w:val="00BF4A71"/>
    <w:rsid w:val="00BF4B9B"/>
    <w:rsid w:val="00BF4CD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4A2"/>
    <w:rsid w:val="00C060B4"/>
    <w:rsid w:val="00C063D2"/>
    <w:rsid w:val="00C06A6C"/>
    <w:rsid w:val="00C07643"/>
    <w:rsid w:val="00C07667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1037"/>
    <w:rsid w:val="00C4124F"/>
    <w:rsid w:val="00C41AF7"/>
    <w:rsid w:val="00C41AFF"/>
    <w:rsid w:val="00C41D36"/>
    <w:rsid w:val="00C42381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4F64"/>
    <w:rsid w:val="00C6527E"/>
    <w:rsid w:val="00C652BC"/>
    <w:rsid w:val="00C65C34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E90"/>
    <w:rsid w:val="00CA2094"/>
    <w:rsid w:val="00CA2386"/>
    <w:rsid w:val="00CA2F8F"/>
    <w:rsid w:val="00CA320A"/>
    <w:rsid w:val="00CA35FC"/>
    <w:rsid w:val="00CA37A2"/>
    <w:rsid w:val="00CA3D98"/>
    <w:rsid w:val="00CA3F76"/>
    <w:rsid w:val="00CA486A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EAA"/>
    <w:rsid w:val="00CA7E39"/>
    <w:rsid w:val="00CB08DB"/>
    <w:rsid w:val="00CB1520"/>
    <w:rsid w:val="00CB1946"/>
    <w:rsid w:val="00CB1E83"/>
    <w:rsid w:val="00CB22DA"/>
    <w:rsid w:val="00CB23D2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307F"/>
    <w:rsid w:val="00CC30BD"/>
    <w:rsid w:val="00CC3167"/>
    <w:rsid w:val="00CC3C68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C7E21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371"/>
    <w:rsid w:val="00CE15B1"/>
    <w:rsid w:val="00CE1DFC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78"/>
    <w:rsid w:val="00CF0DF5"/>
    <w:rsid w:val="00CF114C"/>
    <w:rsid w:val="00CF1164"/>
    <w:rsid w:val="00CF15FC"/>
    <w:rsid w:val="00CF177C"/>
    <w:rsid w:val="00CF17ED"/>
    <w:rsid w:val="00CF195D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37C"/>
    <w:rsid w:val="00D06902"/>
    <w:rsid w:val="00D06C4E"/>
    <w:rsid w:val="00D075A7"/>
    <w:rsid w:val="00D07690"/>
    <w:rsid w:val="00D07971"/>
    <w:rsid w:val="00D07C37"/>
    <w:rsid w:val="00D07DB5"/>
    <w:rsid w:val="00D1012D"/>
    <w:rsid w:val="00D107ED"/>
    <w:rsid w:val="00D11679"/>
    <w:rsid w:val="00D11840"/>
    <w:rsid w:val="00D11AB3"/>
    <w:rsid w:val="00D1237D"/>
    <w:rsid w:val="00D128A3"/>
    <w:rsid w:val="00D12AEC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1257"/>
    <w:rsid w:val="00D315C7"/>
    <w:rsid w:val="00D31C9C"/>
    <w:rsid w:val="00D32758"/>
    <w:rsid w:val="00D33257"/>
    <w:rsid w:val="00D333DD"/>
    <w:rsid w:val="00D334E6"/>
    <w:rsid w:val="00D33A8C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600F8"/>
    <w:rsid w:val="00D601F0"/>
    <w:rsid w:val="00D60250"/>
    <w:rsid w:val="00D60E91"/>
    <w:rsid w:val="00D60FEA"/>
    <w:rsid w:val="00D6129C"/>
    <w:rsid w:val="00D61441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A50"/>
    <w:rsid w:val="00D70437"/>
    <w:rsid w:val="00D705BD"/>
    <w:rsid w:val="00D707F4"/>
    <w:rsid w:val="00D70A9C"/>
    <w:rsid w:val="00D712F1"/>
    <w:rsid w:val="00D71427"/>
    <w:rsid w:val="00D718E8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E3C"/>
    <w:rsid w:val="00DA032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6BC"/>
    <w:rsid w:val="00DA38F1"/>
    <w:rsid w:val="00DA3F35"/>
    <w:rsid w:val="00DA48C3"/>
    <w:rsid w:val="00DA49AC"/>
    <w:rsid w:val="00DA4E5E"/>
    <w:rsid w:val="00DA573D"/>
    <w:rsid w:val="00DA633E"/>
    <w:rsid w:val="00DA684C"/>
    <w:rsid w:val="00DA6C57"/>
    <w:rsid w:val="00DA7349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4566"/>
    <w:rsid w:val="00DB4AAF"/>
    <w:rsid w:val="00DB4FD5"/>
    <w:rsid w:val="00DB5E58"/>
    <w:rsid w:val="00DB70D2"/>
    <w:rsid w:val="00DB73A1"/>
    <w:rsid w:val="00DB780E"/>
    <w:rsid w:val="00DB798E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B93"/>
    <w:rsid w:val="00DC61F5"/>
    <w:rsid w:val="00DC658B"/>
    <w:rsid w:val="00DC6A0D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7223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A17"/>
    <w:rsid w:val="00E02C64"/>
    <w:rsid w:val="00E02EA0"/>
    <w:rsid w:val="00E03468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2043F"/>
    <w:rsid w:val="00E20873"/>
    <w:rsid w:val="00E20A10"/>
    <w:rsid w:val="00E20DD9"/>
    <w:rsid w:val="00E21293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91A"/>
    <w:rsid w:val="00E27486"/>
    <w:rsid w:val="00E275FB"/>
    <w:rsid w:val="00E2783A"/>
    <w:rsid w:val="00E2784E"/>
    <w:rsid w:val="00E27F6A"/>
    <w:rsid w:val="00E315A1"/>
    <w:rsid w:val="00E31D9D"/>
    <w:rsid w:val="00E32559"/>
    <w:rsid w:val="00E328BB"/>
    <w:rsid w:val="00E32B71"/>
    <w:rsid w:val="00E32BAF"/>
    <w:rsid w:val="00E330B2"/>
    <w:rsid w:val="00E33D5E"/>
    <w:rsid w:val="00E34801"/>
    <w:rsid w:val="00E36FCF"/>
    <w:rsid w:val="00E3702F"/>
    <w:rsid w:val="00E3720E"/>
    <w:rsid w:val="00E37794"/>
    <w:rsid w:val="00E37896"/>
    <w:rsid w:val="00E4005B"/>
    <w:rsid w:val="00E40408"/>
    <w:rsid w:val="00E409EB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503B"/>
    <w:rsid w:val="00E457D3"/>
    <w:rsid w:val="00E45A95"/>
    <w:rsid w:val="00E45EAB"/>
    <w:rsid w:val="00E46726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838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F95"/>
    <w:rsid w:val="00E65E08"/>
    <w:rsid w:val="00E674E4"/>
    <w:rsid w:val="00E67696"/>
    <w:rsid w:val="00E67714"/>
    <w:rsid w:val="00E67787"/>
    <w:rsid w:val="00E67853"/>
    <w:rsid w:val="00E678EE"/>
    <w:rsid w:val="00E67BA1"/>
    <w:rsid w:val="00E703B4"/>
    <w:rsid w:val="00E707C8"/>
    <w:rsid w:val="00E70B91"/>
    <w:rsid w:val="00E70DB2"/>
    <w:rsid w:val="00E726FB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204"/>
    <w:rsid w:val="00E77986"/>
    <w:rsid w:val="00E77BDF"/>
    <w:rsid w:val="00E77CAC"/>
    <w:rsid w:val="00E8010F"/>
    <w:rsid w:val="00E80327"/>
    <w:rsid w:val="00E80674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8B"/>
    <w:rsid w:val="00ED745F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6C8"/>
    <w:rsid w:val="00EE3B5D"/>
    <w:rsid w:val="00EE3BBC"/>
    <w:rsid w:val="00EE3EF8"/>
    <w:rsid w:val="00EE4656"/>
    <w:rsid w:val="00EE4C1C"/>
    <w:rsid w:val="00EE4D24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F00428"/>
    <w:rsid w:val="00F00F7C"/>
    <w:rsid w:val="00F016B5"/>
    <w:rsid w:val="00F01BA6"/>
    <w:rsid w:val="00F021CB"/>
    <w:rsid w:val="00F02B80"/>
    <w:rsid w:val="00F02B82"/>
    <w:rsid w:val="00F0323F"/>
    <w:rsid w:val="00F03E3E"/>
    <w:rsid w:val="00F042E6"/>
    <w:rsid w:val="00F04444"/>
    <w:rsid w:val="00F0499E"/>
    <w:rsid w:val="00F04D46"/>
    <w:rsid w:val="00F04F49"/>
    <w:rsid w:val="00F0508C"/>
    <w:rsid w:val="00F05B35"/>
    <w:rsid w:val="00F063E5"/>
    <w:rsid w:val="00F06793"/>
    <w:rsid w:val="00F0686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D7"/>
    <w:rsid w:val="00F21FAE"/>
    <w:rsid w:val="00F22B78"/>
    <w:rsid w:val="00F23057"/>
    <w:rsid w:val="00F232C8"/>
    <w:rsid w:val="00F24A62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12C8"/>
    <w:rsid w:val="00F71307"/>
    <w:rsid w:val="00F717F0"/>
    <w:rsid w:val="00F71C7D"/>
    <w:rsid w:val="00F71FDA"/>
    <w:rsid w:val="00F72250"/>
    <w:rsid w:val="00F72876"/>
    <w:rsid w:val="00F72B54"/>
    <w:rsid w:val="00F733F6"/>
    <w:rsid w:val="00F73851"/>
    <w:rsid w:val="00F739EC"/>
    <w:rsid w:val="00F74261"/>
    <w:rsid w:val="00F74A58"/>
    <w:rsid w:val="00F74FB9"/>
    <w:rsid w:val="00F750AF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E88"/>
    <w:rsid w:val="00F8022F"/>
    <w:rsid w:val="00F8042D"/>
    <w:rsid w:val="00F8097F"/>
    <w:rsid w:val="00F80FBC"/>
    <w:rsid w:val="00F82194"/>
    <w:rsid w:val="00F82355"/>
    <w:rsid w:val="00F825C9"/>
    <w:rsid w:val="00F826A4"/>
    <w:rsid w:val="00F82A45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E5"/>
    <w:rsid w:val="00F946FB"/>
    <w:rsid w:val="00F94CE0"/>
    <w:rsid w:val="00F95066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83"/>
    <w:rsid w:val="00FA1E26"/>
    <w:rsid w:val="00FA2A02"/>
    <w:rsid w:val="00FA2A89"/>
    <w:rsid w:val="00FA2FA9"/>
    <w:rsid w:val="00FA305F"/>
    <w:rsid w:val="00FA352D"/>
    <w:rsid w:val="00FA35AF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B56"/>
    <w:rsid w:val="00FD5475"/>
    <w:rsid w:val="00FD5BD0"/>
    <w:rsid w:val="00FD5D65"/>
    <w:rsid w:val="00FD5F96"/>
    <w:rsid w:val="00FD6026"/>
    <w:rsid w:val="00FD63AC"/>
    <w:rsid w:val="00FD69A9"/>
    <w:rsid w:val="00FD6A16"/>
    <w:rsid w:val="00FD7497"/>
    <w:rsid w:val="00FD7A1D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602"/>
    <w:rsid w:val="00FE68F0"/>
    <w:rsid w:val="00FE6A6D"/>
    <w:rsid w:val="00FE6D13"/>
    <w:rsid w:val="00FE7A65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BCA56-117D-497E-B0F3-9D9F51A29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6713</TotalTime>
  <Pages>28</Pages>
  <Words>8421</Words>
  <Characters>48000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1829</cp:revision>
  <cp:lastPrinted>2025-04-25T06:20:00Z</cp:lastPrinted>
  <dcterms:created xsi:type="dcterms:W3CDTF">2024-03-22T04:02:00Z</dcterms:created>
  <dcterms:modified xsi:type="dcterms:W3CDTF">2025-04-29T05:09:00Z</dcterms:modified>
</cp:coreProperties>
</file>