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2C67BC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r w:rsidR="002C67BC" w:rsidRPr="00D62E7B">
        <w:rPr>
          <w:bCs/>
          <w:sz w:val="28"/>
          <w:szCs w:val="20"/>
        </w:rPr>
        <w:t>края</w:t>
      </w:r>
      <w:r w:rsidR="002C67BC" w:rsidRPr="00CB23D2">
        <w:rPr>
          <w:bCs/>
          <w:sz w:val="28"/>
          <w:szCs w:val="20"/>
        </w:rPr>
        <w:t xml:space="preserve"> </w:t>
      </w:r>
      <w:r w:rsidR="002C67BC">
        <w:rPr>
          <w:bCs/>
          <w:sz w:val="28"/>
          <w:szCs w:val="20"/>
        </w:rPr>
        <w:br/>
      </w:r>
      <w:r w:rsidR="002C67BC" w:rsidRPr="00CB23D2">
        <w:rPr>
          <w:bCs/>
          <w:sz w:val="28"/>
          <w:szCs w:val="20"/>
        </w:rPr>
        <w:t>от</w:t>
      </w:r>
      <w:r w:rsidR="002C67BC">
        <w:rPr>
          <w:bCs/>
          <w:sz w:val="28"/>
          <w:szCs w:val="20"/>
        </w:rPr>
        <w:t xml:space="preserve"> 23 мая 2023 г. № 30-01-02-589.</w:t>
      </w:r>
      <w:bookmarkStart w:id="0" w:name="_GoBack"/>
      <w:bookmarkEnd w:id="0"/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D85A67">
        <w:rPr>
          <w:b/>
          <w:bCs/>
          <w:sz w:val="28"/>
          <w:szCs w:val="20"/>
        </w:rPr>
        <w:t>14 июня</w:t>
      </w:r>
      <w:r w:rsidR="00D86C0C">
        <w:rPr>
          <w:b/>
          <w:bCs/>
          <w:sz w:val="28"/>
          <w:szCs w:val="20"/>
        </w:rPr>
        <w:t xml:space="preserve"> </w:t>
      </w:r>
      <w:r w:rsidR="00FB3D07">
        <w:rPr>
          <w:b/>
          <w:bCs/>
          <w:sz w:val="28"/>
          <w:szCs w:val="20"/>
        </w:rPr>
        <w:t>2023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1134"/>
        <w:gridCol w:w="1418"/>
        <w:gridCol w:w="1701"/>
        <w:gridCol w:w="992"/>
        <w:gridCol w:w="567"/>
        <w:gridCol w:w="709"/>
        <w:gridCol w:w="850"/>
        <w:gridCol w:w="1276"/>
        <w:gridCol w:w="1134"/>
        <w:gridCol w:w="1276"/>
      </w:tblGrid>
      <w:tr w:rsidR="004F1413" w:rsidRPr="00CB23D2" w:rsidTr="000E332E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1134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0E332E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1134"/>
        <w:gridCol w:w="1417"/>
        <w:gridCol w:w="1701"/>
        <w:gridCol w:w="992"/>
        <w:gridCol w:w="567"/>
        <w:gridCol w:w="709"/>
        <w:gridCol w:w="850"/>
        <w:gridCol w:w="1276"/>
        <w:gridCol w:w="1134"/>
        <w:gridCol w:w="1276"/>
      </w:tblGrid>
      <w:tr w:rsidR="001B3AFC" w:rsidRPr="00D305BE" w:rsidTr="00492A9B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54662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14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0867F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FE5228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908335,40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908335,40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36333,42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4A532C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 (Гайнское)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7,26 (в том числе лесная дорога 0,06 без рубки)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6Е1П2Б1Ос+С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901747,50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901747,50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36069,90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CC4515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(Добрянское)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5Ос3Б1Е1П+Лп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843636,48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843636,48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33745,46</w:t>
            </w:r>
          </w:p>
        </w:tc>
      </w:tr>
      <w:tr w:rsidR="00B21A52" w:rsidRPr="00D305BE" w:rsidTr="00492A9B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(Добрянское)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7Ос1Б1ЛП1Е+П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1066754,03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1066754,03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42670,16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(СПК «Уральская Нива»)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9,5/9,1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4Ос2Б2Лп1Е1П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4Ос3Б1Лп1Е1П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1289598,00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1289598,00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51583,92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2C4813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Перемское (СПК «</w:t>
            </w:r>
            <w:proofErr w:type="spellStart"/>
            <w:r>
              <w:rPr>
                <w:color w:val="000000"/>
                <w:sz w:val="18"/>
                <w:szCs w:val="18"/>
              </w:rPr>
              <w:t>Косьвинский</w:t>
            </w:r>
            <w:proofErr w:type="spellEnd"/>
            <w:r w:rsidR="00B21A52"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A066B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1165518,64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1165518,64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46620,75</w:t>
            </w:r>
          </w:p>
        </w:tc>
      </w:tr>
      <w:tr w:rsidR="00B21A52" w:rsidRPr="00D305BE" w:rsidTr="00492A9B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9150BF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Милковское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Таборское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7Б1Ос2Е+Лп+П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634838,45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634838,45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25393,54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Кишертское </w:t>
            </w:r>
            <w:r>
              <w:rPr>
                <w:color w:val="000000"/>
                <w:sz w:val="18"/>
                <w:szCs w:val="18"/>
              </w:rPr>
              <w:br/>
              <w:t>(СПК «Посадский»)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6Б1Ос2Е1С+П+Лп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823393,86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823393,86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32935,75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304E7A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Суксунское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(ТОО «Искра»)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CA070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276496">
              <w:rPr>
                <w:color w:val="000000"/>
                <w:sz w:val="18"/>
                <w:szCs w:val="18"/>
              </w:rPr>
              <w:t>8С1Е1Б+Ос+П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951648,32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951648,32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38065,93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Яйвинское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(ТОО «ПТФ </w:t>
            </w:r>
            <w:proofErr w:type="spellStart"/>
            <w:r>
              <w:rPr>
                <w:color w:val="000000"/>
                <w:sz w:val="18"/>
                <w:szCs w:val="18"/>
              </w:rPr>
              <w:t>Яйвинская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4Е4П1Б1Ос+С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773362,24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773362,24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30934,49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7A2C9D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(10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5,51 (в том числе лесная дорога 0,31)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10С+Б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563104,25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563104,25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22524,17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 (17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5,16 (в том числе лесная дорога 0,36)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4Б2Ос2С2Е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499636,08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499636,08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19985,44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264823,65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264823,65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10592,95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(10, 12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9,04 (в том числе лесная дорога 0,84)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877014,45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877014,45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35080,58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</w:t>
            </w:r>
            <w:proofErr w:type="spellStart"/>
            <w:r>
              <w:rPr>
                <w:color w:val="000000"/>
                <w:sz w:val="18"/>
                <w:szCs w:val="18"/>
              </w:rPr>
              <w:t>Язьвинское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(Уральское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8С2Е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6С4Е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970920,20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970920,20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38836,81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B8268A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Северо-</w:t>
            </w:r>
            <w:proofErr w:type="spellStart"/>
            <w:r>
              <w:rPr>
                <w:color w:val="000000"/>
                <w:sz w:val="18"/>
                <w:szCs w:val="18"/>
              </w:rPr>
              <w:t>Колчимское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(Северо-</w:t>
            </w:r>
            <w:proofErr w:type="spellStart"/>
            <w:r>
              <w:rPr>
                <w:color w:val="000000"/>
                <w:sz w:val="18"/>
                <w:szCs w:val="18"/>
              </w:rPr>
              <w:t>Колчимское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2478398,00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2478398,00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99135,92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4B408F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 (Красновишерское)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4Ос2Б3Е1С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782817,73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782817,73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31312,71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3445A3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Култаевское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3Лп3Б1Ос2Е1П+С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1985384,94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1985384,94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79415,40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813825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(Чердынское)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4Е1П1С1Л3Б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1093498,70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1093498,70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43739,95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 (Чердынское)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 (14, 15, 16, 23 лесная дорога)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11,28 (в том числе лесная дорога 0,28)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6С3Е1Б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5С5Б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5С2Е3Б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6Б1Ос2С1Е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1446745,44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1446745,44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57869,82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(п/х «</w:t>
            </w:r>
            <w:proofErr w:type="spellStart"/>
            <w:r>
              <w:rPr>
                <w:color w:val="000000"/>
                <w:sz w:val="18"/>
                <w:szCs w:val="18"/>
              </w:rPr>
              <w:t>Перммежхозлес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6Б3Е1С+П+Ос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579300,75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579300,75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23172,03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C45050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1B23CE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Пильвенское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(п/х «</w:t>
            </w:r>
            <w:proofErr w:type="spellStart"/>
            <w:r>
              <w:rPr>
                <w:color w:val="000000"/>
                <w:sz w:val="18"/>
                <w:szCs w:val="18"/>
              </w:rPr>
              <w:t>Перммежхозлес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AF7C0C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1489989,12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1489989,12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59599,56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Березовское </w:t>
            </w:r>
            <w:r>
              <w:rPr>
                <w:color w:val="000000"/>
                <w:sz w:val="18"/>
                <w:szCs w:val="18"/>
              </w:rPr>
              <w:br/>
              <w:t>(Колхоз «Путь к коммунизму»)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1447070,72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1447070,72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57882,83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Пожинский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6Б1Ос2Е1С+П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1395109,84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1395109,84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55804,39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Лопанское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Пожинский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11, 18, 19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5Б2Ос2Е1С+П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5Б2Ос3Е+С+П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5Б1Ос4Е+С+П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1035145,80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1035145,80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41405,83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Лопвинский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8, 9, 12, 14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5Б2Ос2С1Е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10Б+Е+Ос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1262513,12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1262513,12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50500,52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(Совхоз «</w:t>
            </w:r>
            <w:proofErr w:type="spellStart"/>
            <w:r>
              <w:rPr>
                <w:color w:val="000000"/>
                <w:sz w:val="18"/>
                <w:szCs w:val="18"/>
              </w:rPr>
              <w:t>Лопвинский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658915,44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658915,44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26356,62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 (Колхоз имени Горького)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4С2Е3Б1Ос</w:t>
            </w:r>
          </w:p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5Б2Ос2Е1С+П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2688927,75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2688927,75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107557,11</w:t>
            </w:r>
          </w:p>
        </w:tc>
      </w:tr>
      <w:tr w:rsidR="00B21A52" w:rsidRPr="00D305BE" w:rsidTr="00492A9B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1A52" w:rsidRPr="002B50A4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Pr="004732C4" w:rsidRDefault="00B21A52" w:rsidP="00B21A5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 (Колхоз имени Горького)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4Б2Ос2Е2С+П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D305BE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A52" w:rsidRDefault="00B21A52" w:rsidP="00B21A5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925704,00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B61010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B61010">
              <w:rPr>
                <w:color w:val="000000"/>
                <w:sz w:val="18"/>
                <w:szCs w:val="18"/>
              </w:rPr>
              <w:t>925704,00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A52" w:rsidRPr="00325FE8" w:rsidRDefault="00B21A52" w:rsidP="00B21A52">
            <w:pPr>
              <w:jc w:val="center"/>
              <w:rPr>
                <w:color w:val="000000"/>
                <w:sz w:val="18"/>
                <w:szCs w:val="18"/>
              </w:rPr>
            </w:pPr>
            <w:r w:rsidRPr="00325FE8">
              <w:rPr>
                <w:color w:val="000000"/>
                <w:sz w:val="18"/>
                <w:szCs w:val="18"/>
              </w:rPr>
              <w:t>37028,16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Обременения лесных участков нет. Ограничения по использованию лесов нет.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D85A67">
        <w:rPr>
          <w:b/>
          <w:bCs/>
          <w:sz w:val="28"/>
          <w:szCs w:val="20"/>
        </w:rPr>
        <w:t>26</w:t>
      </w:r>
      <w:r w:rsidR="00500F41">
        <w:rPr>
          <w:b/>
          <w:bCs/>
          <w:sz w:val="28"/>
          <w:szCs w:val="20"/>
        </w:rPr>
        <w:t xml:space="preserve"> мая</w:t>
      </w:r>
      <w:r w:rsidR="00FB3D07">
        <w:rPr>
          <w:b/>
          <w:bCs/>
          <w:sz w:val="28"/>
          <w:szCs w:val="20"/>
        </w:rPr>
        <w:t xml:space="preserve"> 2023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D85A67">
        <w:rPr>
          <w:b/>
          <w:bCs/>
          <w:sz w:val="28"/>
          <w:szCs w:val="20"/>
        </w:rPr>
        <w:t>13</w:t>
      </w:r>
      <w:r w:rsidR="00672493">
        <w:rPr>
          <w:b/>
          <w:bCs/>
          <w:sz w:val="28"/>
          <w:szCs w:val="20"/>
        </w:rPr>
        <w:t xml:space="preserve"> </w:t>
      </w:r>
      <w:r w:rsidR="00D85A67">
        <w:rPr>
          <w:b/>
          <w:bCs/>
          <w:sz w:val="28"/>
          <w:szCs w:val="20"/>
        </w:rPr>
        <w:t>июня</w:t>
      </w:r>
      <w:r w:rsidR="00FB3D07">
        <w:rPr>
          <w:b/>
          <w:bCs/>
          <w:sz w:val="28"/>
          <w:szCs w:val="20"/>
        </w:rPr>
        <w:t xml:space="preserve"> 2023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30275E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 </w:t>
      </w:r>
      <w:r w:rsidR="00922800">
        <w:rPr>
          <w:sz w:val="28"/>
          <w:szCs w:val="28"/>
        </w:rPr>
        <w:t>29</w:t>
      </w:r>
      <w:r w:rsidR="00B22B91">
        <w:rPr>
          <w:sz w:val="28"/>
          <w:szCs w:val="28"/>
        </w:rPr>
        <w:t xml:space="preserve"> </w:t>
      </w:r>
      <w:r w:rsidR="0064220A">
        <w:rPr>
          <w:sz w:val="28"/>
          <w:szCs w:val="28"/>
        </w:rPr>
        <w:t>мая</w:t>
      </w:r>
      <w:r w:rsidR="007139B5">
        <w:rPr>
          <w:sz w:val="28"/>
          <w:szCs w:val="28"/>
        </w:rPr>
        <w:t xml:space="preserve"> </w:t>
      </w:r>
      <w:r w:rsidR="00CB2ED6">
        <w:rPr>
          <w:sz w:val="28"/>
          <w:szCs w:val="28"/>
        </w:rPr>
        <w:t>2023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torgi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gov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ru</w:t>
      </w:r>
      <w:proofErr w:type="spellEnd"/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CA6320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  <w:u w:val="single"/>
        </w:rPr>
        <w:sectPr w:rsidR="000F0703" w:rsidRPr="00CA6320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A6320">
        <w:rPr>
          <w:sz w:val="28"/>
          <w:szCs w:val="20"/>
          <w:u w:val="single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268A" w:rsidRPr="008F0526" w:rsidRDefault="008A268A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8A268A" w:rsidRPr="008F0526" w:rsidRDefault="008A268A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4293E">
        <w:t>й состоится «___» _________ 2023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</w:t>
      </w:r>
      <w:proofErr w:type="gramStart"/>
      <w:r w:rsidRPr="00CB23D2">
        <w:t>_»_</w:t>
      </w:r>
      <w:proofErr w:type="gramEnd"/>
      <w:r w:rsidRPr="00CB23D2">
        <w:t>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Default="008A268A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8A268A" w:rsidRDefault="008A268A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D77271">
        <w:t>3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аукци-онной</w:t>
            </w:r>
            <w:proofErr w:type="spellEnd"/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Pr="00B86722" w:rsidRDefault="008A268A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8A268A" w:rsidRPr="00B86722" w:rsidRDefault="008A268A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Pr="00B34BE6" w:rsidRDefault="008A268A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8A268A" w:rsidRPr="00B34BE6" w:rsidRDefault="008A268A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8A268A" w:rsidRPr="00B34BE6" w:rsidRDefault="008A268A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8A268A" w:rsidRPr="00B34BE6" w:rsidRDefault="008A268A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Pr="0091476C" w:rsidRDefault="008A268A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8A268A" w:rsidRPr="0091476C" w:rsidRDefault="008A268A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Default="008A268A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8A268A" w:rsidRDefault="008A268A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8A268A" w:rsidRDefault="008A268A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8A268A" w:rsidRPr="006D7BE9" w:rsidRDefault="008A268A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proofErr w:type="gramStart"/>
                            <w:r w:rsidRPr="00B34BE6">
                              <w:t>Сведениям</w:t>
                            </w:r>
                            <w:proofErr w:type="gramEnd"/>
                            <w:r w:rsidRPr="00B34BE6">
                              <w:t xml:space="preserve">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8A268A" w:rsidRPr="00B34BE6" w:rsidRDefault="008A268A" w:rsidP="00CB23D2">
                            <w:pPr>
                              <w:spacing w:line="240" w:lineRule="exact"/>
                            </w:pPr>
                          </w:p>
                          <w:p w:rsidR="008A268A" w:rsidRDefault="008A268A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8A268A" w:rsidRDefault="008A268A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8A268A" w:rsidRDefault="008A268A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8A268A" w:rsidRDefault="008A268A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8A268A" w:rsidRPr="006D7BE9" w:rsidRDefault="008A268A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8A268A" w:rsidRPr="00B34BE6" w:rsidRDefault="008A268A" w:rsidP="00CB23D2">
                      <w:pPr>
                        <w:spacing w:line="240" w:lineRule="exact"/>
                      </w:pPr>
                    </w:p>
                    <w:p w:rsidR="008A268A" w:rsidRDefault="008A268A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Default="008A268A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8A268A" w:rsidRDefault="008A268A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Default="008A268A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Указывается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8A268A" w:rsidRPr="004659C0" w:rsidRDefault="008A268A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8A268A" w:rsidRDefault="008A268A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8A268A" w:rsidRDefault="008A268A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8A268A" w:rsidRPr="004659C0" w:rsidRDefault="008A268A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8A268A" w:rsidRDefault="008A268A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8A" w:rsidRPr="00997C4D" w:rsidRDefault="008A268A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8A268A" w:rsidRDefault="008A268A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8A268A" w:rsidRPr="00997C4D" w:rsidRDefault="008A268A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8A268A" w:rsidRDefault="008A268A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proofErr w:type="gramStart"/>
        <w:r w:rsidR="001F4DFB" w:rsidRPr="001F4DFB">
          <w:t>приложению</w:t>
        </w:r>
        <w:proofErr w:type="gramEnd"/>
        <w:r w:rsidR="001F4DFB" w:rsidRPr="001F4DFB">
          <w:t xml:space="preserve">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proofErr w:type="gramStart"/>
        <w:r w:rsidRPr="001F4DFB">
          <w:t>приложению</w:t>
        </w:r>
        <w:proofErr w:type="gramEnd"/>
        <w:r w:rsidRPr="001F4DFB">
          <w:t xml:space="preserve">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</w:t>
      </w:r>
      <w:proofErr w:type="spellStart"/>
      <w:r w:rsidRPr="001F4DFB">
        <w:t>лесовосстановления</w:t>
      </w:r>
      <w:proofErr w:type="spellEnd"/>
      <w:r w:rsidRPr="001F4DFB">
        <w:t xml:space="preserve">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spellStart"/>
            <w:r w:rsidRPr="008D3F38">
              <w:t>м.п</w:t>
            </w:r>
            <w:proofErr w:type="spellEnd"/>
            <w:r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75E" w:rsidRDefault="0030275E">
      <w:r>
        <w:separator/>
      </w:r>
    </w:p>
  </w:endnote>
  <w:endnote w:type="continuationSeparator" w:id="0">
    <w:p w:rsidR="0030275E" w:rsidRDefault="00302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8A" w:rsidRDefault="008A268A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A268A" w:rsidRDefault="008A268A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8A" w:rsidRDefault="008A268A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C67BC">
      <w:rPr>
        <w:rStyle w:val="ae"/>
        <w:noProof/>
      </w:rPr>
      <w:t>7</w:t>
    </w:r>
    <w:r>
      <w:rPr>
        <w:rStyle w:val="ae"/>
      </w:rPr>
      <w:fldChar w:fldCharType="end"/>
    </w:r>
  </w:p>
  <w:p w:rsidR="008A268A" w:rsidRDefault="008A268A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68A" w:rsidRDefault="008A268A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75E" w:rsidRDefault="0030275E">
      <w:r>
        <w:separator/>
      </w:r>
    </w:p>
  </w:footnote>
  <w:footnote w:type="continuationSeparator" w:id="0">
    <w:p w:rsidR="0030275E" w:rsidRDefault="00302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1539"/>
    <w:rsid w:val="00001F0A"/>
    <w:rsid w:val="00001F8E"/>
    <w:rsid w:val="00002298"/>
    <w:rsid w:val="00002BE9"/>
    <w:rsid w:val="00003B62"/>
    <w:rsid w:val="00003C09"/>
    <w:rsid w:val="000040F0"/>
    <w:rsid w:val="00005423"/>
    <w:rsid w:val="00005EAA"/>
    <w:rsid w:val="000069E1"/>
    <w:rsid w:val="00006CA7"/>
    <w:rsid w:val="000074B2"/>
    <w:rsid w:val="000078AD"/>
    <w:rsid w:val="00007B4A"/>
    <w:rsid w:val="00007E8D"/>
    <w:rsid w:val="00007FB0"/>
    <w:rsid w:val="00010664"/>
    <w:rsid w:val="00010AB0"/>
    <w:rsid w:val="00010B07"/>
    <w:rsid w:val="00010CCF"/>
    <w:rsid w:val="00010F27"/>
    <w:rsid w:val="00012872"/>
    <w:rsid w:val="00014611"/>
    <w:rsid w:val="00014A73"/>
    <w:rsid w:val="00014AD7"/>
    <w:rsid w:val="00014E67"/>
    <w:rsid w:val="000155A8"/>
    <w:rsid w:val="0001586B"/>
    <w:rsid w:val="00015C6F"/>
    <w:rsid w:val="00016AEC"/>
    <w:rsid w:val="000209F8"/>
    <w:rsid w:val="0002120B"/>
    <w:rsid w:val="00022409"/>
    <w:rsid w:val="00023210"/>
    <w:rsid w:val="00023DA5"/>
    <w:rsid w:val="00024627"/>
    <w:rsid w:val="00024D3A"/>
    <w:rsid w:val="00024E56"/>
    <w:rsid w:val="000252AC"/>
    <w:rsid w:val="000269F3"/>
    <w:rsid w:val="00030A48"/>
    <w:rsid w:val="00030AAD"/>
    <w:rsid w:val="00030F8B"/>
    <w:rsid w:val="00031AEB"/>
    <w:rsid w:val="0003299E"/>
    <w:rsid w:val="00033271"/>
    <w:rsid w:val="00034BBD"/>
    <w:rsid w:val="00035657"/>
    <w:rsid w:val="000360DF"/>
    <w:rsid w:val="00036910"/>
    <w:rsid w:val="000369B2"/>
    <w:rsid w:val="00036E40"/>
    <w:rsid w:val="0003755B"/>
    <w:rsid w:val="000377BF"/>
    <w:rsid w:val="00037B72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E9C"/>
    <w:rsid w:val="00045336"/>
    <w:rsid w:val="000455FA"/>
    <w:rsid w:val="00047492"/>
    <w:rsid w:val="000505DC"/>
    <w:rsid w:val="00050A04"/>
    <w:rsid w:val="00052257"/>
    <w:rsid w:val="000523A9"/>
    <w:rsid w:val="000530D3"/>
    <w:rsid w:val="00053604"/>
    <w:rsid w:val="000538D1"/>
    <w:rsid w:val="00054B77"/>
    <w:rsid w:val="00055278"/>
    <w:rsid w:val="0005589E"/>
    <w:rsid w:val="00055A62"/>
    <w:rsid w:val="00057DE5"/>
    <w:rsid w:val="000629C9"/>
    <w:rsid w:val="00062DCD"/>
    <w:rsid w:val="000632C1"/>
    <w:rsid w:val="00064644"/>
    <w:rsid w:val="00064B35"/>
    <w:rsid w:val="00064B5C"/>
    <w:rsid w:val="00067569"/>
    <w:rsid w:val="000679A9"/>
    <w:rsid w:val="00071D99"/>
    <w:rsid w:val="00072F59"/>
    <w:rsid w:val="00073581"/>
    <w:rsid w:val="00073A11"/>
    <w:rsid w:val="00074DF5"/>
    <w:rsid w:val="000754A0"/>
    <w:rsid w:val="00077102"/>
    <w:rsid w:val="000772FF"/>
    <w:rsid w:val="000801C3"/>
    <w:rsid w:val="0008045F"/>
    <w:rsid w:val="00080885"/>
    <w:rsid w:val="00080B19"/>
    <w:rsid w:val="00080C67"/>
    <w:rsid w:val="00080F6B"/>
    <w:rsid w:val="00081086"/>
    <w:rsid w:val="000810FA"/>
    <w:rsid w:val="00082026"/>
    <w:rsid w:val="000822BE"/>
    <w:rsid w:val="00082C1E"/>
    <w:rsid w:val="0008466E"/>
    <w:rsid w:val="00084A4E"/>
    <w:rsid w:val="00085514"/>
    <w:rsid w:val="00085D33"/>
    <w:rsid w:val="000867F2"/>
    <w:rsid w:val="000870FC"/>
    <w:rsid w:val="00087797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7828"/>
    <w:rsid w:val="00097A51"/>
    <w:rsid w:val="000A1F7F"/>
    <w:rsid w:val="000A24E5"/>
    <w:rsid w:val="000A32C2"/>
    <w:rsid w:val="000A4FD3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203F"/>
    <w:rsid w:val="000B2528"/>
    <w:rsid w:val="000B26EA"/>
    <w:rsid w:val="000B3456"/>
    <w:rsid w:val="000B3513"/>
    <w:rsid w:val="000B3697"/>
    <w:rsid w:val="000B48B1"/>
    <w:rsid w:val="000B58CA"/>
    <w:rsid w:val="000B5AA3"/>
    <w:rsid w:val="000B6F95"/>
    <w:rsid w:val="000B7325"/>
    <w:rsid w:val="000B77E2"/>
    <w:rsid w:val="000C0040"/>
    <w:rsid w:val="000C05E9"/>
    <w:rsid w:val="000C0C8A"/>
    <w:rsid w:val="000C2240"/>
    <w:rsid w:val="000C233E"/>
    <w:rsid w:val="000C2FD8"/>
    <w:rsid w:val="000C3098"/>
    <w:rsid w:val="000C312A"/>
    <w:rsid w:val="000C3E07"/>
    <w:rsid w:val="000C4557"/>
    <w:rsid w:val="000C56F7"/>
    <w:rsid w:val="000C5B6A"/>
    <w:rsid w:val="000C6153"/>
    <w:rsid w:val="000C691F"/>
    <w:rsid w:val="000C7012"/>
    <w:rsid w:val="000C70CE"/>
    <w:rsid w:val="000C7F23"/>
    <w:rsid w:val="000D07BD"/>
    <w:rsid w:val="000D2221"/>
    <w:rsid w:val="000D285E"/>
    <w:rsid w:val="000D3895"/>
    <w:rsid w:val="000D3F2B"/>
    <w:rsid w:val="000D3F92"/>
    <w:rsid w:val="000D458C"/>
    <w:rsid w:val="000D4C83"/>
    <w:rsid w:val="000D4EF2"/>
    <w:rsid w:val="000D5B18"/>
    <w:rsid w:val="000D7523"/>
    <w:rsid w:val="000E087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49C"/>
    <w:rsid w:val="000E4FB5"/>
    <w:rsid w:val="000E57D5"/>
    <w:rsid w:val="000E5DF7"/>
    <w:rsid w:val="000E642B"/>
    <w:rsid w:val="000E6584"/>
    <w:rsid w:val="000E6F83"/>
    <w:rsid w:val="000E7C4F"/>
    <w:rsid w:val="000F01BA"/>
    <w:rsid w:val="000F039A"/>
    <w:rsid w:val="000F0703"/>
    <w:rsid w:val="000F0FCB"/>
    <w:rsid w:val="000F22CA"/>
    <w:rsid w:val="000F2368"/>
    <w:rsid w:val="000F25F4"/>
    <w:rsid w:val="000F2AF8"/>
    <w:rsid w:val="000F37CF"/>
    <w:rsid w:val="000F4F5A"/>
    <w:rsid w:val="000F534C"/>
    <w:rsid w:val="000F55F4"/>
    <w:rsid w:val="000F73CE"/>
    <w:rsid w:val="000F7468"/>
    <w:rsid w:val="000F78D0"/>
    <w:rsid w:val="00100109"/>
    <w:rsid w:val="001003E3"/>
    <w:rsid w:val="00101782"/>
    <w:rsid w:val="00102139"/>
    <w:rsid w:val="00102149"/>
    <w:rsid w:val="00102A2C"/>
    <w:rsid w:val="001030D7"/>
    <w:rsid w:val="00103446"/>
    <w:rsid w:val="001038FD"/>
    <w:rsid w:val="001048D9"/>
    <w:rsid w:val="00104D03"/>
    <w:rsid w:val="00105A35"/>
    <w:rsid w:val="00105B96"/>
    <w:rsid w:val="00106297"/>
    <w:rsid w:val="0010631A"/>
    <w:rsid w:val="00106688"/>
    <w:rsid w:val="00107558"/>
    <w:rsid w:val="00107DAA"/>
    <w:rsid w:val="00107DC7"/>
    <w:rsid w:val="0011109C"/>
    <w:rsid w:val="00111CDD"/>
    <w:rsid w:val="00111D33"/>
    <w:rsid w:val="00111EA9"/>
    <w:rsid w:val="001122F9"/>
    <w:rsid w:val="001124F6"/>
    <w:rsid w:val="00112788"/>
    <w:rsid w:val="00112AB8"/>
    <w:rsid w:val="00112D81"/>
    <w:rsid w:val="001135D1"/>
    <w:rsid w:val="00113AFF"/>
    <w:rsid w:val="00115D94"/>
    <w:rsid w:val="00116D8A"/>
    <w:rsid w:val="001179EE"/>
    <w:rsid w:val="00117F66"/>
    <w:rsid w:val="00117F92"/>
    <w:rsid w:val="00120283"/>
    <w:rsid w:val="001204FC"/>
    <w:rsid w:val="00120C58"/>
    <w:rsid w:val="00120FFB"/>
    <w:rsid w:val="001228C7"/>
    <w:rsid w:val="00123E23"/>
    <w:rsid w:val="00125DB3"/>
    <w:rsid w:val="001268B8"/>
    <w:rsid w:val="00127B5A"/>
    <w:rsid w:val="001309B4"/>
    <w:rsid w:val="00130B4D"/>
    <w:rsid w:val="0013109B"/>
    <w:rsid w:val="00131752"/>
    <w:rsid w:val="00131D96"/>
    <w:rsid w:val="00131E9D"/>
    <w:rsid w:val="00132C12"/>
    <w:rsid w:val="00132FCA"/>
    <w:rsid w:val="00133509"/>
    <w:rsid w:val="001337AE"/>
    <w:rsid w:val="0013394A"/>
    <w:rsid w:val="0013508B"/>
    <w:rsid w:val="001351DC"/>
    <w:rsid w:val="00135F9E"/>
    <w:rsid w:val="00136804"/>
    <w:rsid w:val="00136C32"/>
    <w:rsid w:val="00136E59"/>
    <w:rsid w:val="00141D9A"/>
    <w:rsid w:val="00141F60"/>
    <w:rsid w:val="001425D4"/>
    <w:rsid w:val="00142941"/>
    <w:rsid w:val="00142AD8"/>
    <w:rsid w:val="0014366B"/>
    <w:rsid w:val="00143842"/>
    <w:rsid w:val="00143A99"/>
    <w:rsid w:val="001441DF"/>
    <w:rsid w:val="0014494E"/>
    <w:rsid w:val="00144E1F"/>
    <w:rsid w:val="001450A0"/>
    <w:rsid w:val="00145667"/>
    <w:rsid w:val="00146ED7"/>
    <w:rsid w:val="001470F1"/>
    <w:rsid w:val="001477A1"/>
    <w:rsid w:val="00147A44"/>
    <w:rsid w:val="00147AB0"/>
    <w:rsid w:val="00150035"/>
    <w:rsid w:val="001501E9"/>
    <w:rsid w:val="00151AD4"/>
    <w:rsid w:val="0015296D"/>
    <w:rsid w:val="00152BAF"/>
    <w:rsid w:val="0015539A"/>
    <w:rsid w:val="00156246"/>
    <w:rsid w:val="00156745"/>
    <w:rsid w:val="001568D2"/>
    <w:rsid w:val="00156CA8"/>
    <w:rsid w:val="00157078"/>
    <w:rsid w:val="00157099"/>
    <w:rsid w:val="0015756F"/>
    <w:rsid w:val="00157DD4"/>
    <w:rsid w:val="001603BC"/>
    <w:rsid w:val="0016042C"/>
    <w:rsid w:val="001604AF"/>
    <w:rsid w:val="001605EF"/>
    <w:rsid w:val="00160EB3"/>
    <w:rsid w:val="00160EC3"/>
    <w:rsid w:val="0016139A"/>
    <w:rsid w:val="00161DB3"/>
    <w:rsid w:val="00161E04"/>
    <w:rsid w:val="001624F9"/>
    <w:rsid w:val="00162C26"/>
    <w:rsid w:val="00163AF0"/>
    <w:rsid w:val="00163E10"/>
    <w:rsid w:val="00165ECE"/>
    <w:rsid w:val="00170CD4"/>
    <w:rsid w:val="00170EC0"/>
    <w:rsid w:val="00171239"/>
    <w:rsid w:val="00171951"/>
    <w:rsid w:val="00173697"/>
    <w:rsid w:val="00173A7D"/>
    <w:rsid w:val="00174030"/>
    <w:rsid w:val="001743CE"/>
    <w:rsid w:val="001746FF"/>
    <w:rsid w:val="0017496D"/>
    <w:rsid w:val="00174E82"/>
    <w:rsid w:val="00175A8F"/>
    <w:rsid w:val="00176397"/>
    <w:rsid w:val="001772D7"/>
    <w:rsid w:val="00177DF0"/>
    <w:rsid w:val="0018044B"/>
    <w:rsid w:val="001805B0"/>
    <w:rsid w:val="001808E5"/>
    <w:rsid w:val="00180983"/>
    <w:rsid w:val="001823CF"/>
    <w:rsid w:val="00183374"/>
    <w:rsid w:val="00184530"/>
    <w:rsid w:val="00184760"/>
    <w:rsid w:val="001848E6"/>
    <w:rsid w:val="001852FB"/>
    <w:rsid w:val="00187197"/>
    <w:rsid w:val="001921E6"/>
    <w:rsid w:val="00192914"/>
    <w:rsid w:val="00193EB0"/>
    <w:rsid w:val="001942A5"/>
    <w:rsid w:val="00195150"/>
    <w:rsid w:val="00195C0A"/>
    <w:rsid w:val="00195F6D"/>
    <w:rsid w:val="00196337"/>
    <w:rsid w:val="001966EE"/>
    <w:rsid w:val="00196790"/>
    <w:rsid w:val="0019691D"/>
    <w:rsid w:val="001971C1"/>
    <w:rsid w:val="001971C5"/>
    <w:rsid w:val="001978CB"/>
    <w:rsid w:val="00197E09"/>
    <w:rsid w:val="00197F07"/>
    <w:rsid w:val="001A12CC"/>
    <w:rsid w:val="001A1D79"/>
    <w:rsid w:val="001A1F63"/>
    <w:rsid w:val="001A235A"/>
    <w:rsid w:val="001A2C33"/>
    <w:rsid w:val="001A2FBA"/>
    <w:rsid w:val="001A32A5"/>
    <w:rsid w:val="001A32F6"/>
    <w:rsid w:val="001A3E3F"/>
    <w:rsid w:val="001A4191"/>
    <w:rsid w:val="001A422F"/>
    <w:rsid w:val="001A42EC"/>
    <w:rsid w:val="001A515F"/>
    <w:rsid w:val="001A558E"/>
    <w:rsid w:val="001A5F72"/>
    <w:rsid w:val="001A600F"/>
    <w:rsid w:val="001A61F6"/>
    <w:rsid w:val="001A74CB"/>
    <w:rsid w:val="001A7EF3"/>
    <w:rsid w:val="001B0191"/>
    <w:rsid w:val="001B0829"/>
    <w:rsid w:val="001B0D35"/>
    <w:rsid w:val="001B23CE"/>
    <w:rsid w:val="001B2CB8"/>
    <w:rsid w:val="001B33BF"/>
    <w:rsid w:val="001B3AFC"/>
    <w:rsid w:val="001B4A0A"/>
    <w:rsid w:val="001B4AAA"/>
    <w:rsid w:val="001B4B4A"/>
    <w:rsid w:val="001B5606"/>
    <w:rsid w:val="001B5748"/>
    <w:rsid w:val="001C0332"/>
    <w:rsid w:val="001C1001"/>
    <w:rsid w:val="001C2B79"/>
    <w:rsid w:val="001C2EB0"/>
    <w:rsid w:val="001C32B2"/>
    <w:rsid w:val="001C32C2"/>
    <w:rsid w:val="001C3E5C"/>
    <w:rsid w:val="001C3F11"/>
    <w:rsid w:val="001C41A4"/>
    <w:rsid w:val="001C46AA"/>
    <w:rsid w:val="001C4A54"/>
    <w:rsid w:val="001C4D6D"/>
    <w:rsid w:val="001C5097"/>
    <w:rsid w:val="001C5332"/>
    <w:rsid w:val="001C69D0"/>
    <w:rsid w:val="001C70CB"/>
    <w:rsid w:val="001C70CD"/>
    <w:rsid w:val="001C74BC"/>
    <w:rsid w:val="001C7588"/>
    <w:rsid w:val="001D057C"/>
    <w:rsid w:val="001D0C9F"/>
    <w:rsid w:val="001D145B"/>
    <w:rsid w:val="001D1A24"/>
    <w:rsid w:val="001D234B"/>
    <w:rsid w:val="001D2576"/>
    <w:rsid w:val="001D2D75"/>
    <w:rsid w:val="001D3146"/>
    <w:rsid w:val="001D3168"/>
    <w:rsid w:val="001D3908"/>
    <w:rsid w:val="001D4000"/>
    <w:rsid w:val="001D4901"/>
    <w:rsid w:val="001D4E37"/>
    <w:rsid w:val="001D5392"/>
    <w:rsid w:val="001D5557"/>
    <w:rsid w:val="001D59AB"/>
    <w:rsid w:val="001D62AC"/>
    <w:rsid w:val="001D6782"/>
    <w:rsid w:val="001D7027"/>
    <w:rsid w:val="001D7F6F"/>
    <w:rsid w:val="001E08D8"/>
    <w:rsid w:val="001E1279"/>
    <w:rsid w:val="001E1A0D"/>
    <w:rsid w:val="001E1BD0"/>
    <w:rsid w:val="001E1FA0"/>
    <w:rsid w:val="001E34E0"/>
    <w:rsid w:val="001E53BA"/>
    <w:rsid w:val="001E668B"/>
    <w:rsid w:val="001E7323"/>
    <w:rsid w:val="001F30AE"/>
    <w:rsid w:val="001F32F1"/>
    <w:rsid w:val="001F4DFB"/>
    <w:rsid w:val="001F59DF"/>
    <w:rsid w:val="001F6A46"/>
    <w:rsid w:val="001F76B4"/>
    <w:rsid w:val="002022A3"/>
    <w:rsid w:val="00202BB6"/>
    <w:rsid w:val="00203374"/>
    <w:rsid w:val="00204142"/>
    <w:rsid w:val="00204540"/>
    <w:rsid w:val="00205178"/>
    <w:rsid w:val="002059D3"/>
    <w:rsid w:val="00205B60"/>
    <w:rsid w:val="00205EA5"/>
    <w:rsid w:val="00206901"/>
    <w:rsid w:val="00206D4F"/>
    <w:rsid w:val="00206E7C"/>
    <w:rsid w:val="00207053"/>
    <w:rsid w:val="0021033C"/>
    <w:rsid w:val="00210840"/>
    <w:rsid w:val="00210DA0"/>
    <w:rsid w:val="00211328"/>
    <w:rsid w:val="00211891"/>
    <w:rsid w:val="00213040"/>
    <w:rsid w:val="002158EA"/>
    <w:rsid w:val="00215E01"/>
    <w:rsid w:val="00216225"/>
    <w:rsid w:val="002164E6"/>
    <w:rsid w:val="002165BB"/>
    <w:rsid w:val="002165FA"/>
    <w:rsid w:val="00217024"/>
    <w:rsid w:val="00217053"/>
    <w:rsid w:val="00217B4A"/>
    <w:rsid w:val="00217BA6"/>
    <w:rsid w:val="00222F19"/>
    <w:rsid w:val="002231E3"/>
    <w:rsid w:val="0022347F"/>
    <w:rsid w:val="00223F05"/>
    <w:rsid w:val="00224444"/>
    <w:rsid w:val="00224904"/>
    <w:rsid w:val="0022495C"/>
    <w:rsid w:val="00225370"/>
    <w:rsid w:val="00225575"/>
    <w:rsid w:val="00225F2C"/>
    <w:rsid w:val="002268E2"/>
    <w:rsid w:val="00227036"/>
    <w:rsid w:val="00227210"/>
    <w:rsid w:val="002273E0"/>
    <w:rsid w:val="002275D0"/>
    <w:rsid w:val="002278ED"/>
    <w:rsid w:val="00231027"/>
    <w:rsid w:val="00231874"/>
    <w:rsid w:val="00231A36"/>
    <w:rsid w:val="00231C64"/>
    <w:rsid w:val="002338FB"/>
    <w:rsid w:val="0023505F"/>
    <w:rsid w:val="00235DC0"/>
    <w:rsid w:val="002368AA"/>
    <w:rsid w:val="00236E3F"/>
    <w:rsid w:val="002375AF"/>
    <w:rsid w:val="00237C63"/>
    <w:rsid w:val="00240754"/>
    <w:rsid w:val="00240BE7"/>
    <w:rsid w:val="00240DA6"/>
    <w:rsid w:val="002423EC"/>
    <w:rsid w:val="00243B94"/>
    <w:rsid w:val="00243C31"/>
    <w:rsid w:val="00244163"/>
    <w:rsid w:val="00244906"/>
    <w:rsid w:val="002452EB"/>
    <w:rsid w:val="00246029"/>
    <w:rsid w:val="00246905"/>
    <w:rsid w:val="002507E3"/>
    <w:rsid w:val="00250966"/>
    <w:rsid w:val="00250D2F"/>
    <w:rsid w:val="002535F9"/>
    <w:rsid w:val="0025406B"/>
    <w:rsid w:val="002542D8"/>
    <w:rsid w:val="00254DD3"/>
    <w:rsid w:val="00255CAE"/>
    <w:rsid w:val="00256311"/>
    <w:rsid w:val="00256549"/>
    <w:rsid w:val="0025711D"/>
    <w:rsid w:val="002571EC"/>
    <w:rsid w:val="00257E4B"/>
    <w:rsid w:val="00257EF0"/>
    <w:rsid w:val="0026005C"/>
    <w:rsid w:val="00260D2D"/>
    <w:rsid w:val="0026193E"/>
    <w:rsid w:val="00262BDA"/>
    <w:rsid w:val="00263252"/>
    <w:rsid w:val="00263AAA"/>
    <w:rsid w:val="00265D9E"/>
    <w:rsid w:val="00266366"/>
    <w:rsid w:val="002674D4"/>
    <w:rsid w:val="002700AF"/>
    <w:rsid w:val="00270985"/>
    <w:rsid w:val="00270B31"/>
    <w:rsid w:val="00270B76"/>
    <w:rsid w:val="0027213B"/>
    <w:rsid w:val="00272BA5"/>
    <w:rsid w:val="00272BED"/>
    <w:rsid w:val="002733B9"/>
    <w:rsid w:val="00274FF3"/>
    <w:rsid w:val="002751C3"/>
    <w:rsid w:val="002754AD"/>
    <w:rsid w:val="00275B5F"/>
    <w:rsid w:val="00275C52"/>
    <w:rsid w:val="00276496"/>
    <w:rsid w:val="00276EA1"/>
    <w:rsid w:val="00277CE4"/>
    <w:rsid w:val="002802B5"/>
    <w:rsid w:val="002817D4"/>
    <w:rsid w:val="00282443"/>
    <w:rsid w:val="00282808"/>
    <w:rsid w:val="00282C01"/>
    <w:rsid w:val="002840DD"/>
    <w:rsid w:val="00284DA0"/>
    <w:rsid w:val="0028555F"/>
    <w:rsid w:val="00285F7E"/>
    <w:rsid w:val="00286B1D"/>
    <w:rsid w:val="00286FC2"/>
    <w:rsid w:val="00290098"/>
    <w:rsid w:val="002901B8"/>
    <w:rsid w:val="00290C5B"/>
    <w:rsid w:val="00291ED8"/>
    <w:rsid w:val="002927A4"/>
    <w:rsid w:val="002929A4"/>
    <w:rsid w:val="0029364D"/>
    <w:rsid w:val="00293985"/>
    <w:rsid w:val="0029463F"/>
    <w:rsid w:val="002947A7"/>
    <w:rsid w:val="00295042"/>
    <w:rsid w:val="00295AF3"/>
    <w:rsid w:val="00295F55"/>
    <w:rsid w:val="00297420"/>
    <w:rsid w:val="00297A61"/>
    <w:rsid w:val="002A0641"/>
    <w:rsid w:val="002A09B6"/>
    <w:rsid w:val="002A1A02"/>
    <w:rsid w:val="002A1ED6"/>
    <w:rsid w:val="002A22B3"/>
    <w:rsid w:val="002A2AE8"/>
    <w:rsid w:val="002A376C"/>
    <w:rsid w:val="002A4579"/>
    <w:rsid w:val="002A5569"/>
    <w:rsid w:val="002A5DAE"/>
    <w:rsid w:val="002A5E6C"/>
    <w:rsid w:val="002A5FB1"/>
    <w:rsid w:val="002A6615"/>
    <w:rsid w:val="002A6E02"/>
    <w:rsid w:val="002B032D"/>
    <w:rsid w:val="002B194E"/>
    <w:rsid w:val="002B199D"/>
    <w:rsid w:val="002B22C3"/>
    <w:rsid w:val="002B2336"/>
    <w:rsid w:val="002B4B74"/>
    <w:rsid w:val="002B4D66"/>
    <w:rsid w:val="002B50A4"/>
    <w:rsid w:val="002B53B3"/>
    <w:rsid w:val="002B5527"/>
    <w:rsid w:val="002B553A"/>
    <w:rsid w:val="002B6AC0"/>
    <w:rsid w:val="002C15AA"/>
    <w:rsid w:val="002C1DE8"/>
    <w:rsid w:val="002C2F67"/>
    <w:rsid w:val="002C342B"/>
    <w:rsid w:val="002C35F1"/>
    <w:rsid w:val="002C3B4A"/>
    <w:rsid w:val="002C4813"/>
    <w:rsid w:val="002C4C89"/>
    <w:rsid w:val="002C52A8"/>
    <w:rsid w:val="002C547E"/>
    <w:rsid w:val="002C5A96"/>
    <w:rsid w:val="002C67BC"/>
    <w:rsid w:val="002C7A11"/>
    <w:rsid w:val="002D0225"/>
    <w:rsid w:val="002D0410"/>
    <w:rsid w:val="002D0A38"/>
    <w:rsid w:val="002D0C7F"/>
    <w:rsid w:val="002D1680"/>
    <w:rsid w:val="002D251C"/>
    <w:rsid w:val="002D2A91"/>
    <w:rsid w:val="002D300C"/>
    <w:rsid w:val="002D391E"/>
    <w:rsid w:val="002D4228"/>
    <w:rsid w:val="002D425C"/>
    <w:rsid w:val="002D4299"/>
    <w:rsid w:val="002D5606"/>
    <w:rsid w:val="002D6D12"/>
    <w:rsid w:val="002D7B0E"/>
    <w:rsid w:val="002D7C36"/>
    <w:rsid w:val="002D7DC3"/>
    <w:rsid w:val="002E0684"/>
    <w:rsid w:val="002E151D"/>
    <w:rsid w:val="002E201E"/>
    <w:rsid w:val="002E2383"/>
    <w:rsid w:val="002E3074"/>
    <w:rsid w:val="002E3B04"/>
    <w:rsid w:val="002E4E2B"/>
    <w:rsid w:val="002E64DF"/>
    <w:rsid w:val="002E69E1"/>
    <w:rsid w:val="002E6E75"/>
    <w:rsid w:val="002E77D8"/>
    <w:rsid w:val="002F029A"/>
    <w:rsid w:val="002F0994"/>
    <w:rsid w:val="002F1DAB"/>
    <w:rsid w:val="002F42E2"/>
    <w:rsid w:val="002F4711"/>
    <w:rsid w:val="002F62F7"/>
    <w:rsid w:val="002F66C9"/>
    <w:rsid w:val="002F67D3"/>
    <w:rsid w:val="003004BF"/>
    <w:rsid w:val="00301870"/>
    <w:rsid w:val="00301BCE"/>
    <w:rsid w:val="0030259C"/>
    <w:rsid w:val="0030275E"/>
    <w:rsid w:val="00302C52"/>
    <w:rsid w:val="00302CA8"/>
    <w:rsid w:val="003040D6"/>
    <w:rsid w:val="00304E7A"/>
    <w:rsid w:val="0030597D"/>
    <w:rsid w:val="00305F72"/>
    <w:rsid w:val="00307310"/>
    <w:rsid w:val="00307D14"/>
    <w:rsid w:val="0031070A"/>
    <w:rsid w:val="00310DCC"/>
    <w:rsid w:val="00311BDD"/>
    <w:rsid w:val="00312DB7"/>
    <w:rsid w:val="00314A98"/>
    <w:rsid w:val="00314EEE"/>
    <w:rsid w:val="00315A54"/>
    <w:rsid w:val="00316725"/>
    <w:rsid w:val="00320229"/>
    <w:rsid w:val="00320E74"/>
    <w:rsid w:val="003212E4"/>
    <w:rsid w:val="003228E1"/>
    <w:rsid w:val="00322C46"/>
    <w:rsid w:val="00322EED"/>
    <w:rsid w:val="003243E9"/>
    <w:rsid w:val="003249A6"/>
    <w:rsid w:val="00325FE8"/>
    <w:rsid w:val="003261CB"/>
    <w:rsid w:val="003271A2"/>
    <w:rsid w:val="003274B7"/>
    <w:rsid w:val="00330408"/>
    <w:rsid w:val="00330702"/>
    <w:rsid w:val="00330E52"/>
    <w:rsid w:val="00330F1F"/>
    <w:rsid w:val="003331B2"/>
    <w:rsid w:val="003334AB"/>
    <w:rsid w:val="003338CC"/>
    <w:rsid w:val="00333C2A"/>
    <w:rsid w:val="003346AF"/>
    <w:rsid w:val="0033478B"/>
    <w:rsid w:val="0033499A"/>
    <w:rsid w:val="00334A17"/>
    <w:rsid w:val="00336945"/>
    <w:rsid w:val="00337D4B"/>
    <w:rsid w:val="0034051A"/>
    <w:rsid w:val="0034095A"/>
    <w:rsid w:val="0034108F"/>
    <w:rsid w:val="0034174E"/>
    <w:rsid w:val="003426B7"/>
    <w:rsid w:val="00343AD8"/>
    <w:rsid w:val="00343B4C"/>
    <w:rsid w:val="00343BB5"/>
    <w:rsid w:val="00343D26"/>
    <w:rsid w:val="003442C9"/>
    <w:rsid w:val="003445A3"/>
    <w:rsid w:val="0034541A"/>
    <w:rsid w:val="00345521"/>
    <w:rsid w:val="003458D8"/>
    <w:rsid w:val="00346185"/>
    <w:rsid w:val="00346235"/>
    <w:rsid w:val="0034665D"/>
    <w:rsid w:val="003467EA"/>
    <w:rsid w:val="003472FC"/>
    <w:rsid w:val="00347833"/>
    <w:rsid w:val="00347A3D"/>
    <w:rsid w:val="00347B4F"/>
    <w:rsid w:val="003501C9"/>
    <w:rsid w:val="00350A8E"/>
    <w:rsid w:val="00350F68"/>
    <w:rsid w:val="003512C7"/>
    <w:rsid w:val="003517FB"/>
    <w:rsid w:val="00351DEC"/>
    <w:rsid w:val="00352504"/>
    <w:rsid w:val="00352D0E"/>
    <w:rsid w:val="003532F8"/>
    <w:rsid w:val="00354407"/>
    <w:rsid w:val="0035457D"/>
    <w:rsid w:val="00354792"/>
    <w:rsid w:val="00354E29"/>
    <w:rsid w:val="00355184"/>
    <w:rsid w:val="003556ED"/>
    <w:rsid w:val="003566E4"/>
    <w:rsid w:val="00360DA0"/>
    <w:rsid w:val="00361528"/>
    <w:rsid w:val="003622D3"/>
    <w:rsid w:val="00362518"/>
    <w:rsid w:val="0036332A"/>
    <w:rsid w:val="003640AA"/>
    <w:rsid w:val="003643F1"/>
    <w:rsid w:val="00365525"/>
    <w:rsid w:val="003669EB"/>
    <w:rsid w:val="003670E1"/>
    <w:rsid w:val="00367534"/>
    <w:rsid w:val="0036785B"/>
    <w:rsid w:val="00370C62"/>
    <w:rsid w:val="003719F6"/>
    <w:rsid w:val="0037240C"/>
    <w:rsid w:val="00372970"/>
    <w:rsid w:val="003742A6"/>
    <w:rsid w:val="00374496"/>
    <w:rsid w:val="00374C1A"/>
    <w:rsid w:val="00375091"/>
    <w:rsid w:val="00375227"/>
    <w:rsid w:val="00380939"/>
    <w:rsid w:val="00381370"/>
    <w:rsid w:val="00382B64"/>
    <w:rsid w:val="00382BB0"/>
    <w:rsid w:val="003845B2"/>
    <w:rsid w:val="00384754"/>
    <w:rsid w:val="003849B7"/>
    <w:rsid w:val="0038500E"/>
    <w:rsid w:val="00385FCF"/>
    <w:rsid w:val="0038603A"/>
    <w:rsid w:val="003867F0"/>
    <w:rsid w:val="00386E67"/>
    <w:rsid w:val="00386ECB"/>
    <w:rsid w:val="0038779B"/>
    <w:rsid w:val="00387973"/>
    <w:rsid w:val="00387C4D"/>
    <w:rsid w:val="003901A1"/>
    <w:rsid w:val="003902DF"/>
    <w:rsid w:val="0039268F"/>
    <w:rsid w:val="00392A00"/>
    <w:rsid w:val="00392C89"/>
    <w:rsid w:val="00392F1B"/>
    <w:rsid w:val="00394721"/>
    <w:rsid w:val="00394738"/>
    <w:rsid w:val="00394AEC"/>
    <w:rsid w:val="003950B7"/>
    <w:rsid w:val="003951D5"/>
    <w:rsid w:val="00395837"/>
    <w:rsid w:val="0039596B"/>
    <w:rsid w:val="00395ED1"/>
    <w:rsid w:val="00396597"/>
    <w:rsid w:val="003A026A"/>
    <w:rsid w:val="003A02EC"/>
    <w:rsid w:val="003A2148"/>
    <w:rsid w:val="003A2470"/>
    <w:rsid w:val="003A2FF5"/>
    <w:rsid w:val="003A33A8"/>
    <w:rsid w:val="003A435F"/>
    <w:rsid w:val="003A4FD3"/>
    <w:rsid w:val="003A4FD4"/>
    <w:rsid w:val="003A64C6"/>
    <w:rsid w:val="003A684F"/>
    <w:rsid w:val="003A6D86"/>
    <w:rsid w:val="003B0D11"/>
    <w:rsid w:val="003B1130"/>
    <w:rsid w:val="003B15C1"/>
    <w:rsid w:val="003B1E3D"/>
    <w:rsid w:val="003B2655"/>
    <w:rsid w:val="003B2786"/>
    <w:rsid w:val="003B399B"/>
    <w:rsid w:val="003B3CF6"/>
    <w:rsid w:val="003B3ED0"/>
    <w:rsid w:val="003B4074"/>
    <w:rsid w:val="003B46C0"/>
    <w:rsid w:val="003B4F87"/>
    <w:rsid w:val="003B5544"/>
    <w:rsid w:val="003B599F"/>
    <w:rsid w:val="003B5BDD"/>
    <w:rsid w:val="003B5D4D"/>
    <w:rsid w:val="003B5FEB"/>
    <w:rsid w:val="003B62FB"/>
    <w:rsid w:val="003B6740"/>
    <w:rsid w:val="003C0FA9"/>
    <w:rsid w:val="003C2A2A"/>
    <w:rsid w:val="003C2E93"/>
    <w:rsid w:val="003C37D8"/>
    <w:rsid w:val="003C3A93"/>
    <w:rsid w:val="003C55B8"/>
    <w:rsid w:val="003C5FE6"/>
    <w:rsid w:val="003C602A"/>
    <w:rsid w:val="003C612E"/>
    <w:rsid w:val="003C61C1"/>
    <w:rsid w:val="003C6EBD"/>
    <w:rsid w:val="003C77BF"/>
    <w:rsid w:val="003C7BBD"/>
    <w:rsid w:val="003C7D46"/>
    <w:rsid w:val="003D01DB"/>
    <w:rsid w:val="003D0459"/>
    <w:rsid w:val="003D0678"/>
    <w:rsid w:val="003D21BF"/>
    <w:rsid w:val="003D2ED8"/>
    <w:rsid w:val="003D33B5"/>
    <w:rsid w:val="003D3A9D"/>
    <w:rsid w:val="003D4270"/>
    <w:rsid w:val="003D4BD8"/>
    <w:rsid w:val="003D4D4B"/>
    <w:rsid w:val="003E02D4"/>
    <w:rsid w:val="003E0760"/>
    <w:rsid w:val="003E1784"/>
    <w:rsid w:val="003E1A38"/>
    <w:rsid w:val="003E1B29"/>
    <w:rsid w:val="003E1C14"/>
    <w:rsid w:val="003E2510"/>
    <w:rsid w:val="003E2ACD"/>
    <w:rsid w:val="003E2D56"/>
    <w:rsid w:val="003E314E"/>
    <w:rsid w:val="003E3F1E"/>
    <w:rsid w:val="003E442C"/>
    <w:rsid w:val="003E55D6"/>
    <w:rsid w:val="003E5EDC"/>
    <w:rsid w:val="003E6090"/>
    <w:rsid w:val="003E72BD"/>
    <w:rsid w:val="003E773C"/>
    <w:rsid w:val="003E7BA9"/>
    <w:rsid w:val="003E7C09"/>
    <w:rsid w:val="003F1CAD"/>
    <w:rsid w:val="003F2657"/>
    <w:rsid w:val="003F27A3"/>
    <w:rsid w:val="003F49F8"/>
    <w:rsid w:val="003F737C"/>
    <w:rsid w:val="0040096F"/>
    <w:rsid w:val="004010E2"/>
    <w:rsid w:val="00401728"/>
    <w:rsid w:val="00401DE1"/>
    <w:rsid w:val="00402390"/>
    <w:rsid w:val="00403FF8"/>
    <w:rsid w:val="00404FBD"/>
    <w:rsid w:val="00405553"/>
    <w:rsid w:val="00405645"/>
    <w:rsid w:val="00405E39"/>
    <w:rsid w:val="00406AB0"/>
    <w:rsid w:val="0040788A"/>
    <w:rsid w:val="00407E2A"/>
    <w:rsid w:val="0041094A"/>
    <w:rsid w:val="00410CF2"/>
    <w:rsid w:val="00410E24"/>
    <w:rsid w:val="00411BF1"/>
    <w:rsid w:val="00412DAF"/>
    <w:rsid w:val="00412DE5"/>
    <w:rsid w:val="004139F3"/>
    <w:rsid w:val="00413DBC"/>
    <w:rsid w:val="00414983"/>
    <w:rsid w:val="00414B81"/>
    <w:rsid w:val="004156AD"/>
    <w:rsid w:val="00415990"/>
    <w:rsid w:val="00415DF3"/>
    <w:rsid w:val="004164F7"/>
    <w:rsid w:val="00416781"/>
    <w:rsid w:val="004174B1"/>
    <w:rsid w:val="00420384"/>
    <w:rsid w:val="00423BCF"/>
    <w:rsid w:val="00424035"/>
    <w:rsid w:val="00425A33"/>
    <w:rsid w:val="00425D04"/>
    <w:rsid w:val="0042618E"/>
    <w:rsid w:val="004261D9"/>
    <w:rsid w:val="0042693F"/>
    <w:rsid w:val="00426C3C"/>
    <w:rsid w:val="00427DFA"/>
    <w:rsid w:val="0043041A"/>
    <w:rsid w:val="00430C61"/>
    <w:rsid w:val="00431362"/>
    <w:rsid w:val="0043139D"/>
    <w:rsid w:val="004318BD"/>
    <w:rsid w:val="00432321"/>
    <w:rsid w:val="00432F4B"/>
    <w:rsid w:val="0043332A"/>
    <w:rsid w:val="00433B64"/>
    <w:rsid w:val="0043473F"/>
    <w:rsid w:val="00435A7D"/>
    <w:rsid w:val="00436299"/>
    <w:rsid w:val="0043671E"/>
    <w:rsid w:val="00436A65"/>
    <w:rsid w:val="00437033"/>
    <w:rsid w:val="004379C3"/>
    <w:rsid w:val="00440019"/>
    <w:rsid w:val="004410E5"/>
    <w:rsid w:val="0044173E"/>
    <w:rsid w:val="00441AF4"/>
    <w:rsid w:val="00443479"/>
    <w:rsid w:val="00443A70"/>
    <w:rsid w:val="004440B7"/>
    <w:rsid w:val="00444588"/>
    <w:rsid w:val="004448FA"/>
    <w:rsid w:val="00446082"/>
    <w:rsid w:val="004464CC"/>
    <w:rsid w:val="00447863"/>
    <w:rsid w:val="0045018E"/>
    <w:rsid w:val="00451209"/>
    <w:rsid w:val="00451D61"/>
    <w:rsid w:val="00452581"/>
    <w:rsid w:val="004525B6"/>
    <w:rsid w:val="00452FEF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E11"/>
    <w:rsid w:val="00461178"/>
    <w:rsid w:val="0046219C"/>
    <w:rsid w:val="004621F7"/>
    <w:rsid w:val="00462450"/>
    <w:rsid w:val="004626AD"/>
    <w:rsid w:val="004631CE"/>
    <w:rsid w:val="00463600"/>
    <w:rsid w:val="00463C00"/>
    <w:rsid w:val="00464C09"/>
    <w:rsid w:val="00464DA4"/>
    <w:rsid w:val="00466701"/>
    <w:rsid w:val="0047127E"/>
    <w:rsid w:val="00472198"/>
    <w:rsid w:val="0047295C"/>
    <w:rsid w:val="00473059"/>
    <w:rsid w:val="004732C4"/>
    <w:rsid w:val="004735C9"/>
    <w:rsid w:val="00473AC3"/>
    <w:rsid w:val="004740C7"/>
    <w:rsid w:val="00474839"/>
    <w:rsid w:val="00474B8B"/>
    <w:rsid w:val="0047508D"/>
    <w:rsid w:val="0047572B"/>
    <w:rsid w:val="0047602A"/>
    <w:rsid w:val="00476047"/>
    <w:rsid w:val="0047624F"/>
    <w:rsid w:val="00476788"/>
    <w:rsid w:val="004771CE"/>
    <w:rsid w:val="0048198C"/>
    <w:rsid w:val="004821FE"/>
    <w:rsid w:val="00483111"/>
    <w:rsid w:val="00483D63"/>
    <w:rsid w:val="004844B3"/>
    <w:rsid w:val="00484AA4"/>
    <w:rsid w:val="00485B63"/>
    <w:rsid w:val="00485CF7"/>
    <w:rsid w:val="004861CE"/>
    <w:rsid w:val="00486CB3"/>
    <w:rsid w:val="00486E9E"/>
    <w:rsid w:val="00487079"/>
    <w:rsid w:val="004876BB"/>
    <w:rsid w:val="00490391"/>
    <w:rsid w:val="00491A41"/>
    <w:rsid w:val="00491C24"/>
    <w:rsid w:val="00492A9B"/>
    <w:rsid w:val="004932F8"/>
    <w:rsid w:val="00493343"/>
    <w:rsid w:val="0049347E"/>
    <w:rsid w:val="00493480"/>
    <w:rsid w:val="00495CBE"/>
    <w:rsid w:val="00496D09"/>
    <w:rsid w:val="00497267"/>
    <w:rsid w:val="004A090F"/>
    <w:rsid w:val="004A0AEE"/>
    <w:rsid w:val="004A1370"/>
    <w:rsid w:val="004A2CDC"/>
    <w:rsid w:val="004A2F99"/>
    <w:rsid w:val="004A532C"/>
    <w:rsid w:val="004A55DB"/>
    <w:rsid w:val="004A58E6"/>
    <w:rsid w:val="004A6F29"/>
    <w:rsid w:val="004A7B0B"/>
    <w:rsid w:val="004B035C"/>
    <w:rsid w:val="004B1516"/>
    <w:rsid w:val="004B24F6"/>
    <w:rsid w:val="004B29BF"/>
    <w:rsid w:val="004B2EA3"/>
    <w:rsid w:val="004B3553"/>
    <w:rsid w:val="004B392B"/>
    <w:rsid w:val="004B3C0E"/>
    <w:rsid w:val="004B408F"/>
    <w:rsid w:val="004B46CD"/>
    <w:rsid w:val="004B4AF2"/>
    <w:rsid w:val="004B4D7B"/>
    <w:rsid w:val="004B6021"/>
    <w:rsid w:val="004B62C9"/>
    <w:rsid w:val="004B6409"/>
    <w:rsid w:val="004B6DEF"/>
    <w:rsid w:val="004B6FC4"/>
    <w:rsid w:val="004B70BC"/>
    <w:rsid w:val="004B7133"/>
    <w:rsid w:val="004B72DC"/>
    <w:rsid w:val="004B7800"/>
    <w:rsid w:val="004C034C"/>
    <w:rsid w:val="004C09E3"/>
    <w:rsid w:val="004C0AC4"/>
    <w:rsid w:val="004C1515"/>
    <w:rsid w:val="004C245D"/>
    <w:rsid w:val="004C28DA"/>
    <w:rsid w:val="004C2E0C"/>
    <w:rsid w:val="004C33F3"/>
    <w:rsid w:val="004C3F41"/>
    <w:rsid w:val="004C4DA3"/>
    <w:rsid w:val="004C59C2"/>
    <w:rsid w:val="004C6356"/>
    <w:rsid w:val="004C650F"/>
    <w:rsid w:val="004D056C"/>
    <w:rsid w:val="004D0B91"/>
    <w:rsid w:val="004D0E3C"/>
    <w:rsid w:val="004D2100"/>
    <w:rsid w:val="004D25CE"/>
    <w:rsid w:val="004D30B6"/>
    <w:rsid w:val="004D349A"/>
    <w:rsid w:val="004D3788"/>
    <w:rsid w:val="004D4E45"/>
    <w:rsid w:val="004D4EDC"/>
    <w:rsid w:val="004D67C2"/>
    <w:rsid w:val="004E066C"/>
    <w:rsid w:val="004E09BF"/>
    <w:rsid w:val="004E308B"/>
    <w:rsid w:val="004E3F21"/>
    <w:rsid w:val="004E4ED4"/>
    <w:rsid w:val="004E632F"/>
    <w:rsid w:val="004E68EC"/>
    <w:rsid w:val="004E6B24"/>
    <w:rsid w:val="004E6D10"/>
    <w:rsid w:val="004E73EC"/>
    <w:rsid w:val="004F0ADD"/>
    <w:rsid w:val="004F122E"/>
    <w:rsid w:val="004F1413"/>
    <w:rsid w:val="004F1D37"/>
    <w:rsid w:val="004F23D2"/>
    <w:rsid w:val="004F294B"/>
    <w:rsid w:val="004F39A1"/>
    <w:rsid w:val="004F3EB6"/>
    <w:rsid w:val="004F457C"/>
    <w:rsid w:val="004F45B1"/>
    <w:rsid w:val="004F5970"/>
    <w:rsid w:val="004F5B50"/>
    <w:rsid w:val="004F5F31"/>
    <w:rsid w:val="004F65D6"/>
    <w:rsid w:val="004F68AE"/>
    <w:rsid w:val="004F69FE"/>
    <w:rsid w:val="005001F4"/>
    <w:rsid w:val="005007F6"/>
    <w:rsid w:val="00500E31"/>
    <w:rsid w:val="00500F41"/>
    <w:rsid w:val="00501F5F"/>
    <w:rsid w:val="005034A0"/>
    <w:rsid w:val="005037A7"/>
    <w:rsid w:val="00503A27"/>
    <w:rsid w:val="00504710"/>
    <w:rsid w:val="00504C11"/>
    <w:rsid w:val="0050577E"/>
    <w:rsid w:val="005066E1"/>
    <w:rsid w:val="0050786C"/>
    <w:rsid w:val="005100A9"/>
    <w:rsid w:val="005103E1"/>
    <w:rsid w:val="005107B8"/>
    <w:rsid w:val="00510C6A"/>
    <w:rsid w:val="00511B55"/>
    <w:rsid w:val="00512C08"/>
    <w:rsid w:val="00512C99"/>
    <w:rsid w:val="00512D80"/>
    <w:rsid w:val="00512F54"/>
    <w:rsid w:val="00513452"/>
    <w:rsid w:val="005139C7"/>
    <w:rsid w:val="005143AF"/>
    <w:rsid w:val="00514E3A"/>
    <w:rsid w:val="005150CC"/>
    <w:rsid w:val="005158BF"/>
    <w:rsid w:val="005158C7"/>
    <w:rsid w:val="005172DC"/>
    <w:rsid w:val="005179B9"/>
    <w:rsid w:val="00517CD5"/>
    <w:rsid w:val="005203BA"/>
    <w:rsid w:val="00520D9F"/>
    <w:rsid w:val="00521429"/>
    <w:rsid w:val="00521C35"/>
    <w:rsid w:val="00522748"/>
    <w:rsid w:val="0052350B"/>
    <w:rsid w:val="00524523"/>
    <w:rsid w:val="00524C7C"/>
    <w:rsid w:val="00525A5F"/>
    <w:rsid w:val="00525FF8"/>
    <w:rsid w:val="00526B98"/>
    <w:rsid w:val="00526E92"/>
    <w:rsid w:val="00526F64"/>
    <w:rsid w:val="005278B7"/>
    <w:rsid w:val="0053027C"/>
    <w:rsid w:val="005306BC"/>
    <w:rsid w:val="0053081F"/>
    <w:rsid w:val="0053089B"/>
    <w:rsid w:val="00530F70"/>
    <w:rsid w:val="005311DD"/>
    <w:rsid w:val="00531BDF"/>
    <w:rsid w:val="00531C79"/>
    <w:rsid w:val="00531EBF"/>
    <w:rsid w:val="00532003"/>
    <w:rsid w:val="00532BCB"/>
    <w:rsid w:val="0053354F"/>
    <w:rsid w:val="00533B8F"/>
    <w:rsid w:val="00534A3F"/>
    <w:rsid w:val="0053727C"/>
    <w:rsid w:val="00537F64"/>
    <w:rsid w:val="005400FF"/>
    <w:rsid w:val="005401A8"/>
    <w:rsid w:val="00540624"/>
    <w:rsid w:val="00540B9F"/>
    <w:rsid w:val="00540DD3"/>
    <w:rsid w:val="00541460"/>
    <w:rsid w:val="00542696"/>
    <w:rsid w:val="00542E71"/>
    <w:rsid w:val="0054315B"/>
    <w:rsid w:val="005437D0"/>
    <w:rsid w:val="00544167"/>
    <w:rsid w:val="0054470F"/>
    <w:rsid w:val="0054503B"/>
    <w:rsid w:val="00545115"/>
    <w:rsid w:val="0054539C"/>
    <w:rsid w:val="00545D45"/>
    <w:rsid w:val="00546009"/>
    <w:rsid w:val="0054662D"/>
    <w:rsid w:val="0054664E"/>
    <w:rsid w:val="00546F2C"/>
    <w:rsid w:val="005472AF"/>
    <w:rsid w:val="00547343"/>
    <w:rsid w:val="00547FC9"/>
    <w:rsid w:val="00550811"/>
    <w:rsid w:val="00550B00"/>
    <w:rsid w:val="00551D53"/>
    <w:rsid w:val="00551DEF"/>
    <w:rsid w:val="00552255"/>
    <w:rsid w:val="00552591"/>
    <w:rsid w:val="00552666"/>
    <w:rsid w:val="00552E16"/>
    <w:rsid w:val="0055448B"/>
    <w:rsid w:val="005546DC"/>
    <w:rsid w:val="00554C39"/>
    <w:rsid w:val="0055520E"/>
    <w:rsid w:val="00556B52"/>
    <w:rsid w:val="0055778A"/>
    <w:rsid w:val="00557FAC"/>
    <w:rsid w:val="0056056E"/>
    <w:rsid w:val="005608C9"/>
    <w:rsid w:val="00560D30"/>
    <w:rsid w:val="0056212F"/>
    <w:rsid w:val="00562A72"/>
    <w:rsid w:val="0056306C"/>
    <w:rsid w:val="00564DB3"/>
    <w:rsid w:val="0056588E"/>
    <w:rsid w:val="00565F1D"/>
    <w:rsid w:val="00566143"/>
    <w:rsid w:val="005668E3"/>
    <w:rsid w:val="005669AD"/>
    <w:rsid w:val="00567570"/>
    <w:rsid w:val="00567B2B"/>
    <w:rsid w:val="00570454"/>
    <w:rsid w:val="00570814"/>
    <w:rsid w:val="00570B3C"/>
    <w:rsid w:val="00571DB2"/>
    <w:rsid w:val="005741B6"/>
    <w:rsid w:val="005748F4"/>
    <w:rsid w:val="005754C2"/>
    <w:rsid w:val="00575E6E"/>
    <w:rsid w:val="00576948"/>
    <w:rsid w:val="0057718E"/>
    <w:rsid w:val="00580680"/>
    <w:rsid w:val="005806B6"/>
    <w:rsid w:val="00580F5E"/>
    <w:rsid w:val="005812F8"/>
    <w:rsid w:val="0058190E"/>
    <w:rsid w:val="00581C4A"/>
    <w:rsid w:val="005829E2"/>
    <w:rsid w:val="00582B3B"/>
    <w:rsid w:val="00582CD1"/>
    <w:rsid w:val="0058404E"/>
    <w:rsid w:val="005840B4"/>
    <w:rsid w:val="0058417B"/>
    <w:rsid w:val="00584F04"/>
    <w:rsid w:val="00585250"/>
    <w:rsid w:val="00585545"/>
    <w:rsid w:val="00585A4A"/>
    <w:rsid w:val="00585DA1"/>
    <w:rsid w:val="00586127"/>
    <w:rsid w:val="0058754F"/>
    <w:rsid w:val="005876E6"/>
    <w:rsid w:val="00587825"/>
    <w:rsid w:val="00590EAF"/>
    <w:rsid w:val="0059140E"/>
    <w:rsid w:val="00592EB7"/>
    <w:rsid w:val="00594336"/>
    <w:rsid w:val="0059458C"/>
    <w:rsid w:val="005949EE"/>
    <w:rsid w:val="00595212"/>
    <w:rsid w:val="00595DBD"/>
    <w:rsid w:val="00596AE7"/>
    <w:rsid w:val="00597625"/>
    <w:rsid w:val="005A03CC"/>
    <w:rsid w:val="005A145C"/>
    <w:rsid w:val="005A211E"/>
    <w:rsid w:val="005A22DD"/>
    <w:rsid w:val="005A2D82"/>
    <w:rsid w:val="005A3A9D"/>
    <w:rsid w:val="005A48B0"/>
    <w:rsid w:val="005A4E95"/>
    <w:rsid w:val="005A6133"/>
    <w:rsid w:val="005A7111"/>
    <w:rsid w:val="005B0687"/>
    <w:rsid w:val="005B0A96"/>
    <w:rsid w:val="005B11D0"/>
    <w:rsid w:val="005B2D1B"/>
    <w:rsid w:val="005B3129"/>
    <w:rsid w:val="005B42F4"/>
    <w:rsid w:val="005B49FF"/>
    <w:rsid w:val="005B4D0C"/>
    <w:rsid w:val="005B5B96"/>
    <w:rsid w:val="005B6361"/>
    <w:rsid w:val="005B7120"/>
    <w:rsid w:val="005B78CA"/>
    <w:rsid w:val="005C03D7"/>
    <w:rsid w:val="005C03DA"/>
    <w:rsid w:val="005C05D0"/>
    <w:rsid w:val="005C07FD"/>
    <w:rsid w:val="005C1B44"/>
    <w:rsid w:val="005C1CAC"/>
    <w:rsid w:val="005C1D62"/>
    <w:rsid w:val="005C1E48"/>
    <w:rsid w:val="005C2015"/>
    <w:rsid w:val="005C2036"/>
    <w:rsid w:val="005C3133"/>
    <w:rsid w:val="005C32D4"/>
    <w:rsid w:val="005C388B"/>
    <w:rsid w:val="005C5124"/>
    <w:rsid w:val="005C5335"/>
    <w:rsid w:val="005C602F"/>
    <w:rsid w:val="005C6F02"/>
    <w:rsid w:val="005C7674"/>
    <w:rsid w:val="005C78B6"/>
    <w:rsid w:val="005C7E81"/>
    <w:rsid w:val="005D1C15"/>
    <w:rsid w:val="005D27BC"/>
    <w:rsid w:val="005D31C3"/>
    <w:rsid w:val="005D37FF"/>
    <w:rsid w:val="005D3ABD"/>
    <w:rsid w:val="005D5A95"/>
    <w:rsid w:val="005D5BDB"/>
    <w:rsid w:val="005D5E5A"/>
    <w:rsid w:val="005D6903"/>
    <w:rsid w:val="005D72D3"/>
    <w:rsid w:val="005D7538"/>
    <w:rsid w:val="005E0D62"/>
    <w:rsid w:val="005E0DA8"/>
    <w:rsid w:val="005E26E9"/>
    <w:rsid w:val="005E303E"/>
    <w:rsid w:val="005E356D"/>
    <w:rsid w:val="005E3622"/>
    <w:rsid w:val="005E38F3"/>
    <w:rsid w:val="005E3B58"/>
    <w:rsid w:val="005E3C72"/>
    <w:rsid w:val="005E430B"/>
    <w:rsid w:val="005E4ABC"/>
    <w:rsid w:val="005E5415"/>
    <w:rsid w:val="005E5945"/>
    <w:rsid w:val="005E671A"/>
    <w:rsid w:val="005E7003"/>
    <w:rsid w:val="005E7868"/>
    <w:rsid w:val="005F01ED"/>
    <w:rsid w:val="005F05A9"/>
    <w:rsid w:val="005F100D"/>
    <w:rsid w:val="005F1761"/>
    <w:rsid w:val="005F1DEB"/>
    <w:rsid w:val="005F2838"/>
    <w:rsid w:val="005F284B"/>
    <w:rsid w:val="005F2FB5"/>
    <w:rsid w:val="005F34F0"/>
    <w:rsid w:val="005F374D"/>
    <w:rsid w:val="005F4789"/>
    <w:rsid w:val="005F498F"/>
    <w:rsid w:val="005F4B02"/>
    <w:rsid w:val="005F4B99"/>
    <w:rsid w:val="005F5477"/>
    <w:rsid w:val="005F6064"/>
    <w:rsid w:val="005F616D"/>
    <w:rsid w:val="005F6CBF"/>
    <w:rsid w:val="005F7568"/>
    <w:rsid w:val="00604688"/>
    <w:rsid w:val="006048E9"/>
    <w:rsid w:val="00604921"/>
    <w:rsid w:val="0060541B"/>
    <w:rsid w:val="00605E4C"/>
    <w:rsid w:val="0060643A"/>
    <w:rsid w:val="00606A94"/>
    <w:rsid w:val="00606E95"/>
    <w:rsid w:val="00607CD2"/>
    <w:rsid w:val="00607D35"/>
    <w:rsid w:val="00610E08"/>
    <w:rsid w:val="00611505"/>
    <w:rsid w:val="006122A5"/>
    <w:rsid w:val="006127A6"/>
    <w:rsid w:val="00612D2E"/>
    <w:rsid w:val="00613F24"/>
    <w:rsid w:val="0061429A"/>
    <w:rsid w:val="00616909"/>
    <w:rsid w:val="00616F82"/>
    <w:rsid w:val="006171BC"/>
    <w:rsid w:val="00617513"/>
    <w:rsid w:val="00617D10"/>
    <w:rsid w:val="00617F6D"/>
    <w:rsid w:val="00620FA9"/>
    <w:rsid w:val="006213E5"/>
    <w:rsid w:val="00622EE4"/>
    <w:rsid w:val="00623031"/>
    <w:rsid w:val="006244C5"/>
    <w:rsid w:val="00624BAE"/>
    <w:rsid w:val="00624EA4"/>
    <w:rsid w:val="006252D8"/>
    <w:rsid w:val="0062579C"/>
    <w:rsid w:val="00626964"/>
    <w:rsid w:val="006276B0"/>
    <w:rsid w:val="0063021E"/>
    <w:rsid w:val="00630B86"/>
    <w:rsid w:val="00631375"/>
    <w:rsid w:val="0063175E"/>
    <w:rsid w:val="00631CB9"/>
    <w:rsid w:val="00632C70"/>
    <w:rsid w:val="00632D2C"/>
    <w:rsid w:val="00632DF2"/>
    <w:rsid w:val="0063498D"/>
    <w:rsid w:val="00634CF8"/>
    <w:rsid w:val="006354AF"/>
    <w:rsid w:val="0063597C"/>
    <w:rsid w:val="006359FB"/>
    <w:rsid w:val="0063621F"/>
    <w:rsid w:val="00636D03"/>
    <w:rsid w:val="00636E66"/>
    <w:rsid w:val="00637067"/>
    <w:rsid w:val="00637CBF"/>
    <w:rsid w:val="00640727"/>
    <w:rsid w:val="0064076E"/>
    <w:rsid w:val="0064220A"/>
    <w:rsid w:val="00642321"/>
    <w:rsid w:val="00643215"/>
    <w:rsid w:val="006437EF"/>
    <w:rsid w:val="006439BD"/>
    <w:rsid w:val="0064448F"/>
    <w:rsid w:val="006446D0"/>
    <w:rsid w:val="00645E65"/>
    <w:rsid w:val="00645FB1"/>
    <w:rsid w:val="006462C4"/>
    <w:rsid w:val="0064684A"/>
    <w:rsid w:val="006474A7"/>
    <w:rsid w:val="0064785E"/>
    <w:rsid w:val="0064793C"/>
    <w:rsid w:val="00647B41"/>
    <w:rsid w:val="006515D7"/>
    <w:rsid w:val="006517B0"/>
    <w:rsid w:val="00652176"/>
    <w:rsid w:val="006525F9"/>
    <w:rsid w:val="0065273E"/>
    <w:rsid w:val="00652E4F"/>
    <w:rsid w:val="00653105"/>
    <w:rsid w:val="006536A1"/>
    <w:rsid w:val="00653870"/>
    <w:rsid w:val="00653D4E"/>
    <w:rsid w:val="0065487B"/>
    <w:rsid w:val="00655071"/>
    <w:rsid w:val="00655580"/>
    <w:rsid w:val="006555ED"/>
    <w:rsid w:val="00655B8E"/>
    <w:rsid w:val="00655E48"/>
    <w:rsid w:val="00656366"/>
    <w:rsid w:val="00656941"/>
    <w:rsid w:val="006569CC"/>
    <w:rsid w:val="006570E8"/>
    <w:rsid w:val="0065790A"/>
    <w:rsid w:val="00657E42"/>
    <w:rsid w:val="00657F67"/>
    <w:rsid w:val="006606A5"/>
    <w:rsid w:val="00660800"/>
    <w:rsid w:val="00660AB8"/>
    <w:rsid w:val="006616EE"/>
    <w:rsid w:val="0066171E"/>
    <w:rsid w:val="00661ADB"/>
    <w:rsid w:val="00661C64"/>
    <w:rsid w:val="00661E3A"/>
    <w:rsid w:val="00662AEC"/>
    <w:rsid w:val="00663D27"/>
    <w:rsid w:val="0066401E"/>
    <w:rsid w:val="0066413F"/>
    <w:rsid w:val="006644D3"/>
    <w:rsid w:val="00664555"/>
    <w:rsid w:val="006649B6"/>
    <w:rsid w:val="0066505B"/>
    <w:rsid w:val="00665291"/>
    <w:rsid w:val="006658F1"/>
    <w:rsid w:val="00665ABA"/>
    <w:rsid w:val="00665D85"/>
    <w:rsid w:val="006702CE"/>
    <w:rsid w:val="00670372"/>
    <w:rsid w:val="00670B1D"/>
    <w:rsid w:val="00670F32"/>
    <w:rsid w:val="0067156F"/>
    <w:rsid w:val="00671670"/>
    <w:rsid w:val="006716A2"/>
    <w:rsid w:val="006721F5"/>
    <w:rsid w:val="00672345"/>
    <w:rsid w:val="00672493"/>
    <w:rsid w:val="00673063"/>
    <w:rsid w:val="00674284"/>
    <w:rsid w:val="006752F6"/>
    <w:rsid w:val="00676AEA"/>
    <w:rsid w:val="006778CE"/>
    <w:rsid w:val="00680FA6"/>
    <w:rsid w:val="0068107A"/>
    <w:rsid w:val="006818DC"/>
    <w:rsid w:val="0068289F"/>
    <w:rsid w:val="00682ADF"/>
    <w:rsid w:val="00683345"/>
    <w:rsid w:val="00684EC2"/>
    <w:rsid w:val="00685665"/>
    <w:rsid w:val="00685C72"/>
    <w:rsid w:val="00685E3E"/>
    <w:rsid w:val="0068645C"/>
    <w:rsid w:val="0068670C"/>
    <w:rsid w:val="00687AC7"/>
    <w:rsid w:val="00687B25"/>
    <w:rsid w:val="006909CD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5651"/>
    <w:rsid w:val="00695B48"/>
    <w:rsid w:val="00695BAA"/>
    <w:rsid w:val="006960FD"/>
    <w:rsid w:val="00696530"/>
    <w:rsid w:val="00696A13"/>
    <w:rsid w:val="00696E01"/>
    <w:rsid w:val="006A04DC"/>
    <w:rsid w:val="006A10A4"/>
    <w:rsid w:val="006A1178"/>
    <w:rsid w:val="006A24F9"/>
    <w:rsid w:val="006A477F"/>
    <w:rsid w:val="006A4802"/>
    <w:rsid w:val="006A5526"/>
    <w:rsid w:val="006A586B"/>
    <w:rsid w:val="006A622B"/>
    <w:rsid w:val="006A652C"/>
    <w:rsid w:val="006A680E"/>
    <w:rsid w:val="006A72C6"/>
    <w:rsid w:val="006A7CD1"/>
    <w:rsid w:val="006B0121"/>
    <w:rsid w:val="006B020D"/>
    <w:rsid w:val="006B0461"/>
    <w:rsid w:val="006B0B43"/>
    <w:rsid w:val="006B0DF1"/>
    <w:rsid w:val="006B2CAD"/>
    <w:rsid w:val="006B3BF7"/>
    <w:rsid w:val="006B3DB3"/>
    <w:rsid w:val="006B4500"/>
    <w:rsid w:val="006B4590"/>
    <w:rsid w:val="006B5521"/>
    <w:rsid w:val="006B58E1"/>
    <w:rsid w:val="006B6333"/>
    <w:rsid w:val="006B64DF"/>
    <w:rsid w:val="006B708F"/>
    <w:rsid w:val="006B7A63"/>
    <w:rsid w:val="006C0254"/>
    <w:rsid w:val="006C04F3"/>
    <w:rsid w:val="006C08E4"/>
    <w:rsid w:val="006C0FD6"/>
    <w:rsid w:val="006C14E0"/>
    <w:rsid w:val="006C7FA2"/>
    <w:rsid w:val="006D13B0"/>
    <w:rsid w:val="006D1808"/>
    <w:rsid w:val="006D2183"/>
    <w:rsid w:val="006D427F"/>
    <w:rsid w:val="006D5A4F"/>
    <w:rsid w:val="006D5D92"/>
    <w:rsid w:val="006D6A74"/>
    <w:rsid w:val="006D6C03"/>
    <w:rsid w:val="006D792C"/>
    <w:rsid w:val="006D7B02"/>
    <w:rsid w:val="006E0DD6"/>
    <w:rsid w:val="006E15F0"/>
    <w:rsid w:val="006E24D2"/>
    <w:rsid w:val="006E30F1"/>
    <w:rsid w:val="006E3118"/>
    <w:rsid w:val="006E3424"/>
    <w:rsid w:val="006E35D2"/>
    <w:rsid w:val="006E397C"/>
    <w:rsid w:val="006E47E9"/>
    <w:rsid w:val="006E5091"/>
    <w:rsid w:val="006E5655"/>
    <w:rsid w:val="006E617B"/>
    <w:rsid w:val="006E62A1"/>
    <w:rsid w:val="006E6C1F"/>
    <w:rsid w:val="006E71BB"/>
    <w:rsid w:val="006E7F63"/>
    <w:rsid w:val="006F0263"/>
    <w:rsid w:val="006F0484"/>
    <w:rsid w:val="006F05F9"/>
    <w:rsid w:val="006F1827"/>
    <w:rsid w:val="006F241C"/>
    <w:rsid w:val="006F2E34"/>
    <w:rsid w:val="006F3C22"/>
    <w:rsid w:val="006F558E"/>
    <w:rsid w:val="006F5D5A"/>
    <w:rsid w:val="006F5E38"/>
    <w:rsid w:val="006F6960"/>
    <w:rsid w:val="006F76F0"/>
    <w:rsid w:val="006F78DD"/>
    <w:rsid w:val="007004C4"/>
    <w:rsid w:val="00700865"/>
    <w:rsid w:val="00700A5B"/>
    <w:rsid w:val="00701666"/>
    <w:rsid w:val="00702538"/>
    <w:rsid w:val="0070292B"/>
    <w:rsid w:val="007040DD"/>
    <w:rsid w:val="007054D1"/>
    <w:rsid w:val="00705785"/>
    <w:rsid w:val="007060B1"/>
    <w:rsid w:val="00706AE7"/>
    <w:rsid w:val="00707082"/>
    <w:rsid w:val="007070A6"/>
    <w:rsid w:val="007073D8"/>
    <w:rsid w:val="0070796C"/>
    <w:rsid w:val="0071152D"/>
    <w:rsid w:val="00711DD1"/>
    <w:rsid w:val="00711E32"/>
    <w:rsid w:val="0071289F"/>
    <w:rsid w:val="007139B5"/>
    <w:rsid w:val="0071486C"/>
    <w:rsid w:val="007149E4"/>
    <w:rsid w:val="00714C36"/>
    <w:rsid w:val="00714E5B"/>
    <w:rsid w:val="00715619"/>
    <w:rsid w:val="007158D8"/>
    <w:rsid w:val="007159D8"/>
    <w:rsid w:val="007165E5"/>
    <w:rsid w:val="00716722"/>
    <w:rsid w:val="00716C4D"/>
    <w:rsid w:val="00717C23"/>
    <w:rsid w:val="00717D12"/>
    <w:rsid w:val="00721073"/>
    <w:rsid w:val="00723031"/>
    <w:rsid w:val="007238DA"/>
    <w:rsid w:val="0072402D"/>
    <w:rsid w:val="0072473E"/>
    <w:rsid w:val="00725ADE"/>
    <w:rsid w:val="0072617D"/>
    <w:rsid w:val="0072618A"/>
    <w:rsid w:val="00726391"/>
    <w:rsid w:val="007278F2"/>
    <w:rsid w:val="0073149D"/>
    <w:rsid w:val="0073211B"/>
    <w:rsid w:val="00732D8B"/>
    <w:rsid w:val="00733650"/>
    <w:rsid w:val="0073370C"/>
    <w:rsid w:val="0073389C"/>
    <w:rsid w:val="00734675"/>
    <w:rsid w:val="007346D2"/>
    <w:rsid w:val="00734BED"/>
    <w:rsid w:val="007351DB"/>
    <w:rsid w:val="007353B6"/>
    <w:rsid w:val="00735601"/>
    <w:rsid w:val="00735A52"/>
    <w:rsid w:val="00735ABD"/>
    <w:rsid w:val="00736585"/>
    <w:rsid w:val="0073794E"/>
    <w:rsid w:val="00737C32"/>
    <w:rsid w:val="0074042A"/>
    <w:rsid w:val="0074080D"/>
    <w:rsid w:val="007408D4"/>
    <w:rsid w:val="007431E8"/>
    <w:rsid w:val="0074369D"/>
    <w:rsid w:val="00743962"/>
    <w:rsid w:val="00743B2B"/>
    <w:rsid w:val="007441CE"/>
    <w:rsid w:val="007450AC"/>
    <w:rsid w:val="0074562D"/>
    <w:rsid w:val="00746188"/>
    <w:rsid w:val="007468FC"/>
    <w:rsid w:val="00746937"/>
    <w:rsid w:val="00746B81"/>
    <w:rsid w:val="007470A4"/>
    <w:rsid w:val="00747A62"/>
    <w:rsid w:val="007508BE"/>
    <w:rsid w:val="00751CD0"/>
    <w:rsid w:val="007520A1"/>
    <w:rsid w:val="00754589"/>
    <w:rsid w:val="0075475D"/>
    <w:rsid w:val="0075490E"/>
    <w:rsid w:val="00754962"/>
    <w:rsid w:val="00755936"/>
    <w:rsid w:val="00756170"/>
    <w:rsid w:val="00756531"/>
    <w:rsid w:val="00756597"/>
    <w:rsid w:val="00756C05"/>
    <w:rsid w:val="00757EE7"/>
    <w:rsid w:val="007603D4"/>
    <w:rsid w:val="0076048F"/>
    <w:rsid w:val="007618CE"/>
    <w:rsid w:val="007619FE"/>
    <w:rsid w:val="00762192"/>
    <w:rsid w:val="007621E5"/>
    <w:rsid w:val="00763067"/>
    <w:rsid w:val="007638B9"/>
    <w:rsid w:val="00763D95"/>
    <w:rsid w:val="0076427A"/>
    <w:rsid w:val="007652E3"/>
    <w:rsid w:val="007655E5"/>
    <w:rsid w:val="00766702"/>
    <w:rsid w:val="0076699F"/>
    <w:rsid w:val="00766CA9"/>
    <w:rsid w:val="00767E85"/>
    <w:rsid w:val="007700E7"/>
    <w:rsid w:val="00770CE7"/>
    <w:rsid w:val="00770D51"/>
    <w:rsid w:val="0077113E"/>
    <w:rsid w:val="00772883"/>
    <w:rsid w:val="007728A3"/>
    <w:rsid w:val="00772E34"/>
    <w:rsid w:val="00772F42"/>
    <w:rsid w:val="00773481"/>
    <w:rsid w:val="00774362"/>
    <w:rsid w:val="00774EB5"/>
    <w:rsid w:val="00776452"/>
    <w:rsid w:val="007764CA"/>
    <w:rsid w:val="0077655B"/>
    <w:rsid w:val="00776FD6"/>
    <w:rsid w:val="007812CC"/>
    <w:rsid w:val="00781EB1"/>
    <w:rsid w:val="0078206E"/>
    <w:rsid w:val="007820B1"/>
    <w:rsid w:val="0078219D"/>
    <w:rsid w:val="00782AFA"/>
    <w:rsid w:val="00783F95"/>
    <w:rsid w:val="00784595"/>
    <w:rsid w:val="0078508F"/>
    <w:rsid w:val="007855E6"/>
    <w:rsid w:val="00785F6F"/>
    <w:rsid w:val="00786EAB"/>
    <w:rsid w:val="007877C2"/>
    <w:rsid w:val="00787ABC"/>
    <w:rsid w:val="00790100"/>
    <w:rsid w:val="007906F4"/>
    <w:rsid w:val="00790B3C"/>
    <w:rsid w:val="007914E6"/>
    <w:rsid w:val="0079177D"/>
    <w:rsid w:val="00791FCE"/>
    <w:rsid w:val="00792A8D"/>
    <w:rsid w:val="00794222"/>
    <w:rsid w:val="0079485B"/>
    <w:rsid w:val="00794C58"/>
    <w:rsid w:val="00795087"/>
    <w:rsid w:val="007951E9"/>
    <w:rsid w:val="007955EB"/>
    <w:rsid w:val="00796767"/>
    <w:rsid w:val="00796E66"/>
    <w:rsid w:val="00797188"/>
    <w:rsid w:val="00797624"/>
    <w:rsid w:val="0079789C"/>
    <w:rsid w:val="007A02BC"/>
    <w:rsid w:val="007A07AB"/>
    <w:rsid w:val="007A1C3D"/>
    <w:rsid w:val="007A1D22"/>
    <w:rsid w:val="007A21D5"/>
    <w:rsid w:val="007A29DD"/>
    <w:rsid w:val="007A2C9D"/>
    <w:rsid w:val="007A2D73"/>
    <w:rsid w:val="007A2F56"/>
    <w:rsid w:val="007A3BF0"/>
    <w:rsid w:val="007A413D"/>
    <w:rsid w:val="007A4455"/>
    <w:rsid w:val="007A487D"/>
    <w:rsid w:val="007A54F0"/>
    <w:rsid w:val="007A65F8"/>
    <w:rsid w:val="007A6EA0"/>
    <w:rsid w:val="007A6F7B"/>
    <w:rsid w:val="007B00FA"/>
    <w:rsid w:val="007B03CF"/>
    <w:rsid w:val="007B083B"/>
    <w:rsid w:val="007B096E"/>
    <w:rsid w:val="007B0C14"/>
    <w:rsid w:val="007B1E2B"/>
    <w:rsid w:val="007B2E83"/>
    <w:rsid w:val="007B3146"/>
    <w:rsid w:val="007B3BEB"/>
    <w:rsid w:val="007B4670"/>
    <w:rsid w:val="007B50A0"/>
    <w:rsid w:val="007B5179"/>
    <w:rsid w:val="007B560E"/>
    <w:rsid w:val="007B5676"/>
    <w:rsid w:val="007B5772"/>
    <w:rsid w:val="007B5EC7"/>
    <w:rsid w:val="007B6269"/>
    <w:rsid w:val="007B6525"/>
    <w:rsid w:val="007B7EC4"/>
    <w:rsid w:val="007B7F89"/>
    <w:rsid w:val="007B7FA8"/>
    <w:rsid w:val="007C010E"/>
    <w:rsid w:val="007C04BB"/>
    <w:rsid w:val="007C16F8"/>
    <w:rsid w:val="007C1CAB"/>
    <w:rsid w:val="007C29D9"/>
    <w:rsid w:val="007C2AB6"/>
    <w:rsid w:val="007C2C36"/>
    <w:rsid w:val="007C2CCF"/>
    <w:rsid w:val="007C3D38"/>
    <w:rsid w:val="007C4A33"/>
    <w:rsid w:val="007C5B6D"/>
    <w:rsid w:val="007C645D"/>
    <w:rsid w:val="007C6B57"/>
    <w:rsid w:val="007C72CE"/>
    <w:rsid w:val="007C789C"/>
    <w:rsid w:val="007C7DBF"/>
    <w:rsid w:val="007C7E87"/>
    <w:rsid w:val="007D00A3"/>
    <w:rsid w:val="007D056C"/>
    <w:rsid w:val="007D1A91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7089"/>
    <w:rsid w:val="007E0AEE"/>
    <w:rsid w:val="007E0FA7"/>
    <w:rsid w:val="007E198B"/>
    <w:rsid w:val="007E1AF7"/>
    <w:rsid w:val="007E2D31"/>
    <w:rsid w:val="007E2F11"/>
    <w:rsid w:val="007E2F67"/>
    <w:rsid w:val="007E34A9"/>
    <w:rsid w:val="007E388A"/>
    <w:rsid w:val="007E48A5"/>
    <w:rsid w:val="007E61AB"/>
    <w:rsid w:val="007E6328"/>
    <w:rsid w:val="007E6C7E"/>
    <w:rsid w:val="007E76C5"/>
    <w:rsid w:val="007E7FF3"/>
    <w:rsid w:val="007F05ED"/>
    <w:rsid w:val="007F0FB2"/>
    <w:rsid w:val="007F1415"/>
    <w:rsid w:val="007F1435"/>
    <w:rsid w:val="007F2616"/>
    <w:rsid w:val="007F2FD9"/>
    <w:rsid w:val="007F36AB"/>
    <w:rsid w:val="007F45C7"/>
    <w:rsid w:val="007F49A9"/>
    <w:rsid w:val="007F5047"/>
    <w:rsid w:val="007F65CD"/>
    <w:rsid w:val="007F66EE"/>
    <w:rsid w:val="007F78E1"/>
    <w:rsid w:val="00800492"/>
    <w:rsid w:val="008004E2"/>
    <w:rsid w:val="00800CC0"/>
    <w:rsid w:val="00800EBC"/>
    <w:rsid w:val="00801BC0"/>
    <w:rsid w:val="008023B3"/>
    <w:rsid w:val="00802555"/>
    <w:rsid w:val="00804581"/>
    <w:rsid w:val="00804EE5"/>
    <w:rsid w:val="00804F88"/>
    <w:rsid w:val="0080568E"/>
    <w:rsid w:val="00805BF6"/>
    <w:rsid w:val="00805F30"/>
    <w:rsid w:val="00807300"/>
    <w:rsid w:val="00810569"/>
    <w:rsid w:val="00810DD8"/>
    <w:rsid w:val="008111D0"/>
    <w:rsid w:val="00811E07"/>
    <w:rsid w:val="0081270F"/>
    <w:rsid w:val="00812A62"/>
    <w:rsid w:val="00813CF8"/>
    <w:rsid w:val="00815015"/>
    <w:rsid w:val="008158B7"/>
    <w:rsid w:val="00815EE8"/>
    <w:rsid w:val="00816479"/>
    <w:rsid w:val="008170C0"/>
    <w:rsid w:val="0081727A"/>
    <w:rsid w:val="00817589"/>
    <w:rsid w:val="008176A6"/>
    <w:rsid w:val="00817889"/>
    <w:rsid w:val="00820706"/>
    <w:rsid w:val="008218D2"/>
    <w:rsid w:val="00822015"/>
    <w:rsid w:val="008221E5"/>
    <w:rsid w:val="0082320B"/>
    <w:rsid w:val="00824037"/>
    <w:rsid w:val="0082482E"/>
    <w:rsid w:val="0082527A"/>
    <w:rsid w:val="00825326"/>
    <w:rsid w:val="008254AA"/>
    <w:rsid w:val="00825F2F"/>
    <w:rsid w:val="008261B3"/>
    <w:rsid w:val="008266E7"/>
    <w:rsid w:val="00826E7C"/>
    <w:rsid w:val="00826F4B"/>
    <w:rsid w:val="00827592"/>
    <w:rsid w:val="00827841"/>
    <w:rsid w:val="00827C3B"/>
    <w:rsid w:val="008304C0"/>
    <w:rsid w:val="008307A1"/>
    <w:rsid w:val="00830928"/>
    <w:rsid w:val="00830D40"/>
    <w:rsid w:val="008310CB"/>
    <w:rsid w:val="008310D5"/>
    <w:rsid w:val="00831CC0"/>
    <w:rsid w:val="00832921"/>
    <w:rsid w:val="00832926"/>
    <w:rsid w:val="00833658"/>
    <w:rsid w:val="00833A60"/>
    <w:rsid w:val="00833FC4"/>
    <w:rsid w:val="00835192"/>
    <w:rsid w:val="00835E47"/>
    <w:rsid w:val="0083681D"/>
    <w:rsid w:val="0083687E"/>
    <w:rsid w:val="00837B1E"/>
    <w:rsid w:val="008407D3"/>
    <w:rsid w:val="0084092F"/>
    <w:rsid w:val="008415A0"/>
    <w:rsid w:val="00841DA6"/>
    <w:rsid w:val="008428CF"/>
    <w:rsid w:val="00842CDF"/>
    <w:rsid w:val="00842EDB"/>
    <w:rsid w:val="00843C3D"/>
    <w:rsid w:val="008449C4"/>
    <w:rsid w:val="00844D47"/>
    <w:rsid w:val="008457E7"/>
    <w:rsid w:val="00846767"/>
    <w:rsid w:val="0084778A"/>
    <w:rsid w:val="00847D14"/>
    <w:rsid w:val="008506D6"/>
    <w:rsid w:val="00850A0C"/>
    <w:rsid w:val="00850F68"/>
    <w:rsid w:val="0085183B"/>
    <w:rsid w:val="00851AB3"/>
    <w:rsid w:val="0085205A"/>
    <w:rsid w:val="0085205E"/>
    <w:rsid w:val="00852CEC"/>
    <w:rsid w:val="008533BE"/>
    <w:rsid w:val="008543B4"/>
    <w:rsid w:val="008546C1"/>
    <w:rsid w:val="00854EB0"/>
    <w:rsid w:val="00854F2B"/>
    <w:rsid w:val="00854F46"/>
    <w:rsid w:val="00856A1F"/>
    <w:rsid w:val="00856C7E"/>
    <w:rsid w:val="00856E38"/>
    <w:rsid w:val="00857B4C"/>
    <w:rsid w:val="00857B6A"/>
    <w:rsid w:val="0086029C"/>
    <w:rsid w:val="008617DE"/>
    <w:rsid w:val="00862DE7"/>
    <w:rsid w:val="00863BAA"/>
    <w:rsid w:val="00863D78"/>
    <w:rsid w:val="00863F11"/>
    <w:rsid w:val="00864911"/>
    <w:rsid w:val="00864B57"/>
    <w:rsid w:val="00864C37"/>
    <w:rsid w:val="00864CFF"/>
    <w:rsid w:val="0086585D"/>
    <w:rsid w:val="008658F0"/>
    <w:rsid w:val="00865F25"/>
    <w:rsid w:val="008665D2"/>
    <w:rsid w:val="00867640"/>
    <w:rsid w:val="00870FC8"/>
    <w:rsid w:val="00871256"/>
    <w:rsid w:val="00871A64"/>
    <w:rsid w:val="0087214F"/>
    <w:rsid w:val="008725EC"/>
    <w:rsid w:val="00873056"/>
    <w:rsid w:val="00873068"/>
    <w:rsid w:val="00873C5F"/>
    <w:rsid w:val="00873DD2"/>
    <w:rsid w:val="00874D1B"/>
    <w:rsid w:val="00874DA6"/>
    <w:rsid w:val="00874E4A"/>
    <w:rsid w:val="008758CB"/>
    <w:rsid w:val="0087656D"/>
    <w:rsid w:val="00876BAD"/>
    <w:rsid w:val="00876F84"/>
    <w:rsid w:val="008770D3"/>
    <w:rsid w:val="00877142"/>
    <w:rsid w:val="008778E7"/>
    <w:rsid w:val="00880798"/>
    <w:rsid w:val="00880C3A"/>
    <w:rsid w:val="00881DC7"/>
    <w:rsid w:val="00882074"/>
    <w:rsid w:val="00882108"/>
    <w:rsid w:val="008823F6"/>
    <w:rsid w:val="00882909"/>
    <w:rsid w:val="008829FC"/>
    <w:rsid w:val="00884A14"/>
    <w:rsid w:val="00884D01"/>
    <w:rsid w:val="008850A5"/>
    <w:rsid w:val="008850F2"/>
    <w:rsid w:val="008851C9"/>
    <w:rsid w:val="008851E8"/>
    <w:rsid w:val="00885910"/>
    <w:rsid w:val="00885EB2"/>
    <w:rsid w:val="00886870"/>
    <w:rsid w:val="008871CF"/>
    <w:rsid w:val="008879A1"/>
    <w:rsid w:val="008879D8"/>
    <w:rsid w:val="00887A1D"/>
    <w:rsid w:val="00887DBD"/>
    <w:rsid w:val="008908BE"/>
    <w:rsid w:val="008910FC"/>
    <w:rsid w:val="0089118D"/>
    <w:rsid w:val="008915F7"/>
    <w:rsid w:val="00891BDC"/>
    <w:rsid w:val="00892936"/>
    <w:rsid w:val="00892FB4"/>
    <w:rsid w:val="00893644"/>
    <w:rsid w:val="00893EE2"/>
    <w:rsid w:val="0089557D"/>
    <w:rsid w:val="00897061"/>
    <w:rsid w:val="008971D1"/>
    <w:rsid w:val="00897A7D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FA"/>
    <w:rsid w:val="008A24BE"/>
    <w:rsid w:val="008A268A"/>
    <w:rsid w:val="008A38BA"/>
    <w:rsid w:val="008A3A94"/>
    <w:rsid w:val="008A3B8B"/>
    <w:rsid w:val="008A4433"/>
    <w:rsid w:val="008A4BFB"/>
    <w:rsid w:val="008A599C"/>
    <w:rsid w:val="008A5DCE"/>
    <w:rsid w:val="008A6538"/>
    <w:rsid w:val="008A675D"/>
    <w:rsid w:val="008A70BB"/>
    <w:rsid w:val="008A76AD"/>
    <w:rsid w:val="008A7E49"/>
    <w:rsid w:val="008B0100"/>
    <w:rsid w:val="008B0263"/>
    <w:rsid w:val="008B06E0"/>
    <w:rsid w:val="008B1310"/>
    <w:rsid w:val="008B181B"/>
    <w:rsid w:val="008B19C0"/>
    <w:rsid w:val="008B2ADA"/>
    <w:rsid w:val="008B3205"/>
    <w:rsid w:val="008B3781"/>
    <w:rsid w:val="008B37F1"/>
    <w:rsid w:val="008B3E2F"/>
    <w:rsid w:val="008B5577"/>
    <w:rsid w:val="008B5731"/>
    <w:rsid w:val="008B5D4D"/>
    <w:rsid w:val="008B6143"/>
    <w:rsid w:val="008B626B"/>
    <w:rsid w:val="008B630C"/>
    <w:rsid w:val="008B647A"/>
    <w:rsid w:val="008B6C15"/>
    <w:rsid w:val="008B717A"/>
    <w:rsid w:val="008B7AE2"/>
    <w:rsid w:val="008B7D85"/>
    <w:rsid w:val="008C0DEB"/>
    <w:rsid w:val="008C13E7"/>
    <w:rsid w:val="008C19DF"/>
    <w:rsid w:val="008C1FA2"/>
    <w:rsid w:val="008C22F7"/>
    <w:rsid w:val="008C44DC"/>
    <w:rsid w:val="008C4708"/>
    <w:rsid w:val="008C4AF8"/>
    <w:rsid w:val="008C547A"/>
    <w:rsid w:val="008C5FFD"/>
    <w:rsid w:val="008C62F1"/>
    <w:rsid w:val="008C730C"/>
    <w:rsid w:val="008C78EB"/>
    <w:rsid w:val="008C7F62"/>
    <w:rsid w:val="008D0288"/>
    <w:rsid w:val="008D108D"/>
    <w:rsid w:val="008D151E"/>
    <w:rsid w:val="008D1567"/>
    <w:rsid w:val="008D1AC7"/>
    <w:rsid w:val="008D2A56"/>
    <w:rsid w:val="008D3AC9"/>
    <w:rsid w:val="008D4359"/>
    <w:rsid w:val="008D471E"/>
    <w:rsid w:val="008D4B2E"/>
    <w:rsid w:val="008D4B34"/>
    <w:rsid w:val="008D5475"/>
    <w:rsid w:val="008D556F"/>
    <w:rsid w:val="008D561A"/>
    <w:rsid w:val="008D6692"/>
    <w:rsid w:val="008D77D5"/>
    <w:rsid w:val="008E03CF"/>
    <w:rsid w:val="008E04DB"/>
    <w:rsid w:val="008E0AD1"/>
    <w:rsid w:val="008E0BBF"/>
    <w:rsid w:val="008E121D"/>
    <w:rsid w:val="008E178F"/>
    <w:rsid w:val="008E3EB2"/>
    <w:rsid w:val="008E3FDA"/>
    <w:rsid w:val="008E4793"/>
    <w:rsid w:val="008E4E61"/>
    <w:rsid w:val="008E574B"/>
    <w:rsid w:val="008E7055"/>
    <w:rsid w:val="008E74B6"/>
    <w:rsid w:val="008E7781"/>
    <w:rsid w:val="008E7B3F"/>
    <w:rsid w:val="008F0526"/>
    <w:rsid w:val="008F06D8"/>
    <w:rsid w:val="008F0BAE"/>
    <w:rsid w:val="008F173E"/>
    <w:rsid w:val="008F1F80"/>
    <w:rsid w:val="008F4BF9"/>
    <w:rsid w:val="008F617E"/>
    <w:rsid w:val="008F6816"/>
    <w:rsid w:val="008F72F7"/>
    <w:rsid w:val="008F7E2C"/>
    <w:rsid w:val="00900205"/>
    <w:rsid w:val="00900B28"/>
    <w:rsid w:val="00901E70"/>
    <w:rsid w:val="00902099"/>
    <w:rsid w:val="00902821"/>
    <w:rsid w:val="00902C80"/>
    <w:rsid w:val="009032C9"/>
    <w:rsid w:val="009038C3"/>
    <w:rsid w:val="00904792"/>
    <w:rsid w:val="00904E35"/>
    <w:rsid w:val="00905FAB"/>
    <w:rsid w:val="00906556"/>
    <w:rsid w:val="00906A84"/>
    <w:rsid w:val="00907EA4"/>
    <w:rsid w:val="009103AD"/>
    <w:rsid w:val="009106F7"/>
    <w:rsid w:val="00910798"/>
    <w:rsid w:val="00911CA7"/>
    <w:rsid w:val="00912365"/>
    <w:rsid w:val="00912F29"/>
    <w:rsid w:val="009150BF"/>
    <w:rsid w:val="0091541A"/>
    <w:rsid w:val="00916946"/>
    <w:rsid w:val="00916C8B"/>
    <w:rsid w:val="00916EE3"/>
    <w:rsid w:val="00917808"/>
    <w:rsid w:val="00920598"/>
    <w:rsid w:val="00922800"/>
    <w:rsid w:val="00923171"/>
    <w:rsid w:val="00923EF2"/>
    <w:rsid w:val="009245A1"/>
    <w:rsid w:val="00924BDD"/>
    <w:rsid w:val="00925226"/>
    <w:rsid w:val="00925F1F"/>
    <w:rsid w:val="00926801"/>
    <w:rsid w:val="00927369"/>
    <w:rsid w:val="00927701"/>
    <w:rsid w:val="009301BC"/>
    <w:rsid w:val="00930B50"/>
    <w:rsid w:val="00931E03"/>
    <w:rsid w:val="00932168"/>
    <w:rsid w:val="009324E8"/>
    <w:rsid w:val="00932E8F"/>
    <w:rsid w:val="0093481D"/>
    <w:rsid w:val="00934AA7"/>
    <w:rsid w:val="00935380"/>
    <w:rsid w:val="00935BED"/>
    <w:rsid w:val="009361FF"/>
    <w:rsid w:val="00936F87"/>
    <w:rsid w:val="00940138"/>
    <w:rsid w:val="0094014D"/>
    <w:rsid w:val="009418B4"/>
    <w:rsid w:val="00942603"/>
    <w:rsid w:val="00942730"/>
    <w:rsid w:val="0094293E"/>
    <w:rsid w:val="0094305A"/>
    <w:rsid w:val="009433A6"/>
    <w:rsid w:val="00944CCA"/>
    <w:rsid w:val="00944FBD"/>
    <w:rsid w:val="00945CC1"/>
    <w:rsid w:val="00945FA0"/>
    <w:rsid w:val="00946E3C"/>
    <w:rsid w:val="00947C55"/>
    <w:rsid w:val="00947E9B"/>
    <w:rsid w:val="009501AF"/>
    <w:rsid w:val="00950A2D"/>
    <w:rsid w:val="0095116C"/>
    <w:rsid w:val="009518A2"/>
    <w:rsid w:val="00952141"/>
    <w:rsid w:val="0095300D"/>
    <w:rsid w:val="00953617"/>
    <w:rsid w:val="00953722"/>
    <w:rsid w:val="00953D87"/>
    <w:rsid w:val="009542C8"/>
    <w:rsid w:val="00954F95"/>
    <w:rsid w:val="00955599"/>
    <w:rsid w:val="00955684"/>
    <w:rsid w:val="009560E6"/>
    <w:rsid w:val="00956FE3"/>
    <w:rsid w:val="00957BA9"/>
    <w:rsid w:val="00957CA1"/>
    <w:rsid w:val="00957F5F"/>
    <w:rsid w:val="009600A8"/>
    <w:rsid w:val="009602E8"/>
    <w:rsid w:val="009614E2"/>
    <w:rsid w:val="00961BA0"/>
    <w:rsid w:val="009621B7"/>
    <w:rsid w:val="009621BE"/>
    <w:rsid w:val="00962394"/>
    <w:rsid w:val="00962803"/>
    <w:rsid w:val="009630CF"/>
    <w:rsid w:val="0096379D"/>
    <w:rsid w:val="009638C3"/>
    <w:rsid w:val="00963934"/>
    <w:rsid w:val="0096433A"/>
    <w:rsid w:val="00964AAA"/>
    <w:rsid w:val="00964C99"/>
    <w:rsid w:val="00965286"/>
    <w:rsid w:val="009658D4"/>
    <w:rsid w:val="00966265"/>
    <w:rsid w:val="00966450"/>
    <w:rsid w:val="00966721"/>
    <w:rsid w:val="0096693E"/>
    <w:rsid w:val="00966B87"/>
    <w:rsid w:val="00967B8B"/>
    <w:rsid w:val="0097011A"/>
    <w:rsid w:val="00970391"/>
    <w:rsid w:val="009706FB"/>
    <w:rsid w:val="00970FC7"/>
    <w:rsid w:val="009725AE"/>
    <w:rsid w:val="009725F2"/>
    <w:rsid w:val="00972BD1"/>
    <w:rsid w:val="009730F1"/>
    <w:rsid w:val="00973722"/>
    <w:rsid w:val="0097377B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80048"/>
    <w:rsid w:val="009802F1"/>
    <w:rsid w:val="00980801"/>
    <w:rsid w:val="00980812"/>
    <w:rsid w:val="009809A6"/>
    <w:rsid w:val="00980AC8"/>
    <w:rsid w:val="00981344"/>
    <w:rsid w:val="00982A54"/>
    <w:rsid w:val="00982D0E"/>
    <w:rsid w:val="00983043"/>
    <w:rsid w:val="009843A4"/>
    <w:rsid w:val="00984403"/>
    <w:rsid w:val="00985583"/>
    <w:rsid w:val="009865A0"/>
    <w:rsid w:val="00986630"/>
    <w:rsid w:val="00987E17"/>
    <w:rsid w:val="00987E19"/>
    <w:rsid w:val="00987EE9"/>
    <w:rsid w:val="00990664"/>
    <w:rsid w:val="009908A7"/>
    <w:rsid w:val="00990FB4"/>
    <w:rsid w:val="0099162D"/>
    <w:rsid w:val="009918C4"/>
    <w:rsid w:val="009931B7"/>
    <w:rsid w:val="009938AC"/>
    <w:rsid w:val="00994808"/>
    <w:rsid w:val="00994BF3"/>
    <w:rsid w:val="00994DB0"/>
    <w:rsid w:val="0099644C"/>
    <w:rsid w:val="0099664D"/>
    <w:rsid w:val="00997641"/>
    <w:rsid w:val="00997E7F"/>
    <w:rsid w:val="009A28DF"/>
    <w:rsid w:val="009A2DEB"/>
    <w:rsid w:val="009A3338"/>
    <w:rsid w:val="009A3AEA"/>
    <w:rsid w:val="009A4939"/>
    <w:rsid w:val="009A4C88"/>
    <w:rsid w:val="009A4E00"/>
    <w:rsid w:val="009A5EDF"/>
    <w:rsid w:val="009A6BFC"/>
    <w:rsid w:val="009A7CE4"/>
    <w:rsid w:val="009B0469"/>
    <w:rsid w:val="009B07FE"/>
    <w:rsid w:val="009B08B5"/>
    <w:rsid w:val="009B0B2C"/>
    <w:rsid w:val="009B157D"/>
    <w:rsid w:val="009B21FE"/>
    <w:rsid w:val="009B2C27"/>
    <w:rsid w:val="009B32DC"/>
    <w:rsid w:val="009B3566"/>
    <w:rsid w:val="009B3B13"/>
    <w:rsid w:val="009B4100"/>
    <w:rsid w:val="009B4CAC"/>
    <w:rsid w:val="009B68AF"/>
    <w:rsid w:val="009C00BF"/>
    <w:rsid w:val="009C0A14"/>
    <w:rsid w:val="009C0AD2"/>
    <w:rsid w:val="009C0D22"/>
    <w:rsid w:val="009C1094"/>
    <w:rsid w:val="009C303D"/>
    <w:rsid w:val="009C3442"/>
    <w:rsid w:val="009C34F4"/>
    <w:rsid w:val="009C4044"/>
    <w:rsid w:val="009C5449"/>
    <w:rsid w:val="009C5B10"/>
    <w:rsid w:val="009C5CD1"/>
    <w:rsid w:val="009C5F6D"/>
    <w:rsid w:val="009C5FC0"/>
    <w:rsid w:val="009D0929"/>
    <w:rsid w:val="009D0B1D"/>
    <w:rsid w:val="009D152B"/>
    <w:rsid w:val="009D185E"/>
    <w:rsid w:val="009D19BE"/>
    <w:rsid w:val="009D1AA6"/>
    <w:rsid w:val="009D1DBB"/>
    <w:rsid w:val="009D22CA"/>
    <w:rsid w:val="009D26F1"/>
    <w:rsid w:val="009D28AA"/>
    <w:rsid w:val="009D31AA"/>
    <w:rsid w:val="009D350B"/>
    <w:rsid w:val="009D48FC"/>
    <w:rsid w:val="009D4A44"/>
    <w:rsid w:val="009D53EA"/>
    <w:rsid w:val="009D5603"/>
    <w:rsid w:val="009D5617"/>
    <w:rsid w:val="009D5DF8"/>
    <w:rsid w:val="009E173B"/>
    <w:rsid w:val="009E208C"/>
    <w:rsid w:val="009E2261"/>
    <w:rsid w:val="009E2A2C"/>
    <w:rsid w:val="009E2E91"/>
    <w:rsid w:val="009E3952"/>
    <w:rsid w:val="009E3FD1"/>
    <w:rsid w:val="009E437C"/>
    <w:rsid w:val="009E4B48"/>
    <w:rsid w:val="009E5937"/>
    <w:rsid w:val="009E5FD6"/>
    <w:rsid w:val="009E646D"/>
    <w:rsid w:val="009E6C22"/>
    <w:rsid w:val="009E7361"/>
    <w:rsid w:val="009E7860"/>
    <w:rsid w:val="009F0076"/>
    <w:rsid w:val="009F02DB"/>
    <w:rsid w:val="009F0D9A"/>
    <w:rsid w:val="009F10D2"/>
    <w:rsid w:val="009F1B05"/>
    <w:rsid w:val="009F398D"/>
    <w:rsid w:val="009F3E47"/>
    <w:rsid w:val="009F497A"/>
    <w:rsid w:val="009F49A6"/>
    <w:rsid w:val="009F4DDD"/>
    <w:rsid w:val="009F503F"/>
    <w:rsid w:val="009F5200"/>
    <w:rsid w:val="009F60AA"/>
    <w:rsid w:val="009F62BA"/>
    <w:rsid w:val="009F789A"/>
    <w:rsid w:val="009F7A30"/>
    <w:rsid w:val="009F7F1D"/>
    <w:rsid w:val="00A00D9C"/>
    <w:rsid w:val="00A0101A"/>
    <w:rsid w:val="00A013C2"/>
    <w:rsid w:val="00A019F1"/>
    <w:rsid w:val="00A01A6D"/>
    <w:rsid w:val="00A01D02"/>
    <w:rsid w:val="00A01FB8"/>
    <w:rsid w:val="00A01FEC"/>
    <w:rsid w:val="00A027EA"/>
    <w:rsid w:val="00A02B55"/>
    <w:rsid w:val="00A02E38"/>
    <w:rsid w:val="00A03750"/>
    <w:rsid w:val="00A03AA2"/>
    <w:rsid w:val="00A03AE6"/>
    <w:rsid w:val="00A04ABC"/>
    <w:rsid w:val="00A066B2"/>
    <w:rsid w:val="00A06E47"/>
    <w:rsid w:val="00A06ED5"/>
    <w:rsid w:val="00A07412"/>
    <w:rsid w:val="00A07F5C"/>
    <w:rsid w:val="00A104E5"/>
    <w:rsid w:val="00A10653"/>
    <w:rsid w:val="00A11D36"/>
    <w:rsid w:val="00A11D95"/>
    <w:rsid w:val="00A11FE4"/>
    <w:rsid w:val="00A12867"/>
    <w:rsid w:val="00A12AF9"/>
    <w:rsid w:val="00A15983"/>
    <w:rsid w:val="00A16664"/>
    <w:rsid w:val="00A16FD2"/>
    <w:rsid w:val="00A1704A"/>
    <w:rsid w:val="00A17814"/>
    <w:rsid w:val="00A209B1"/>
    <w:rsid w:val="00A210D0"/>
    <w:rsid w:val="00A21EC4"/>
    <w:rsid w:val="00A2269A"/>
    <w:rsid w:val="00A22D38"/>
    <w:rsid w:val="00A23E86"/>
    <w:rsid w:val="00A24E83"/>
    <w:rsid w:val="00A25280"/>
    <w:rsid w:val="00A25612"/>
    <w:rsid w:val="00A261F3"/>
    <w:rsid w:val="00A26597"/>
    <w:rsid w:val="00A26E36"/>
    <w:rsid w:val="00A274DD"/>
    <w:rsid w:val="00A27AD2"/>
    <w:rsid w:val="00A30FFE"/>
    <w:rsid w:val="00A312B3"/>
    <w:rsid w:val="00A319E7"/>
    <w:rsid w:val="00A32950"/>
    <w:rsid w:val="00A338D0"/>
    <w:rsid w:val="00A33BC3"/>
    <w:rsid w:val="00A340CA"/>
    <w:rsid w:val="00A35B43"/>
    <w:rsid w:val="00A3644F"/>
    <w:rsid w:val="00A3673C"/>
    <w:rsid w:val="00A37839"/>
    <w:rsid w:val="00A37866"/>
    <w:rsid w:val="00A3789F"/>
    <w:rsid w:val="00A40589"/>
    <w:rsid w:val="00A40A25"/>
    <w:rsid w:val="00A4107A"/>
    <w:rsid w:val="00A410BD"/>
    <w:rsid w:val="00A4174D"/>
    <w:rsid w:val="00A426D1"/>
    <w:rsid w:val="00A433EB"/>
    <w:rsid w:val="00A43D47"/>
    <w:rsid w:val="00A4410B"/>
    <w:rsid w:val="00A445DC"/>
    <w:rsid w:val="00A449D8"/>
    <w:rsid w:val="00A44F53"/>
    <w:rsid w:val="00A44FA5"/>
    <w:rsid w:val="00A454CC"/>
    <w:rsid w:val="00A45736"/>
    <w:rsid w:val="00A4590D"/>
    <w:rsid w:val="00A46A9B"/>
    <w:rsid w:val="00A46FB4"/>
    <w:rsid w:val="00A47096"/>
    <w:rsid w:val="00A4778E"/>
    <w:rsid w:val="00A47835"/>
    <w:rsid w:val="00A47D03"/>
    <w:rsid w:val="00A47EA2"/>
    <w:rsid w:val="00A50182"/>
    <w:rsid w:val="00A5080B"/>
    <w:rsid w:val="00A50875"/>
    <w:rsid w:val="00A50EFE"/>
    <w:rsid w:val="00A5173A"/>
    <w:rsid w:val="00A51A93"/>
    <w:rsid w:val="00A51D93"/>
    <w:rsid w:val="00A51E48"/>
    <w:rsid w:val="00A52499"/>
    <w:rsid w:val="00A52825"/>
    <w:rsid w:val="00A52A2F"/>
    <w:rsid w:val="00A52EF1"/>
    <w:rsid w:val="00A5370D"/>
    <w:rsid w:val="00A53C5C"/>
    <w:rsid w:val="00A53ED5"/>
    <w:rsid w:val="00A541D6"/>
    <w:rsid w:val="00A544EB"/>
    <w:rsid w:val="00A5543A"/>
    <w:rsid w:val="00A55769"/>
    <w:rsid w:val="00A57010"/>
    <w:rsid w:val="00A570FB"/>
    <w:rsid w:val="00A57882"/>
    <w:rsid w:val="00A600C6"/>
    <w:rsid w:val="00A602F1"/>
    <w:rsid w:val="00A60406"/>
    <w:rsid w:val="00A615CD"/>
    <w:rsid w:val="00A61603"/>
    <w:rsid w:val="00A62046"/>
    <w:rsid w:val="00A62312"/>
    <w:rsid w:val="00A62B6E"/>
    <w:rsid w:val="00A63C98"/>
    <w:rsid w:val="00A64263"/>
    <w:rsid w:val="00A64C0C"/>
    <w:rsid w:val="00A65067"/>
    <w:rsid w:val="00A660CB"/>
    <w:rsid w:val="00A66310"/>
    <w:rsid w:val="00A6738E"/>
    <w:rsid w:val="00A67C22"/>
    <w:rsid w:val="00A67E2D"/>
    <w:rsid w:val="00A70462"/>
    <w:rsid w:val="00A708AD"/>
    <w:rsid w:val="00A713BB"/>
    <w:rsid w:val="00A7150E"/>
    <w:rsid w:val="00A717CF"/>
    <w:rsid w:val="00A71D2F"/>
    <w:rsid w:val="00A72ED3"/>
    <w:rsid w:val="00A73102"/>
    <w:rsid w:val="00A73202"/>
    <w:rsid w:val="00A735AC"/>
    <w:rsid w:val="00A7475C"/>
    <w:rsid w:val="00A75221"/>
    <w:rsid w:val="00A753A5"/>
    <w:rsid w:val="00A76131"/>
    <w:rsid w:val="00A761FC"/>
    <w:rsid w:val="00A76A91"/>
    <w:rsid w:val="00A77466"/>
    <w:rsid w:val="00A8068D"/>
    <w:rsid w:val="00A80820"/>
    <w:rsid w:val="00A80E29"/>
    <w:rsid w:val="00A81240"/>
    <w:rsid w:val="00A8254D"/>
    <w:rsid w:val="00A82C5F"/>
    <w:rsid w:val="00A82C7D"/>
    <w:rsid w:val="00A830E3"/>
    <w:rsid w:val="00A8352F"/>
    <w:rsid w:val="00A83989"/>
    <w:rsid w:val="00A83D22"/>
    <w:rsid w:val="00A83D93"/>
    <w:rsid w:val="00A850E4"/>
    <w:rsid w:val="00A86959"/>
    <w:rsid w:val="00A874BE"/>
    <w:rsid w:val="00A87D26"/>
    <w:rsid w:val="00A90D85"/>
    <w:rsid w:val="00A91CAC"/>
    <w:rsid w:val="00A91F95"/>
    <w:rsid w:val="00A92846"/>
    <w:rsid w:val="00A93B0A"/>
    <w:rsid w:val="00A93FB4"/>
    <w:rsid w:val="00A94373"/>
    <w:rsid w:val="00A94C8F"/>
    <w:rsid w:val="00A94DB5"/>
    <w:rsid w:val="00A9507D"/>
    <w:rsid w:val="00A95A46"/>
    <w:rsid w:val="00A9675C"/>
    <w:rsid w:val="00A96B28"/>
    <w:rsid w:val="00AA05B3"/>
    <w:rsid w:val="00AA08A8"/>
    <w:rsid w:val="00AA0D1A"/>
    <w:rsid w:val="00AA17F4"/>
    <w:rsid w:val="00AA19DC"/>
    <w:rsid w:val="00AA1D98"/>
    <w:rsid w:val="00AA2106"/>
    <w:rsid w:val="00AA34BF"/>
    <w:rsid w:val="00AA4443"/>
    <w:rsid w:val="00AA4953"/>
    <w:rsid w:val="00AA4D06"/>
    <w:rsid w:val="00AA6CC9"/>
    <w:rsid w:val="00AB006A"/>
    <w:rsid w:val="00AB00FA"/>
    <w:rsid w:val="00AB0463"/>
    <w:rsid w:val="00AB0AA8"/>
    <w:rsid w:val="00AB0CBB"/>
    <w:rsid w:val="00AB1E5D"/>
    <w:rsid w:val="00AB2080"/>
    <w:rsid w:val="00AB2334"/>
    <w:rsid w:val="00AB23B7"/>
    <w:rsid w:val="00AB2760"/>
    <w:rsid w:val="00AB28BB"/>
    <w:rsid w:val="00AB2B6C"/>
    <w:rsid w:val="00AB2E6A"/>
    <w:rsid w:val="00AB3758"/>
    <w:rsid w:val="00AB429A"/>
    <w:rsid w:val="00AB6200"/>
    <w:rsid w:val="00AB63AA"/>
    <w:rsid w:val="00AB65AB"/>
    <w:rsid w:val="00AB6BB8"/>
    <w:rsid w:val="00AC0DDB"/>
    <w:rsid w:val="00AC161B"/>
    <w:rsid w:val="00AC24DE"/>
    <w:rsid w:val="00AC2E50"/>
    <w:rsid w:val="00AC2E78"/>
    <w:rsid w:val="00AC3639"/>
    <w:rsid w:val="00AC3FD1"/>
    <w:rsid w:val="00AC4511"/>
    <w:rsid w:val="00AC506F"/>
    <w:rsid w:val="00AC5911"/>
    <w:rsid w:val="00AC5EAE"/>
    <w:rsid w:val="00AC6CE5"/>
    <w:rsid w:val="00AC7D16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456D"/>
    <w:rsid w:val="00AD4C51"/>
    <w:rsid w:val="00AD5116"/>
    <w:rsid w:val="00AD5E73"/>
    <w:rsid w:val="00AD6CB5"/>
    <w:rsid w:val="00AD6FC0"/>
    <w:rsid w:val="00AD7798"/>
    <w:rsid w:val="00AD7AB9"/>
    <w:rsid w:val="00AD7C11"/>
    <w:rsid w:val="00AD7C21"/>
    <w:rsid w:val="00AD7D06"/>
    <w:rsid w:val="00AE0227"/>
    <w:rsid w:val="00AE05CA"/>
    <w:rsid w:val="00AE119B"/>
    <w:rsid w:val="00AE1EAB"/>
    <w:rsid w:val="00AE2876"/>
    <w:rsid w:val="00AE3FA8"/>
    <w:rsid w:val="00AE40D8"/>
    <w:rsid w:val="00AE4417"/>
    <w:rsid w:val="00AE4C1C"/>
    <w:rsid w:val="00AE51FE"/>
    <w:rsid w:val="00AE5772"/>
    <w:rsid w:val="00AE590E"/>
    <w:rsid w:val="00AE72FF"/>
    <w:rsid w:val="00AF0EFA"/>
    <w:rsid w:val="00AF1382"/>
    <w:rsid w:val="00AF15E8"/>
    <w:rsid w:val="00AF201C"/>
    <w:rsid w:val="00AF2A70"/>
    <w:rsid w:val="00AF3783"/>
    <w:rsid w:val="00AF3819"/>
    <w:rsid w:val="00AF39A5"/>
    <w:rsid w:val="00AF4CB5"/>
    <w:rsid w:val="00AF52D2"/>
    <w:rsid w:val="00AF5FF0"/>
    <w:rsid w:val="00AF631F"/>
    <w:rsid w:val="00AF6A22"/>
    <w:rsid w:val="00AF6E14"/>
    <w:rsid w:val="00AF7220"/>
    <w:rsid w:val="00AF7570"/>
    <w:rsid w:val="00AF7C0C"/>
    <w:rsid w:val="00AF7D02"/>
    <w:rsid w:val="00B00358"/>
    <w:rsid w:val="00B006B7"/>
    <w:rsid w:val="00B00B9F"/>
    <w:rsid w:val="00B017F0"/>
    <w:rsid w:val="00B0207E"/>
    <w:rsid w:val="00B02BD4"/>
    <w:rsid w:val="00B033D7"/>
    <w:rsid w:val="00B04B0E"/>
    <w:rsid w:val="00B04EBA"/>
    <w:rsid w:val="00B051D8"/>
    <w:rsid w:val="00B05D83"/>
    <w:rsid w:val="00B069D7"/>
    <w:rsid w:val="00B06ECA"/>
    <w:rsid w:val="00B07366"/>
    <w:rsid w:val="00B07E54"/>
    <w:rsid w:val="00B10825"/>
    <w:rsid w:val="00B10CA3"/>
    <w:rsid w:val="00B11551"/>
    <w:rsid w:val="00B11758"/>
    <w:rsid w:val="00B11A71"/>
    <w:rsid w:val="00B124AA"/>
    <w:rsid w:val="00B12EBB"/>
    <w:rsid w:val="00B1377B"/>
    <w:rsid w:val="00B143D4"/>
    <w:rsid w:val="00B14AA7"/>
    <w:rsid w:val="00B1573E"/>
    <w:rsid w:val="00B15B36"/>
    <w:rsid w:val="00B16293"/>
    <w:rsid w:val="00B16C47"/>
    <w:rsid w:val="00B175E8"/>
    <w:rsid w:val="00B1796E"/>
    <w:rsid w:val="00B205FD"/>
    <w:rsid w:val="00B20B00"/>
    <w:rsid w:val="00B210E7"/>
    <w:rsid w:val="00B213D9"/>
    <w:rsid w:val="00B21A52"/>
    <w:rsid w:val="00B225B4"/>
    <w:rsid w:val="00B2260B"/>
    <w:rsid w:val="00B22B91"/>
    <w:rsid w:val="00B239F9"/>
    <w:rsid w:val="00B23C88"/>
    <w:rsid w:val="00B23CB9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B6B"/>
    <w:rsid w:val="00B261CC"/>
    <w:rsid w:val="00B2648D"/>
    <w:rsid w:val="00B26ED5"/>
    <w:rsid w:val="00B30E45"/>
    <w:rsid w:val="00B310F8"/>
    <w:rsid w:val="00B3167D"/>
    <w:rsid w:val="00B32B36"/>
    <w:rsid w:val="00B335C2"/>
    <w:rsid w:val="00B3412F"/>
    <w:rsid w:val="00B34517"/>
    <w:rsid w:val="00B35BD5"/>
    <w:rsid w:val="00B35C4C"/>
    <w:rsid w:val="00B35E8A"/>
    <w:rsid w:val="00B363E6"/>
    <w:rsid w:val="00B37467"/>
    <w:rsid w:val="00B41B3C"/>
    <w:rsid w:val="00B4243B"/>
    <w:rsid w:val="00B426AE"/>
    <w:rsid w:val="00B42702"/>
    <w:rsid w:val="00B4271B"/>
    <w:rsid w:val="00B427BF"/>
    <w:rsid w:val="00B431CF"/>
    <w:rsid w:val="00B43633"/>
    <w:rsid w:val="00B43647"/>
    <w:rsid w:val="00B443F0"/>
    <w:rsid w:val="00B44799"/>
    <w:rsid w:val="00B45353"/>
    <w:rsid w:val="00B456F8"/>
    <w:rsid w:val="00B45B75"/>
    <w:rsid w:val="00B4605B"/>
    <w:rsid w:val="00B46506"/>
    <w:rsid w:val="00B46C18"/>
    <w:rsid w:val="00B47C13"/>
    <w:rsid w:val="00B50110"/>
    <w:rsid w:val="00B51622"/>
    <w:rsid w:val="00B522E1"/>
    <w:rsid w:val="00B52AAC"/>
    <w:rsid w:val="00B52B01"/>
    <w:rsid w:val="00B53BBD"/>
    <w:rsid w:val="00B53D15"/>
    <w:rsid w:val="00B54D2E"/>
    <w:rsid w:val="00B565DD"/>
    <w:rsid w:val="00B56E9A"/>
    <w:rsid w:val="00B57248"/>
    <w:rsid w:val="00B57AEC"/>
    <w:rsid w:val="00B60186"/>
    <w:rsid w:val="00B6094F"/>
    <w:rsid w:val="00B61010"/>
    <w:rsid w:val="00B61138"/>
    <w:rsid w:val="00B61520"/>
    <w:rsid w:val="00B61F71"/>
    <w:rsid w:val="00B62A6B"/>
    <w:rsid w:val="00B63081"/>
    <w:rsid w:val="00B64353"/>
    <w:rsid w:val="00B64426"/>
    <w:rsid w:val="00B647B4"/>
    <w:rsid w:val="00B66078"/>
    <w:rsid w:val="00B66D2E"/>
    <w:rsid w:val="00B7034F"/>
    <w:rsid w:val="00B703A2"/>
    <w:rsid w:val="00B7167D"/>
    <w:rsid w:val="00B71746"/>
    <w:rsid w:val="00B72715"/>
    <w:rsid w:val="00B73166"/>
    <w:rsid w:val="00B7321F"/>
    <w:rsid w:val="00B73736"/>
    <w:rsid w:val="00B73C1B"/>
    <w:rsid w:val="00B74438"/>
    <w:rsid w:val="00B76907"/>
    <w:rsid w:val="00B7706D"/>
    <w:rsid w:val="00B770FE"/>
    <w:rsid w:val="00B77413"/>
    <w:rsid w:val="00B77550"/>
    <w:rsid w:val="00B77640"/>
    <w:rsid w:val="00B77F1C"/>
    <w:rsid w:val="00B80468"/>
    <w:rsid w:val="00B80FDA"/>
    <w:rsid w:val="00B8159E"/>
    <w:rsid w:val="00B817B2"/>
    <w:rsid w:val="00B8268A"/>
    <w:rsid w:val="00B82F2F"/>
    <w:rsid w:val="00B834FF"/>
    <w:rsid w:val="00B83E2B"/>
    <w:rsid w:val="00B84320"/>
    <w:rsid w:val="00B84415"/>
    <w:rsid w:val="00B8481C"/>
    <w:rsid w:val="00B848D3"/>
    <w:rsid w:val="00B84A7F"/>
    <w:rsid w:val="00B84AB7"/>
    <w:rsid w:val="00B850F4"/>
    <w:rsid w:val="00B86BF3"/>
    <w:rsid w:val="00B873BB"/>
    <w:rsid w:val="00B8749B"/>
    <w:rsid w:val="00B87849"/>
    <w:rsid w:val="00B87C6E"/>
    <w:rsid w:val="00B91256"/>
    <w:rsid w:val="00B917D5"/>
    <w:rsid w:val="00B93FA6"/>
    <w:rsid w:val="00B94243"/>
    <w:rsid w:val="00B9488E"/>
    <w:rsid w:val="00B96FB7"/>
    <w:rsid w:val="00B971B7"/>
    <w:rsid w:val="00B97466"/>
    <w:rsid w:val="00B9771B"/>
    <w:rsid w:val="00B97A34"/>
    <w:rsid w:val="00BA158F"/>
    <w:rsid w:val="00BA19ED"/>
    <w:rsid w:val="00BA1B29"/>
    <w:rsid w:val="00BA2D0E"/>
    <w:rsid w:val="00BA4D50"/>
    <w:rsid w:val="00BA69ED"/>
    <w:rsid w:val="00BA6B5E"/>
    <w:rsid w:val="00BA7264"/>
    <w:rsid w:val="00BB023F"/>
    <w:rsid w:val="00BB0401"/>
    <w:rsid w:val="00BB13D3"/>
    <w:rsid w:val="00BB1660"/>
    <w:rsid w:val="00BB314D"/>
    <w:rsid w:val="00BB3712"/>
    <w:rsid w:val="00BB381D"/>
    <w:rsid w:val="00BB50B5"/>
    <w:rsid w:val="00BB569C"/>
    <w:rsid w:val="00BB6556"/>
    <w:rsid w:val="00BB72A0"/>
    <w:rsid w:val="00BB7A38"/>
    <w:rsid w:val="00BB7AC6"/>
    <w:rsid w:val="00BC00C8"/>
    <w:rsid w:val="00BC0705"/>
    <w:rsid w:val="00BC0860"/>
    <w:rsid w:val="00BC0E6E"/>
    <w:rsid w:val="00BC2136"/>
    <w:rsid w:val="00BC2265"/>
    <w:rsid w:val="00BC2AA8"/>
    <w:rsid w:val="00BC3009"/>
    <w:rsid w:val="00BC36F2"/>
    <w:rsid w:val="00BC376C"/>
    <w:rsid w:val="00BC3F0A"/>
    <w:rsid w:val="00BC5689"/>
    <w:rsid w:val="00BC6C64"/>
    <w:rsid w:val="00BC6DD4"/>
    <w:rsid w:val="00BC74E3"/>
    <w:rsid w:val="00BC7A66"/>
    <w:rsid w:val="00BC7B5D"/>
    <w:rsid w:val="00BD0891"/>
    <w:rsid w:val="00BD1167"/>
    <w:rsid w:val="00BD12A3"/>
    <w:rsid w:val="00BD1889"/>
    <w:rsid w:val="00BD1D42"/>
    <w:rsid w:val="00BD1FFF"/>
    <w:rsid w:val="00BD2FED"/>
    <w:rsid w:val="00BD3869"/>
    <w:rsid w:val="00BD38A5"/>
    <w:rsid w:val="00BD4489"/>
    <w:rsid w:val="00BD44B3"/>
    <w:rsid w:val="00BD55B8"/>
    <w:rsid w:val="00BD652F"/>
    <w:rsid w:val="00BD7508"/>
    <w:rsid w:val="00BD7AC7"/>
    <w:rsid w:val="00BD7C20"/>
    <w:rsid w:val="00BD7D8C"/>
    <w:rsid w:val="00BE080F"/>
    <w:rsid w:val="00BE2196"/>
    <w:rsid w:val="00BE2327"/>
    <w:rsid w:val="00BE330D"/>
    <w:rsid w:val="00BE509C"/>
    <w:rsid w:val="00BE5BF1"/>
    <w:rsid w:val="00BE5C83"/>
    <w:rsid w:val="00BE6420"/>
    <w:rsid w:val="00BE657E"/>
    <w:rsid w:val="00BE682C"/>
    <w:rsid w:val="00BE6B51"/>
    <w:rsid w:val="00BE6D53"/>
    <w:rsid w:val="00BE7C7A"/>
    <w:rsid w:val="00BE7EC5"/>
    <w:rsid w:val="00BF036A"/>
    <w:rsid w:val="00BF0674"/>
    <w:rsid w:val="00BF074F"/>
    <w:rsid w:val="00BF0B53"/>
    <w:rsid w:val="00BF1C3C"/>
    <w:rsid w:val="00BF1F5D"/>
    <w:rsid w:val="00BF2466"/>
    <w:rsid w:val="00BF26A7"/>
    <w:rsid w:val="00BF2819"/>
    <w:rsid w:val="00BF3676"/>
    <w:rsid w:val="00BF36D1"/>
    <w:rsid w:val="00BF3B07"/>
    <w:rsid w:val="00BF3BD0"/>
    <w:rsid w:val="00BF4137"/>
    <w:rsid w:val="00BF4752"/>
    <w:rsid w:val="00BF4B9B"/>
    <w:rsid w:val="00BF4E5A"/>
    <w:rsid w:val="00BF6325"/>
    <w:rsid w:val="00BF731A"/>
    <w:rsid w:val="00BF7BFD"/>
    <w:rsid w:val="00C0052A"/>
    <w:rsid w:val="00C00D7C"/>
    <w:rsid w:val="00C02758"/>
    <w:rsid w:val="00C03634"/>
    <w:rsid w:val="00C04C1A"/>
    <w:rsid w:val="00C054A2"/>
    <w:rsid w:val="00C063D2"/>
    <w:rsid w:val="00C06A6C"/>
    <w:rsid w:val="00C07643"/>
    <w:rsid w:val="00C07667"/>
    <w:rsid w:val="00C10709"/>
    <w:rsid w:val="00C1080F"/>
    <w:rsid w:val="00C11B7B"/>
    <w:rsid w:val="00C12028"/>
    <w:rsid w:val="00C12181"/>
    <w:rsid w:val="00C1290C"/>
    <w:rsid w:val="00C12FC4"/>
    <w:rsid w:val="00C131D4"/>
    <w:rsid w:val="00C13CC4"/>
    <w:rsid w:val="00C13F72"/>
    <w:rsid w:val="00C142AC"/>
    <w:rsid w:val="00C145AE"/>
    <w:rsid w:val="00C14B45"/>
    <w:rsid w:val="00C1523B"/>
    <w:rsid w:val="00C15835"/>
    <w:rsid w:val="00C159E5"/>
    <w:rsid w:val="00C15DAA"/>
    <w:rsid w:val="00C16162"/>
    <w:rsid w:val="00C164C0"/>
    <w:rsid w:val="00C1713E"/>
    <w:rsid w:val="00C17348"/>
    <w:rsid w:val="00C1752C"/>
    <w:rsid w:val="00C17ACF"/>
    <w:rsid w:val="00C20626"/>
    <w:rsid w:val="00C21975"/>
    <w:rsid w:val="00C22EF6"/>
    <w:rsid w:val="00C24A74"/>
    <w:rsid w:val="00C24A81"/>
    <w:rsid w:val="00C24A9E"/>
    <w:rsid w:val="00C24AEF"/>
    <w:rsid w:val="00C24CE6"/>
    <w:rsid w:val="00C25200"/>
    <w:rsid w:val="00C253C1"/>
    <w:rsid w:val="00C258E8"/>
    <w:rsid w:val="00C25E94"/>
    <w:rsid w:val="00C25EA2"/>
    <w:rsid w:val="00C26098"/>
    <w:rsid w:val="00C272BB"/>
    <w:rsid w:val="00C279EF"/>
    <w:rsid w:val="00C27A53"/>
    <w:rsid w:val="00C30087"/>
    <w:rsid w:val="00C30C91"/>
    <w:rsid w:val="00C31058"/>
    <w:rsid w:val="00C31248"/>
    <w:rsid w:val="00C3170E"/>
    <w:rsid w:val="00C31E7F"/>
    <w:rsid w:val="00C31F7B"/>
    <w:rsid w:val="00C329B8"/>
    <w:rsid w:val="00C32EDF"/>
    <w:rsid w:val="00C35712"/>
    <w:rsid w:val="00C35BEF"/>
    <w:rsid w:val="00C35CBA"/>
    <w:rsid w:val="00C35FBD"/>
    <w:rsid w:val="00C361AE"/>
    <w:rsid w:val="00C367F7"/>
    <w:rsid w:val="00C36AAC"/>
    <w:rsid w:val="00C37236"/>
    <w:rsid w:val="00C3774C"/>
    <w:rsid w:val="00C37F2C"/>
    <w:rsid w:val="00C41037"/>
    <w:rsid w:val="00C42381"/>
    <w:rsid w:val="00C42A4A"/>
    <w:rsid w:val="00C43244"/>
    <w:rsid w:val="00C43692"/>
    <w:rsid w:val="00C43E00"/>
    <w:rsid w:val="00C44BED"/>
    <w:rsid w:val="00C45050"/>
    <w:rsid w:val="00C452F1"/>
    <w:rsid w:val="00C45F6C"/>
    <w:rsid w:val="00C4631F"/>
    <w:rsid w:val="00C51A4C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4F9F"/>
    <w:rsid w:val="00C5550C"/>
    <w:rsid w:val="00C562B1"/>
    <w:rsid w:val="00C60133"/>
    <w:rsid w:val="00C60B2B"/>
    <w:rsid w:val="00C60E02"/>
    <w:rsid w:val="00C61118"/>
    <w:rsid w:val="00C6168E"/>
    <w:rsid w:val="00C61928"/>
    <w:rsid w:val="00C62259"/>
    <w:rsid w:val="00C628D6"/>
    <w:rsid w:val="00C62FCC"/>
    <w:rsid w:val="00C64F64"/>
    <w:rsid w:val="00C6527E"/>
    <w:rsid w:val="00C652BC"/>
    <w:rsid w:val="00C65EF5"/>
    <w:rsid w:val="00C67B9A"/>
    <w:rsid w:val="00C67C37"/>
    <w:rsid w:val="00C70150"/>
    <w:rsid w:val="00C7056D"/>
    <w:rsid w:val="00C705D8"/>
    <w:rsid w:val="00C71D11"/>
    <w:rsid w:val="00C725EE"/>
    <w:rsid w:val="00C72987"/>
    <w:rsid w:val="00C72E59"/>
    <w:rsid w:val="00C732E0"/>
    <w:rsid w:val="00C747FB"/>
    <w:rsid w:val="00C74CD2"/>
    <w:rsid w:val="00C74E8F"/>
    <w:rsid w:val="00C75561"/>
    <w:rsid w:val="00C7633B"/>
    <w:rsid w:val="00C76FB5"/>
    <w:rsid w:val="00C810AD"/>
    <w:rsid w:val="00C81F87"/>
    <w:rsid w:val="00C8253D"/>
    <w:rsid w:val="00C82F17"/>
    <w:rsid w:val="00C837BE"/>
    <w:rsid w:val="00C83F90"/>
    <w:rsid w:val="00C840E6"/>
    <w:rsid w:val="00C8443F"/>
    <w:rsid w:val="00C84D15"/>
    <w:rsid w:val="00C852D9"/>
    <w:rsid w:val="00C8553A"/>
    <w:rsid w:val="00C86BE2"/>
    <w:rsid w:val="00C86E32"/>
    <w:rsid w:val="00C87C37"/>
    <w:rsid w:val="00C904AA"/>
    <w:rsid w:val="00C908E4"/>
    <w:rsid w:val="00C9153E"/>
    <w:rsid w:val="00C92260"/>
    <w:rsid w:val="00C9312E"/>
    <w:rsid w:val="00C9375B"/>
    <w:rsid w:val="00C93797"/>
    <w:rsid w:val="00C9380C"/>
    <w:rsid w:val="00C93B29"/>
    <w:rsid w:val="00C9450C"/>
    <w:rsid w:val="00C948C2"/>
    <w:rsid w:val="00C94960"/>
    <w:rsid w:val="00C954C3"/>
    <w:rsid w:val="00C96CBC"/>
    <w:rsid w:val="00C9741B"/>
    <w:rsid w:val="00C97BC5"/>
    <w:rsid w:val="00CA0307"/>
    <w:rsid w:val="00CA0704"/>
    <w:rsid w:val="00CA17F9"/>
    <w:rsid w:val="00CA1E90"/>
    <w:rsid w:val="00CA2386"/>
    <w:rsid w:val="00CA2F8F"/>
    <w:rsid w:val="00CA320A"/>
    <w:rsid w:val="00CA37A2"/>
    <w:rsid w:val="00CA3D98"/>
    <w:rsid w:val="00CA486A"/>
    <w:rsid w:val="00CA4AA9"/>
    <w:rsid w:val="00CA4DD0"/>
    <w:rsid w:val="00CA58F3"/>
    <w:rsid w:val="00CA5F14"/>
    <w:rsid w:val="00CA6045"/>
    <w:rsid w:val="00CA61F1"/>
    <w:rsid w:val="00CA6320"/>
    <w:rsid w:val="00CA63F7"/>
    <w:rsid w:val="00CA7E39"/>
    <w:rsid w:val="00CB08DB"/>
    <w:rsid w:val="00CB1946"/>
    <w:rsid w:val="00CB1E83"/>
    <w:rsid w:val="00CB23D2"/>
    <w:rsid w:val="00CB2DC5"/>
    <w:rsid w:val="00CB2ED6"/>
    <w:rsid w:val="00CB3ECA"/>
    <w:rsid w:val="00CB3F34"/>
    <w:rsid w:val="00CB5614"/>
    <w:rsid w:val="00CB56A8"/>
    <w:rsid w:val="00CB6766"/>
    <w:rsid w:val="00CB76B2"/>
    <w:rsid w:val="00CB7CDF"/>
    <w:rsid w:val="00CC01EC"/>
    <w:rsid w:val="00CC0AD6"/>
    <w:rsid w:val="00CC1687"/>
    <w:rsid w:val="00CC30BD"/>
    <w:rsid w:val="00CC3167"/>
    <w:rsid w:val="00CC3C68"/>
    <w:rsid w:val="00CC3D8C"/>
    <w:rsid w:val="00CC417F"/>
    <w:rsid w:val="00CC4515"/>
    <w:rsid w:val="00CC48F7"/>
    <w:rsid w:val="00CC4A45"/>
    <w:rsid w:val="00CC643C"/>
    <w:rsid w:val="00CC674F"/>
    <w:rsid w:val="00CC6EE6"/>
    <w:rsid w:val="00CC734E"/>
    <w:rsid w:val="00CD0058"/>
    <w:rsid w:val="00CD08C7"/>
    <w:rsid w:val="00CD19CC"/>
    <w:rsid w:val="00CD1BAA"/>
    <w:rsid w:val="00CD1CD7"/>
    <w:rsid w:val="00CD2795"/>
    <w:rsid w:val="00CD2B08"/>
    <w:rsid w:val="00CD2C58"/>
    <w:rsid w:val="00CD2D19"/>
    <w:rsid w:val="00CD3C76"/>
    <w:rsid w:val="00CD4660"/>
    <w:rsid w:val="00CD50E0"/>
    <w:rsid w:val="00CD53E6"/>
    <w:rsid w:val="00CD5AF2"/>
    <w:rsid w:val="00CD6526"/>
    <w:rsid w:val="00CD6799"/>
    <w:rsid w:val="00CD6B47"/>
    <w:rsid w:val="00CE001E"/>
    <w:rsid w:val="00CE0E66"/>
    <w:rsid w:val="00CE0F00"/>
    <w:rsid w:val="00CE1DFC"/>
    <w:rsid w:val="00CE33AC"/>
    <w:rsid w:val="00CE4771"/>
    <w:rsid w:val="00CE47DD"/>
    <w:rsid w:val="00CE4CF1"/>
    <w:rsid w:val="00CE4F27"/>
    <w:rsid w:val="00CE4FB3"/>
    <w:rsid w:val="00CE51F4"/>
    <w:rsid w:val="00CE5834"/>
    <w:rsid w:val="00CE62E4"/>
    <w:rsid w:val="00CE69BC"/>
    <w:rsid w:val="00CF0778"/>
    <w:rsid w:val="00CF0DF5"/>
    <w:rsid w:val="00CF114C"/>
    <w:rsid w:val="00CF1164"/>
    <w:rsid w:val="00CF15FC"/>
    <w:rsid w:val="00CF195D"/>
    <w:rsid w:val="00CF2332"/>
    <w:rsid w:val="00CF2738"/>
    <w:rsid w:val="00CF2F1C"/>
    <w:rsid w:val="00CF4218"/>
    <w:rsid w:val="00CF4B7D"/>
    <w:rsid w:val="00CF59A9"/>
    <w:rsid w:val="00CF5B41"/>
    <w:rsid w:val="00CF6021"/>
    <w:rsid w:val="00CF7F21"/>
    <w:rsid w:val="00D0156E"/>
    <w:rsid w:val="00D01B96"/>
    <w:rsid w:val="00D0255A"/>
    <w:rsid w:val="00D02DED"/>
    <w:rsid w:val="00D02E4D"/>
    <w:rsid w:val="00D0325B"/>
    <w:rsid w:val="00D03B3C"/>
    <w:rsid w:val="00D04000"/>
    <w:rsid w:val="00D04658"/>
    <w:rsid w:val="00D04B84"/>
    <w:rsid w:val="00D0537C"/>
    <w:rsid w:val="00D06902"/>
    <w:rsid w:val="00D06C4E"/>
    <w:rsid w:val="00D075A7"/>
    <w:rsid w:val="00D07690"/>
    <w:rsid w:val="00D07971"/>
    <w:rsid w:val="00D11679"/>
    <w:rsid w:val="00D11AB3"/>
    <w:rsid w:val="00D1237D"/>
    <w:rsid w:val="00D128A3"/>
    <w:rsid w:val="00D12AEC"/>
    <w:rsid w:val="00D1425D"/>
    <w:rsid w:val="00D14951"/>
    <w:rsid w:val="00D15538"/>
    <w:rsid w:val="00D15C6E"/>
    <w:rsid w:val="00D160D3"/>
    <w:rsid w:val="00D16948"/>
    <w:rsid w:val="00D169C7"/>
    <w:rsid w:val="00D16E7B"/>
    <w:rsid w:val="00D1723D"/>
    <w:rsid w:val="00D20222"/>
    <w:rsid w:val="00D20475"/>
    <w:rsid w:val="00D20DD4"/>
    <w:rsid w:val="00D2153C"/>
    <w:rsid w:val="00D21DEC"/>
    <w:rsid w:val="00D2243F"/>
    <w:rsid w:val="00D232CF"/>
    <w:rsid w:val="00D24CEA"/>
    <w:rsid w:val="00D24F12"/>
    <w:rsid w:val="00D24FF8"/>
    <w:rsid w:val="00D25098"/>
    <w:rsid w:val="00D2567E"/>
    <w:rsid w:val="00D25B76"/>
    <w:rsid w:val="00D27158"/>
    <w:rsid w:val="00D2733D"/>
    <w:rsid w:val="00D27EDD"/>
    <w:rsid w:val="00D3054F"/>
    <w:rsid w:val="00D305BE"/>
    <w:rsid w:val="00D30E37"/>
    <w:rsid w:val="00D31257"/>
    <w:rsid w:val="00D315C7"/>
    <w:rsid w:val="00D32758"/>
    <w:rsid w:val="00D333DD"/>
    <w:rsid w:val="00D343BA"/>
    <w:rsid w:val="00D3456F"/>
    <w:rsid w:val="00D34B7F"/>
    <w:rsid w:val="00D35234"/>
    <w:rsid w:val="00D354E6"/>
    <w:rsid w:val="00D354FF"/>
    <w:rsid w:val="00D35A4D"/>
    <w:rsid w:val="00D36229"/>
    <w:rsid w:val="00D3659E"/>
    <w:rsid w:val="00D366CF"/>
    <w:rsid w:val="00D36787"/>
    <w:rsid w:val="00D37624"/>
    <w:rsid w:val="00D415DE"/>
    <w:rsid w:val="00D42E07"/>
    <w:rsid w:val="00D4373F"/>
    <w:rsid w:val="00D45272"/>
    <w:rsid w:val="00D46493"/>
    <w:rsid w:val="00D467EE"/>
    <w:rsid w:val="00D46EBC"/>
    <w:rsid w:val="00D4772C"/>
    <w:rsid w:val="00D47B59"/>
    <w:rsid w:val="00D504D6"/>
    <w:rsid w:val="00D51EC5"/>
    <w:rsid w:val="00D5217F"/>
    <w:rsid w:val="00D52880"/>
    <w:rsid w:val="00D53100"/>
    <w:rsid w:val="00D53246"/>
    <w:rsid w:val="00D55951"/>
    <w:rsid w:val="00D56394"/>
    <w:rsid w:val="00D566B5"/>
    <w:rsid w:val="00D572DE"/>
    <w:rsid w:val="00D57550"/>
    <w:rsid w:val="00D600F8"/>
    <w:rsid w:val="00D60250"/>
    <w:rsid w:val="00D60E91"/>
    <w:rsid w:val="00D6129C"/>
    <w:rsid w:val="00D61441"/>
    <w:rsid w:val="00D62E7B"/>
    <w:rsid w:val="00D634B9"/>
    <w:rsid w:val="00D6376C"/>
    <w:rsid w:val="00D64741"/>
    <w:rsid w:val="00D64C6C"/>
    <w:rsid w:val="00D6509F"/>
    <w:rsid w:val="00D655C8"/>
    <w:rsid w:val="00D6594C"/>
    <w:rsid w:val="00D663E7"/>
    <w:rsid w:val="00D6673A"/>
    <w:rsid w:val="00D66D67"/>
    <w:rsid w:val="00D70437"/>
    <w:rsid w:val="00D705BD"/>
    <w:rsid w:val="00D71427"/>
    <w:rsid w:val="00D72108"/>
    <w:rsid w:val="00D72AC6"/>
    <w:rsid w:val="00D72C21"/>
    <w:rsid w:val="00D73586"/>
    <w:rsid w:val="00D73CBA"/>
    <w:rsid w:val="00D741A2"/>
    <w:rsid w:val="00D74CCB"/>
    <w:rsid w:val="00D75053"/>
    <w:rsid w:val="00D75944"/>
    <w:rsid w:val="00D75CD8"/>
    <w:rsid w:val="00D7694B"/>
    <w:rsid w:val="00D77271"/>
    <w:rsid w:val="00D776E5"/>
    <w:rsid w:val="00D7777A"/>
    <w:rsid w:val="00D811C6"/>
    <w:rsid w:val="00D81EF3"/>
    <w:rsid w:val="00D821FF"/>
    <w:rsid w:val="00D82532"/>
    <w:rsid w:val="00D834D9"/>
    <w:rsid w:val="00D8358C"/>
    <w:rsid w:val="00D8409C"/>
    <w:rsid w:val="00D844CD"/>
    <w:rsid w:val="00D84A7D"/>
    <w:rsid w:val="00D85049"/>
    <w:rsid w:val="00D85071"/>
    <w:rsid w:val="00D85A67"/>
    <w:rsid w:val="00D8603F"/>
    <w:rsid w:val="00D862BB"/>
    <w:rsid w:val="00D863A4"/>
    <w:rsid w:val="00D864CB"/>
    <w:rsid w:val="00D8669D"/>
    <w:rsid w:val="00D86C0C"/>
    <w:rsid w:val="00D87152"/>
    <w:rsid w:val="00D87D43"/>
    <w:rsid w:val="00D90FC8"/>
    <w:rsid w:val="00D91412"/>
    <w:rsid w:val="00D918C6"/>
    <w:rsid w:val="00D91D4F"/>
    <w:rsid w:val="00D92A42"/>
    <w:rsid w:val="00D92C63"/>
    <w:rsid w:val="00D9355B"/>
    <w:rsid w:val="00D9419C"/>
    <w:rsid w:val="00D94859"/>
    <w:rsid w:val="00D95B06"/>
    <w:rsid w:val="00D97215"/>
    <w:rsid w:val="00D979F1"/>
    <w:rsid w:val="00D97E3C"/>
    <w:rsid w:val="00DA0329"/>
    <w:rsid w:val="00DA130E"/>
    <w:rsid w:val="00DA1387"/>
    <w:rsid w:val="00DA16BE"/>
    <w:rsid w:val="00DA33E3"/>
    <w:rsid w:val="00DA36BC"/>
    <w:rsid w:val="00DA38F1"/>
    <w:rsid w:val="00DA48C3"/>
    <w:rsid w:val="00DA49AC"/>
    <w:rsid w:val="00DA4E5E"/>
    <w:rsid w:val="00DA573D"/>
    <w:rsid w:val="00DA7349"/>
    <w:rsid w:val="00DA7F29"/>
    <w:rsid w:val="00DB0AD8"/>
    <w:rsid w:val="00DB0D87"/>
    <w:rsid w:val="00DB0EE0"/>
    <w:rsid w:val="00DB1035"/>
    <w:rsid w:val="00DB14AF"/>
    <w:rsid w:val="00DB3278"/>
    <w:rsid w:val="00DB369C"/>
    <w:rsid w:val="00DB36F2"/>
    <w:rsid w:val="00DB4566"/>
    <w:rsid w:val="00DB4AAF"/>
    <w:rsid w:val="00DB4FD5"/>
    <w:rsid w:val="00DB5E58"/>
    <w:rsid w:val="00DB780E"/>
    <w:rsid w:val="00DB798E"/>
    <w:rsid w:val="00DB7F18"/>
    <w:rsid w:val="00DC05A6"/>
    <w:rsid w:val="00DC0D33"/>
    <w:rsid w:val="00DC12B5"/>
    <w:rsid w:val="00DC188F"/>
    <w:rsid w:val="00DC18DA"/>
    <w:rsid w:val="00DC1B68"/>
    <w:rsid w:val="00DC2203"/>
    <w:rsid w:val="00DC27C6"/>
    <w:rsid w:val="00DC3B12"/>
    <w:rsid w:val="00DC3BE9"/>
    <w:rsid w:val="00DC42FE"/>
    <w:rsid w:val="00DC43CF"/>
    <w:rsid w:val="00DC4798"/>
    <w:rsid w:val="00DC5B93"/>
    <w:rsid w:val="00DC6A0D"/>
    <w:rsid w:val="00DC7F16"/>
    <w:rsid w:val="00DC7F36"/>
    <w:rsid w:val="00DD03F4"/>
    <w:rsid w:val="00DD05C6"/>
    <w:rsid w:val="00DD076B"/>
    <w:rsid w:val="00DD0A0A"/>
    <w:rsid w:val="00DD134D"/>
    <w:rsid w:val="00DD27BD"/>
    <w:rsid w:val="00DD2BD8"/>
    <w:rsid w:val="00DD2C7A"/>
    <w:rsid w:val="00DD3AB7"/>
    <w:rsid w:val="00DD3ED7"/>
    <w:rsid w:val="00DD4A72"/>
    <w:rsid w:val="00DD5141"/>
    <w:rsid w:val="00DD55CE"/>
    <w:rsid w:val="00DD5755"/>
    <w:rsid w:val="00DD5C5B"/>
    <w:rsid w:val="00DD740D"/>
    <w:rsid w:val="00DD76DB"/>
    <w:rsid w:val="00DE07CA"/>
    <w:rsid w:val="00DE0A87"/>
    <w:rsid w:val="00DE1133"/>
    <w:rsid w:val="00DE155F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76D9"/>
    <w:rsid w:val="00DE7EC0"/>
    <w:rsid w:val="00DF0674"/>
    <w:rsid w:val="00DF0A3F"/>
    <w:rsid w:val="00DF0C96"/>
    <w:rsid w:val="00DF180B"/>
    <w:rsid w:val="00DF1B40"/>
    <w:rsid w:val="00DF1EF9"/>
    <w:rsid w:val="00DF2730"/>
    <w:rsid w:val="00DF2BCF"/>
    <w:rsid w:val="00DF468B"/>
    <w:rsid w:val="00DF4D36"/>
    <w:rsid w:val="00DF51DE"/>
    <w:rsid w:val="00DF55CB"/>
    <w:rsid w:val="00DF6633"/>
    <w:rsid w:val="00E004EB"/>
    <w:rsid w:val="00E01011"/>
    <w:rsid w:val="00E02C64"/>
    <w:rsid w:val="00E02EA0"/>
    <w:rsid w:val="00E0391E"/>
    <w:rsid w:val="00E0441A"/>
    <w:rsid w:val="00E047CE"/>
    <w:rsid w:val="00E05634"/>
    <w:rsid w:val="00E0660D"/>
    <w:rsid w:val="00E06C7C"/>
    <w:rsid w:val="00E07C3F"/>
    <w:rsid w:val="00E07FC7"/>
    <w:rsid w:val="00E10D92"/>
    <w:rsid w:val="00E11F11"/>
    <w:rsid w:val="00E120FD"/>
    <w:rsid w:val="00E137AE"/>
    <w:rsid w:val="00E138DA"/>
    <w:rsid w:val="00E14258"/>
    <w:rsid w:val="00E14488"/>
    <w:rsid w:val="00E14538"/>
    <w:rsid w:val="00E145A5"/>
    <w:rsid w:val="00E15262"/>
    <w:rsid w:val="00E17052"/>
    <w:rsid w:val="00E17552"/>
    <w:rsid w:val="00E177E3"/>
    <w:rsid w:val="00E20873"/>
    <w:rsid w:val="00E21FB8"/>
    <w:rsid w:val="00E22C3E"/>
    <w:rsid w:val="00E22CB5"/>
    <w:rsid w:val="00E24056"/>
    <w:rsid w:val="00E2517A"/>
    <w:rsid w:val="00E25CFD"/>
    <w:rsid w:val="00E2691A"/>
    <w:rsid w:val="00E275FB"/>
    <w:rsid w:val="00E2783A"/>
    <w:rsid w:val="00E2784E"/>
    <w:rsid w:val="00E27F6A"/>
    <w:rsid w:val="00E32559"/>
    <w:rsid w:val="00E32B71"/>
    <w:rsid w:val="00E32BAF"/>
    <w:rsid w:val="00E330B2"/>
    <w:rsid w:val="00E34801"/>
    <w:rsid w:val="00E36FCF"/>
    <w:rsid w:val="00E3702F"/>
    <w:rsid w:val="00E37794"/>
    <w:rsid w:val="00E4005B"/>
    <w:rsid w:val="00E409EB"/>
    <w:rsid w:val="00E40FEA"/>
    <w:rsid w:val="00E4149F"/>
    <w:rsid w:val="00E414ED"/>
    <w:rsid w:val="00E42A67"/>
    <w:rsid w:val="00E42DCD"/>
    <w:rsid w:val="00E4358E"/>
    <w:rsid w:val="00E4493C"/>
    <w:rsid w:val="00E45EAB"/>
    <w:rsid w:val="00E46726"/>
    <w:rsid w:val="00E47815"/>
    <w:rsid w:val="00E47A7B"/>
    <w:rsid w:val="00E47AD6"/>
    <w:rsid w:val="00E500DB"/>
    <w:rsid w:val="00E501A1"/>
    <w:rsid w:val="00E51546"/>
    <w:rsid w:val="00E5168B"/>
    <w:rsid w:val="00E527E9"/>
    <w:rsid w:val="00E52BE1"/>
    <w:rsid w:val="00E52DDA"/>
    <w:rsid w:val="00E53118"/>
    <w:rsid w:val="00E532C5"/>
    <w:rsid w:val="00E53A3C"/>
    <w:rsid w:val="00E54E5B"/>
    <w:rsid w:val="00E552BF"/>
    <w:rsid w:val="00E55584"/>
    <w:rsid w:val="00E555F3"/>
    <w:rsid w:val="00E5571D"/>
    <w:rsid w:val="00E56750"/>
    <w:rsid w:val="00E56E37"/>
    <w:rsid w:val="00E570CD"/>
    <w:rsid w:val="00E5734F"/>
    <w:rsid w:val="00E60527"/>
    <w:rsid w:val="00E60C4B"/>
    <w:rsid w:val="00E60E7F"/>
    <w:rsid w:val="00E60FF3"/>
    <w:rsid w:val="00E611D7"/>
    <w:rsid w:val="00E617C1"/>
    <w:rsid w:val="00E6237A"/>
    <w:rsid w:val="00E62B76"/>
    <w:rsid w:val="00E62D6D"/>
    <w:rsid w:val="00E6388C"/>
    <w:rsid w:val="00E64F95"/>
    <w:rsid w:val="00E67696"/>
    <w:rsid w:val="00E67714"/>
    <w:rsid w:val="00E678EE"/>
    <w:rsid w:val="00E703B4"/>
    <w:rsid w:val="00E707C8"/>
    <w:rsid w:val="00E70DB2"/>
    <w:rsid w:val="00E72D84"/>
    <w:rsid w:val="00E73019"/>
    <w:rsid w:val="00E73F26"/>
    <w:rsid w:val="00E742BC"/>
    <w:rsid w:val="00E74696"/>
    <w:rsid w:val="00E74EEB"/>
    <w:rsid w:val="00E750C4"/>
    <w:rsid w:val="00E756FC"/>
    <w:rsid w:val="00E76247"/>
    <w:rsid w:val="00E76FA3"/>
    <w:rsid w:val="00E77204"/>
    <w:rsid w:val="00E77BDF"/>
    <w:rsid w:val="00E80985"/>
    <w:rsid w:val="00E818BD"/>
    <w:rsid w:val="00E81E24"/>
    <w:rsid w:val="00E834BD"/>
    <w:rsid w:val="00E83709"/>
    <w:rsid w:val="00E8415A"/>
    <w:rsid w:val="00E8469C"/>
    <w:rsid w:val="00E851CD"/>
    <w:rsid w:val="00E85A94"/>
    <w:rsid w:val="00E86261"/>
    <w:rsid w:val="00E86491"/>
    <w:rsid w:val="00E867AE"/>
    <w:rsid w:val="00E8735A"/>
    <w:rsid w:val="00E90303"/>
    <w:rsid w:val="00E90DB6"/>
    <w:rsid w:val="00E9246D"/>
    <w:rsid w:val="00E92636"/>
    <w:rsid w:val="00E92C10"/>
    <w:rsid w:val="00E94144"/>
    <w:rsid w:val="00E94DC8"/>
    <w:rsid w:val="00E95112"/>
    <w:rsid w:val="00E9667C"/>
    <w:rsid w:val="00E97A81"/>
    <w:rsid w:val="00EA0108"/>
    <w:rsid w:val="00EA0418"/>
    <w:rsid w:val="00EA05D1"/>
    <w:rsid w:val="00EA0C3E"/>
    <w:rsid w:val="00EA1BCC"/>
    <w:rsid w:val="00EA244A"/>
    <w:rsid w:val="00EA249B"/>
    <w:rsid w:val="00EA278B"/>
    <w:rsid w:val="00EA27DF"/>
    <w:rsid w:val="00EA2B57"/>
    <w:rsid w:val="00EA3E72"/>
    <w:rsid w:val="00EA43C3"/>
    <w:rsid w:val="00EA44DE"/>
    <w:rsid w:val="00EA459A"/>
    <w:rsid w:val="00EA5180"/>
    <w:rsid w:val="00EA5A61"/>
    <w:rsid w:val="00EA665B"/>
    <w:rsid w:val="00EB0189"/>
    <w:rsid w:val="00EB04D2"/>
    <w:rsid w:val="00EB0B7D"/>
    <w:rsid w:val="00EB2060"/>
    <w:rsid w:val="00EB2E9A"/>
    <w:rsid w:val="00EB4009"/>
    <w:rsid w:val="00EB4714"/>
    <w:rsid w:val="00EB571E"/>
    <w:rsid w:val="00EB5C0A"/>
    <w:rsid w:val="00EC08F9"/>
    <w:rsid w:val="00EC0BE0"/>
    <w:rsid w:val="00EC0D26"/>
    <w:rsid w:val="00EC1C04"/>
    <w:rsid w:val="00EC1D14"/>
    <w:rsid w:val="00EC1D24"/>
    <w:rsid w:val="00EC3D3E"/>
    <w:rsid w:val="00EC42E8"/>
    <w:rsid w:val="00EC459B"/>
    <w:rsid w:val="00EC45E8"/>
    <w:rsid w:val="00EC4C0E"/>
    <w:rsid w:val="00EC511C"/>
    <w:rsid w:val="00EC5B29"/>
    <w:rsid w:val="00EC6635"/>
    <w:rsid w:val="00EC738E"/>
    <w:rsid w:val="00EC7A13"/>
    <w:rsid w:val="00ED0211"/>
    <w:rsid w:val="00ED0982"/>
    <w:rsid w:val="00ED0B06"/>
    <w:rsid w:val="00ED1B5B"/>
    <w:rsid w:val="00ED1BAE"/>
    <w:rsid w:val="00ED1E9A"/>
    <w:rsid w:val="00ED2F71"/>
    <w:rsid w:val="00ED3E25"/>
    <w:rsid w:val="00ED4027"/>
    <w:rsid w:val="00ED420B"/>
    <w:rsid w:val="00ED571F"/>
    <w:rsid w:val="00ED6A07"/>
    <w:rsid w:val="00ED6D71"/>
    <w:rsid w:val="00ED70D1"/>
    <w:rsid w:val="00ED728B"/>
    <w:rsid w:val="00ED7FF1"/>
    <w:rsid w:val="00EE04E8"/>
    <w:rsid w:val="00EE0F3E"/>
    <w:rsid w:val="00EE36C8"/>
    <w:rsid w:val="00EE4656"/>
    <w:rsid w:val="00EE4C1C"/>
    <w:rsid w:val="00EE4D24"/>
    <w:rsid w:val="00EE57AF"/>
    <w:rsid w:val="00EE62D8"/>
    <w:rsid w:val="00EE67CE"/>
    <w:rsid w:val="00EE695D"/>
    <w:rsid w:val="00EE7079"/>
    <w:rsid w:val="00EF0022"/>
    <w:rsid w:val="00EF02A9"/>
    <w:rsid w:val="00EF166A"/>
    <w:rsid w:val="00EF1805"/>
    <w:rsid w:val="00EF22F8"/>
    <w:rsid w:val="00EF3517"/>
    <w:rsid w:val="00EF365C"/>
    <w:rsid w:val="00EF3B16"/>
    <w:rsid w:val="00EF3D14"/>
    <w:rsid w:val="00EF48A8"/>
    <w:rsid w:val="00EF4A3F"/>
    <w:rsid w:val="00EF521F"/>
    <w:rsid w:val="00EF5C8F"/>
    <w:rsid w:val="00EF6D3D"/>
    <w:rsid w:val="00F00428"/>
    <w:rsid w:val="00F00F7C"/>
    <w:rsid w:val="00F016B5"/>
    <w:rsid w:val="00F01BA6"/>
    <w:rsid w:val="00F02B80"/>
    <w:rsid w:val="00F0323F"/>
    <w:rsid w:val="00F042E6"/>
    <w:rsid w:val="00F04444"/>
    <w:rsid w:val="00F0499E"/>
    <w:rsid w:val="00F04D46"/>
    <w:rsid w:val="00F04F49"/>
    <w:rsid w:val="00F05B35"/>
    <w:rsid w:val="00F063E5"/>
    <w:rsid w:val="00F06793"/>
    <w:rsid w:val="00F07A3B"/>
    <w:rsid w:val="00F10175"/>
    <w:rsid w:val="00F10349"/>
    <w:rsid w:val="00F107ED"/>
    <w:rsid w:val="00F10811"/>
    <w:rsid w:val="00F10EFF"/>
    <w:rsid w:val="00F11C2F"/>
    <w:rsid w:val="00F13697"/>
    <w:rsid w:val="00F14DB1"/>
    <w:rsid w:val="00F15F06"/>
    <w:rsid w:val="00F1696F"/>
    <w:rsid w:val="00F17130"/>
    <w:rsid w:val="00F179F6"/>
    <w:rsid w:val="00F203AD"/>
    <w:rsid w:val="00F20DE9"/>
    <w:rsid w:val="00F20F8E"/>
    <w:rsid w:val="00F216D7"/>
    <w:rsid w:val="00F21FAE"/>
    <w:rsid w:val="00F24A62"/>
    <w:rsid w:val="00F25FF2"/>
    <w:rsid w:val="00F26198"/>
    <w:rsid w:val="00F2670F"/>
    <w:rsid w:val="00F2780C"/>
    <w:rsid w:val="00F325F3"/>
    <w:rsid w:val="00F3354F"/>
    <w:rsid w:val="00F34371"/>
    <w:rsid w:val="00F34ECC"/>
    <w:rsid w:val="00F35A06"/>
    <w:rsid w:val="00F36060"/>
    <w:rsid w:val="00F36A10"/>
    <w:rsid w:val="00F375FE"/>
    <w:rsid w:val="00F377C0"/>
    <w:rsid w:val="00F37EBB"/>
    <w:rsid w:val="00F40479"/>
    <w:rsid w:val="00F409CC"/>
    <w:rsid w:val="00F40A27"/>
    <w:rsid w:val="00F411F1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505EA"/>
    <w:rsid w:val="00F52DD6"/>
    <w:rsid w:val="00F534A2"/>
    <w:rsid w:val="00F53587"/>
    <w:rsid w:val="00F53B48"/>
    <w:rsid w:val="00F54609"/>
    <w:rsid w:val="00F54CA1"/>
    <w:rsid w:val="00F5561F"/>
    <w:rsid w:val="00F560FF"/>
    <w:rsid w:val="00F569DE"/>
    <w:rsid w:val="00F605AF"/>
    <w:rsid w:val="00F61158"/>
    <w:rsid w:val="00F61241"/>
    <w:rsid w:val="00F620FB"/>
    <w:rsid w:val="00F62540"/>
    <w:rsid w:val="00F633F3"/>
    <w:rsid w:val="00F63727"/>
    <w:rsid w:val="00F63B50"/>
    <w:rsid w:val="00F63FB5"/>
    <w:rsid w:val="00F655D4"/>
    <w:rsid w:val="00F661BA"/>
    <w:rsid w:val="00F66360"/>
    <w:rsid w:val="00F664BB"/>
    <w:rsid w:val="00F66529"/>
    <w:rsid w:val="00F67132"/>
    <w:rsid w:val="00F67876"/>
    <w:rsid w:val="00F70173"/>
    <w:rsid w:val="00F702A7"/>
    <w:rsid w:val="00F70B05"/>
    <w:rsid w:val="00F717F0"/>
    <w:rsid w:val="00F71C7D"/>
    <w:rsid w:val="00F71FDA"/>
    <w:rsid w:val="00F72876"/>
    <w:rsid w:val="00F72B54"/>
    <w:rsid w:val="00F74261"/>
    <w:rsid w:val="00F74A58"/>
    <w:rsid w:val="00F750AF"/>
    <w:rsid w:val="00F755BB"/>
    <w:rsid w:val="00F75A7C"/>
    <w:rsid w:val="00F75E53"/>
    <w:rsid w:val="00F75EA8"/>
    <w:rsid w:val="00F76632"/>
    <w:rsid w:val="00F77310"/>
    <w:rsid w:val="00F77E88"/>
    <w:rsid w:val="00F8022F"/>
    <w:rsid w:val="00F8042D"/>
    <w:rsid w:val="00F8097F"/>
    <w:rsid w:val="00F82194"/>
    <w:rsid w:val="00F82355"/>
    <w:rsid w:val="00F825C9"/>
    <w:rsid w:val="00F826A4"/>
    <w:rsid w:val="00F82A45"/>
    <w:rsid w:val="00F832E4"/>
    <w:rsid w:val="00F835D2"/>
    <w:rsid w:val="00F84315"/>
    <w:rsid w:val="00F846FC"/>
    <w:rsid w:val="00F8478B"/>
    <w:rsid w:val="00F84940"/>
    <w:rsid w:val="00F84C04"/>
    <w:rsid w:val="00F851CF"/>
    <w:rsid w:val="00F85966"/>
    <w:rsid w:val="00F86958"/>
    <w:rsid w:val="00F86B47"/>
    <w:rsid w:val="00F87226"/>
    <w:rsid w:val="00F90E5F"/>
    <w:rsid w:val="00F9124C"/>
    <w:rsid w:val="00F914D7"/>
    <w:rsid w:val="00F9216C"/>
    <w:rsid w:val="00F92695"/>
    <w:rsid w:val="00F9302E"/>
    <w:rsid w:val="00F930DA"/>
    <w:rsid w:val="00F93274"/>
    <w:rsid w:val="00F937F5"/>
    <w:rsid w:val="00F940E5"/>
    <w:rsid w:val="00F95066"/>
    <w:rsid w:val="00F960A9"/>
    <w:rsid w:val="00F96883"/>
    <w:rsid w:val="00F96D4E"/>
    <w:rsid w:val="00F97C6C"/>
    <w:rsid w:val="00FA0F86"/>
    <w:rsid w:val="00FA13F8"/>
    <w:rsid w:val="00FA1796"/>
    <w:rsid w:val="00FA1C83"/>
    <w:rsid w:val="00FA1E26"/>
    <w:rsid w:val="00FA352D"/>
    <w:rsid w:val="00FA35AF"/>
    <w:rsid w:val="00FA4319"/>
    <w:rsid w:val="00FA4394"/>
    <w:rsid w:val="00FA4B7F"/>
    <w:rsid w:val="00FA4CFF"/>
    <w:rsid w:val="00FA5BA1"/>
    <w:rsid w:val="00FA5C48"/>
    <w:rsid w:val="00FA5EF5"/>
    <w:rsid w:val="00FA60FC"/>
    <w:rsid w:val="00FA69D4"/>
    <w:rsid w:val="00FA6AB3"/>
    <w:rsid w:val="00FA713E"/>
    <w:rsid w:val="00FA791D"/>
    <w:rsid w:val="00FB0633"/>
    <w:rsid w:val="00FB0681"/>
    <w:rsid w:val="00FB1E1B"/>
    <w:rsid w:val="00FB2500"/>
    <w:rsid w:val="00FB270C"/>
    <w:rsid w:val="00FB32FB"/>
    <w:rsid w:val="00FB3D07"/>
    <w:rsid w:val="00FB43FE"/>
    <w:rsid w:val="00FB4905"/>
    <w:rsid w:val="00FB4AB6"/>
    <w:rsid w:val="00FB4F93"/>
    <w:rsid w:val="00FB525D"/>
    <w:rsid w:val="00FB56A7"/>
    <w:rsid w:val="00FB61F8"/>
    <w:rsid w:val="00FB6661"/>
    <w:rsid w:val="00FB6A31"/>
    <w:rsid w:val="00FB6B19"/>
    <w:rsid w:val="00FB6BB4"/>
    <w:rsid w:val="00FC2209"/>
    <w:rsid w:val="00FC3843"/>
    <w:rsid w:val="00FC39A2"/>
    <w:rsid w:val="00FC444A"/>
    <w:rsid w:val="00FC477C"/>
    <w:rsid w:val="00FC580C"/>
    <w:rsid w:val="00FC6CE6"/>
    <w:rsid w:val="00FC6CFF"/>
    <w:rsid w:val="00FC6D30"/>
    <w:rsid w:val="00FC7CE0"/>
    <w:rsid w:val="00FD01B6"/>
    <w:rsid w:val="00FD0202"/>
    <w:rsid w:val="00FD1563"/>
    <w:rsid w:val="00FD1586"/>
    <w:rsid w:val="00FD1FC9"/>
    <w:rsid w:val="00FD4325"/>
    <w:rsid w:val="00FD4B56"/>
    <w:rsid w:val="00FD5475"/>
    <w:rsid w:val="00FD5BD0"/>
    <w:rsid w:val="00FD6A16"/>
    <w:rsid w:val="00FD7497"/>
    <w:rsid w:val="00FD7A1D"/>
    <w:rsid w:val="00FE0520"/>
    <w:rsid w:val="00FE0787"/>
    <w:rsid w:val="00FE1863"/>
    <w:rsid w:val="00FE196E"/>
    <w:rsid w:val="00FE1FF8"/>
    <w:rsid w:val="00FE200A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68F0"/>
    <w:rsid w:val="00FE6A6D"/>
    <w:rsid w:val="00FF0D7D"/>
    <w:rsid w:val="00FF16B2"/>
    <w:rsid w:val="00FF1E38"/>
    <w:rsid w:val="00FF2055"/>
    <w:rsid w:val="00FF2C06"/>
    <w:rsid w:val="00FF2FD8"/>
    <w:rsid w:val="00FF3400"/>
    <w:rsid w:val="00FF3442"/>
    <w:rsid w:val="00FF371A"/>
    <w:rsid w:val="00FF372A"/>
    <w:rsid w:val="00FF3D66"/>
    <w:rsid w:val="00FF4473"/>
    <w:rsid w:val="00FF505C"/>
    <w:rsid w:val="00FF53B1"/>
    <w:rsid w:val="00FF5CD5"/>
    <w:rsid w:val="00FF693A"/>
    <w:rsid w:val="00FF6BB7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9AA54-F52E-4CBA-8856-DA49B0CC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1436</TotalTime>
  <Pages>27</Pages>
  <Words>8302</Words>
  <Characters>47325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409</cp:revision>
  <cp:lastPrinted>2023-05-22T10:01:00Z</cp:lastPrinted>
  <dcterms:created xsi:type="dcterms:W3CDTF">2023-01-24T09:57:00Z</dcterms:created>
  <dcterms:modified xsi:type="dcterms:W3CDTF">2023-05-23T06:20:00Z</dcterms:modified>
</cp:coreProperties>
</file>