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52B98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14:paraId="68D63950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14:paraId="57FEDF7F" w14:textId="77777777" w:rsidR="00CA5994" w:rsidRPr="00CB23D2" w:rsidRDefault="00CA5994" w:rsidP="00CA5994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на право</w:t>
      </w:r>
      <w:r w:rsidRPr="00CB23D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заключения</w:t>
      </w:r>
      <w:r w:rsidRPr="00CB23D2">
        <w:rPr>
          <w:b/>
          <w:bCs/>
          <w:sz w:val="28"/>
          <w:szCs w:val="28"/>
        </w:rPr>
        <w:t xml:space="preserve"> договоров купли-продажи лесных насаждений</w:t>
      </w:r>
      <w:r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и индивидуальными предпринимателями, относящимися в соответствии </w:t>
      </w:r>
      <w:r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14:paraId="24C7B17E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14:paraId="1BF101B9" w14:textId="77777777"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14:paraId="07DBCC9C" w14:textId="77777777"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14:paraId="16452B35" w14:textId="77777777"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14:paraId="76973C02" w14:textId="603AF60D"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 w:rsidRPr="00D300DA">
        <w:rPr>
          <w:bCs/>
          <w:sz w:val="28"/>
          <w:szCs w:val="20"/>
        </w:rPr>
        <w:t xml:space="preserve">от </w:t>
      </w:r>
      <w:r w:rsidR="00D300DA">
        <w:rPr>
          <w:bCs/>
          <w:sz w:val="28"/>
          <w:szCs w:val="20"/>
        </w:rPr>
        <w:t>13</w:t>
      </w:r>
      <w:r w:rsidR="00570A78" w:rsidRPr="00D300DA">
        <w:rPr>
          <w:bCs/>
          <w:sz w:val="28"/>
          <w:szCs w:val="20"/>
        </w:rPr>
        <w:t xml:space="preserve"> </w:t>
      </w:r>
      <w:r w:rsidR="00D300DA">
        <w:rPr>
          <w:bCs/>
          <w:sz w:val="28"/>
          <w:szCs w:val="20"/>
        </w:rPr>
        <w:t>июля</w:t>
      </w:r>
      <w:r w:rsidR="00AF5DD2" w:rsidRPr="00D300DA">
        <w:rPr>
          <w:bCs/>
          <w:sz w:val="28"/>
          <w:szCs w:val="20"/>
        </w:rPr>
        <w:t xml:space="preserve"> 2026</w:t>
      </w:r>
      <w:r w:rsidR="00570A78" w:rsidRPr="00D300DA">
        <w:rPr>
          <w:bCs/>
          <w:sz w:val="28"/>
          <w:szCs w:val="20"/>
        </w:rPr>
        <w:t xml:space="preserve"> г. № 30-01-02-</w:t>
      </w:r>
      <w:r w:rsidR="00D300DA">
        <w:rPr>
          <w:bCs/>
          <w:sz w:val="28"/>
          <w:szCs w:val="20"/>
        </w:rPr>
        <w:t>662</w:t>
      </w:r>
      <w:bookmarkStart w:id="0" w:name="_GoBack"/>
      <w:bookmarkEnd w:id="0"/>
      <w:r w:rsidR="00295AD2" w:rsidRPr="00C54243">
        <w:rPr>
          <w:bCs/>
          <w:sz w:val="28"/>
          <w:szCs w:val="20"/>
        </w:rPr>
        <w:t>.</w:t>
      </w:r>
    </w:p>
    <w:p w14:paraId="22E61BEE" w14:textId="51C5467D"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C55400">
        <w:rPr>
          <w:b/>
          <w:bCs/>
          <w:sz w:val="28"/>
          <w:szCs w:val="20"/>
        </w:rPr>
        <w:t>31</w:t>
      </w:r>
      <w:r w:rsidR="00FA3C5B">
        <w:rPr>
          <w:b/>
          <w:bCs/>
          <w:sz w:val="28"/>
          <w:szCs w:val="20"/>
        </w:rPr>
        <w:t xml:space="preserve"> </w:t>
      </w:r>
      <w:r w:rsidR="00C55400">
        <w:rPr>
          <w:b/>
          <w:bCs/>
          <w:sz w:val="28"/>
          <w:szCs w:val="20"/>
        </w:rPr>
        <w:t>июля</w:t>
      </w:r>
      <w:r w:rsidR="00132C55">
        <w:rPr>
          <w:b/>
          <w:bCs/>
          <w:sz w:val="28"/>
          <w:szCs w:val="20"/>
        </w:rPr>
        <w:t xml:space="preserve"> 2026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14:paraId="70CA2F08" w14:textId="77777777"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14:paraId="177B413E" w14:textId="77777777"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14:paraId="6E829A66" w14:textId="77777777"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14:paraId="236A21B5" w14:textId="77777777"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14:paraId="0B163413" w14:textId="77777777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99BF0E6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E7580B9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14:paraId="6CD7F286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37FFD29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501FD8BF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70CB02D5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738915A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14:paraId="102CF9CC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877C141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14:paraId="153DB2A8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14:paraId="7AFB9AEA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14:paraId="2172F294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51D0DD13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54BDFC6A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14:paraId="17895889" w14:textId="77777777"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14:paraId="493BF341" w14:textId="77777777" w:rsidTr="00EC4759">
        <w:trPr>
          <w:trHeight w:val="510"/>
          <w:tblHeader/>
        </w:trPr>
        <w:tc>
          <w:tcPr>
            <w:tcW w:w="568" w:type="dxa"/>
            <w:vMerge/>
            <w:vAlign w:val="center"/>
            <w:hideMark/>
          </w:tcPr>
          <w:p w14:paraId="6DD86822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1FD923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AD9E610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5BBF30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C28A4C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407B1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CBF40BB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2306D3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AC98BAA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0FFEFBF" w14:textId="77777777"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9D36F3" w14:textId="77777777"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</w:tcPr>
          <w:p w14:paraId="4B51C37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C4BF7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F20F27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1BEFE546" w14:textId="77777777"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14:paraId="6CB0FF74" w14:textId="77777777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14:paraId="5D3B6E0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BF97E00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D63B651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355625F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4FBDEE2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DA24FA2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14:paraId="26D5B0ED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EF13AFA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14:paraId="37708294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14:paraId="724E480C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14:paraId="402EDDDC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14:paraId="6102112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14:paraId="27598D11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14:paraId="318594FA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C55400" w:rsidRPr="002464A0" w14:paraId="5F9D278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C5AF7" w14:textId="496E87AD" w:rsidR="00C55400" w:rsidRPr="00237CC9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877B" w14:textId="765168D8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3AD" w14:textId="2C300A6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6450" w14:textId="4A0CB71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43A1" w14:textId="64D7B4E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46E9" w14:textId="4243144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472A" w14:textId="226E8B6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ED06" w14:textId="05E73941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E60E" w14:textId="128C1AA1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900F" w14:textId="23E645D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7BA6" w14:textId="541126A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C4DE0" w14:textId="31050307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5527728,75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3130" w14:textId="2851F105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5527728,75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FDBB9" w14:textId="6A981F9C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221109,15</w:t>
            </w:r>
          </w:p>
        </w:tc>
      </w:tr>
      <w:tr w:rsidR="00C55400" w:rsidRPr="002464A0" w14:paraId="2408338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1CE98" w14:textId="3057CDB7" w:rsidR="00C55400" w:rsidRPr="00237CC9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5650" w14:textId="690198DC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24A4" w14:textId="7D520D0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5882" w14:textId="4FCBC9D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3E28" w14:textId="580A615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 (4, 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5095" w14:textId="21444D1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10,39/10,35 (в том числе лесная дорога 0,09/0,05)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4BFC" w14:textId="544D93E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  <w:r>
              <w:rPr>
                <w:color w:val="000000"/>
                <w:sz w:val="18"/>
                <w:szCs w:val="18"/>
              </w:rPr>
              <w:br/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ACBB" w14:textId="3F3052D2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65E3" w14:textId="3BE621D3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9B25" w14:textId="06AC65D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A092" w14:textId="1ECB6F7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01D7" w14:textId="7D805FA7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2325634,26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97828" w14:textId="40E27CAF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2325634,26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BAD" w14:textId="4BD61885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93025,37</w:t>
            </w:r>
          </w:p>
        </w:tc>
      </w:tr>
      <w:tr w:rsidR="00C55400" w:rsidRPr="002464A0" w14:paraId="60699437" w14:textId="77777777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CDF36" w14:textId="337BC577" w:rsidR="00C55400" w:rsidRPr="00237CC9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046B" w14:textId="6F778313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42A2" w14:textId="56EC6B2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Велсовское (Велсовское)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F873" w14:textId="46D7D61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2513" w14:textId="613D142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26D0" w14:textId="7F3B40A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DC66" w14:textId="1F2B7B9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D891" w14:textId="623129B1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36A0" w14:textId="13196357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83F3" w14:textId="5004B3A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C35E" w14:textId="5F6C1C1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A892" w14:textId="517DF704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2568273,90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A9E18" w14:textId="687A46CB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2568273,90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FA2E9" w14:textId="35FABAA1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102730,96</w:t>
            </w:r>
          </w:p>
        </w:tc>
      </w:tr>
      <w:tr w:rsidR="00C55400" w:rsidRPr="002464A0" w14:paraId="022D3CF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7FE70" w14:textId="2E5333DC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DD37" w14:textId="6ED68701" w:rsidR="00C55400" w:rsidRPr="00063E66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483E" w14:textId="37062D5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Велсовское (Велсовское)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5460" w14:textId="030760A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EF9F" w14:textId="4D143AB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6D45" w14:textId="1C1D59F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C6FC" w14:textId="2D11679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8000" w14:textId="0FC10127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3A4C" w14:textId="7A55E618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3538" w14:textId="4C69180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ADB6" w14:textId="76CAF72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60F6E" w14:textId="637807ED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2780820,96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AF9E1" w14:textId="0ED50603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2780820,96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FD95" w14:textId="1D545EAF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111232,84</w:t>
            </w:r>
          </w:p>
        </w:tc>
      </w:tr>
      <w:tr w:rsidR="00C55400" w:rsidRPr="002464A0" w14:paraId="391FC3A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8585A" w14:textId="48F9394A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23E7" w14:textId="48C11EE3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3009" w14:textId="33CAD6F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77F3" w14:textId="07A575C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556" w14:textId="71A542E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8D6" w14:textId="6C04039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D65B" w14:textId="710B6F5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805" w14:textId="5EBAECDD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FBD1" w14:textId="441DC429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5D03" w14:textId="44FB259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1F00" w14:textId="71DF1E9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ED7D" w14:textId="17A5CB9F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1316246,71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98783" w14:textId="4E8145F0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1316246,71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081C8" w14:textId="5064E459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52649,87</w:t>
            </w:r>
          </w:p>
        </w:tc>
      </w:tr>
      <w:tr w:rsidR="00C55400" w:rsidRPr="002464A0" w14:paraId="0494DB66" w14:textId="77777777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1AA06" w14:textId="1C17B8D5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5F2D" w14:textId="49991435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27A0" w14:textId="10A901F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Верхне-Усьвинское (Верхне-Усьвинское)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FCA5" w14:textId="3EBDD40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FF6A" w14:textId="137BBBD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4533" w14:textId="0CE2739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7823" w14:textId="66790FB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5Е2П3Б+К</w:t>
            </w:r>
            <w:r>
              <w:rPr>
                <w:color w:val="000000"/>
                <w:sz w:val="18"/>
                <w:szCs w:val="18"/>
              </w:rPr>
              <w:br/>
              <w:t>6Б3Е1П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C2EA" w14:textId="4D5CD199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4994" w14:textId="7CE1A68E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5995" w14:textId="77BF9CD4" w:rsidR="00C55400" w:rsidRPr="007E3293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600D" w14:textId="0CF06BF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ABD89" w14:textId="7E6B0C24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3923965,68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5F4A9" w14:textId="6BBDB55D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3923965,68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79A3D" w14:textId="67E3AD64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156958,63</w:t>
            </w:r>
          </w:p>
        </w:tc>
      </w:tr>
      <w:tr w:rsidR="00C55400" w:rsidRPr="002464A0" w14:paraId="7D499E1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190B3" w14:textId="551A7AE6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0929" w14:textId="247FB1DE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0D1C" w14:textId="51D751A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Сарановское (Сарановское)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D340" w14:textId="4C63B8B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0AE7" w14:textId="28B186B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12C9" w14:textId="3D8AE71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A52C" w14:textId="14D01C7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8Е2Б+Е+П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885C" w14:textId="0EE01902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2987" w14:textId="462C222A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26D7" w14:textId="2627873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D740" w14:textId="557A25C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CA796" w14:textId="4A0878B2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1419876,77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610B7" w14:textId="420B14FD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1419876,77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C139F" w14:textId="3E30FCF6" w:rsidR="00C55400" w:rsidRPr="00E72059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56795,07</w:t>
            </w:r>
          </w:p>
        </w:tc>
      </w:tr>
      <w:tr w:rsidR="00C55400" w:rsidRPr="002464A0" w14:paraId="03523CE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3B932" w14:textId="73E9BA3E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73FB" w14:textId="7865350B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1C3C" w14:textId="5DB0D25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D82E" w14:textId="6383453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20E5" w14:textId="3E039D2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D645" w14:textId="2BB1E91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F041" w14:textId="634903F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C9A0" w14:textId="0329A29A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DB10" w14:textId="6F4FA431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C9C7" w14:textId="5D5AD91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D6BF" w14:textId="01486BA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9362E" w14:textId="5255D282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1931369,49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3F8D" w14:textId="4179A8F5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1931369,49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F0F1" w14:textId="73539B3D" w:rsidR="00C55400" w:rsidRPr="00E72059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77254,78</w:t>
            </w:r>
          </w:p>
        </w:tc>
      </w:tr>
      <w:tr w:rsidR="00C55400" w:rsidRPr="002464A0" w14:paraId="6B4F7F9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6F40A" w14:textId="689AE3EB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C4C2" w14:textId="69776400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F586" w14:textId="2444431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E2F8" w14:textId="69CFBE0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189D" w14:textId="61BABEA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14AE" w14:textId="5430126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2249" w14:textId="533E2905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4Е3С1П1Б1Ос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4ADF" w14:textId="12B8827B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2CB1" w14:textId="4B725E1B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0C9" w14:textId="7D911F3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4382" w14:textId="4366EF3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BDAC" w14:textId="5EF435BF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974970,75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25B76" w14:textId="59BECAA2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974970,75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B6787" w14:textId="0770986C" w:rsidR="00C55400" w:rsidRPr="00E72059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38998,83</w:t>
            </w:r>
          </w:p>
        </w:tc>
      </w:tr>
      <w:tr w:rsidR="00C55400" w:rsidRPr="002464A0" w14:paraId="3218E439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E534A" w14:textId="192690E8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27E8" w14:textId="05942C79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C9F1" w14:textId="207ACB2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1A84" w14:textId="21CFEBD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E616" w14:textId="4098313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B34E" w14:textId="29A4B9B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4853" w14:textId="7777777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6Е3П1Б+Ос</w:t>
            </w:r>
          </w:p>
          <w:p w14:paraId="25C0A4F5" w14:textId="67C168A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AE0" w14:textId="01D79F1D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F558" w14:textId="47FFDEF8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EF03" w14:textId="3E19BC3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08DA" w14:textId="7C567EF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66F6" w14:textId="1D50D226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4253072,60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CEE6C" w14:textId="409AB32D" w:rsidR="00C55400" w:rsidRPr="00402FE4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4253072,60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34CE0" w14:textId="09D8A81B" w:rsidR="00C55400" w:rsidRPr="00E72059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170122,90</w:t>
            </w:r>
          </w:p>
        </w:tc>
      </w:tr>
      <w:tr w:rsidR="00C55400" w:rsidRPr="002464A0" w14:paraId="7F82C6EE" w14:textId="77777777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8370B" w14:textId="7791C249" w:rsidR="00C55400" w:rsidRPr="00A3211F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A71D" w14:textId="57B5D6B8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0921" w14:textId="75FB328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(Совхоз «Чураковский»)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3219" w14:textId="40CF1FA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AD44" w14:textId="64FEB1D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EEC7" w14:textId="19FA8E2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49C5" w14:textId="3C2D503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DF9C" w14:textId="316ABE66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43BB" w14:textId="67170AEC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3187" w14:textId="7A0ADE9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E4A8" w14:textId="0E0A456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1C7FE" w14:textId="3B159F0B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1908712,14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20F45" w14:textId="478330ED" w:rsidR="00C55400" w:rsidRPr="004D533B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1908712,14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0CC84" w14:textId="0EF8DC54" w:rsidR="00C55400" w:rsidRPr="00DE6BF1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76348,49</w:t>
            </w:r>
          </w:p>
        </w:tc>
      </w:tr>
      <w:tr w:rsidR="00C55400" w:rsidRPr="002464A0" w14:paraId="2F4B3EDB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696A4" w14:textId="2DD75897" w:rsidR="00C55400" w:rsidRPr="00237CC9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E6ED" w14:textId="7C292907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C14D" w14:textId="5217D95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(Совхоз «Чураковский»)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9173" w14:textId="77F8E84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A099" w14:textId="22F4665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1, 3, 5, 7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F3C8" w14:textId="1507741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3691" w14:textId="59FE928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5Е1П1С2Б1Ос</w:t>
            </w:r>
            <w:r>
              <w:rPr>
                <w:color w:val="000000"/>
                <w:sz w:val="18"/>
                <w:szCs w:val="18"/>
              </w:rPr>
              <w:br/>
              <w:t>3Б3Ос3Е1С</w:t>
            </w:r>
            <w:r>
              <w:rPr>
                <w:color w:val="000000"/>
                <w:sz w:val="18"/>
                <w:szCs w:val="18"/>
              </w:rPr>
              <w:br/>
              <w:t>5Е1С2Б2Ос</w:t>
            </w:r>
            <w:r>
              <w:rPr>
                <w:color w:val="000000"/>
                <w:sz w:val="18"/>
                <w:szCs w:val="18"/>
              </w:rPr>
              <w:br/>
              <w:t>4С3Е3Б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3CA2" w14:textId="1648AAB3" w:rsidR="00C55400" w:rsidRPr="000B4989" w:rsidRDefault="00C55400" w:rsidP="00C5540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D22A" w14:textId="7CC96473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81C2" w14:textId="551F7E4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A38E" w14:textId="343D007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2974,6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3B47" w14:textId="234729A0" w:rsidR="00C55400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5436164,00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4F195" w14:textId="7C149D89" w:rsidR="00C55400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5436164,00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48BFE" w14:textId="3DEC9CBC" w:rsidR="00C55400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217446,56</w:t>
            </w:r>
          </w:p>
        </w:tc>
      </w:tr>
      <w:tr w:rsidR="00C55400" w:rsidRPr="002464A0" w14:paraId="4454BFC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3DB96" w14:textId="396E6C40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F876" w14:textId="3945BDD3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A116" w14:textId="4390263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(Совхоз «Чураковский»)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70C7" w14:textId="0C16C84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6D71" w14:textId="610EEDE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639D" w14:textId="14CA0FD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5686" w14:textId="26CE58D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5С1Е4Б</w:t>
            </w:r>
            <w:r>
              <w:rPr>
                <w:color w:val="000000"/>
                <w:sz w:val="18"/>
                <w:szCs w:val="18"/>
              </w:rPr>
              <w:br/>
              <w:t>3Е2С4Б1Ос+П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405F" w14:textId="5531F5C2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79B8" w14:textId="78ADF747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4F54" w14:textId="44F45CE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07EE" w14:textId="6D9CB20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1B10" w14:textId="2F65B106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2770639,28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71A58" w14:textId="6B44F2F1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2770639,28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5A3E" w14:textId="4F28F77E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110825,57</w:t>
            </w:r>
          </w:p>
        </w:tc>
      </w:tr>
      <w:tr w:rsidR="00C55400" w:rsidRPr="002464A0" w14:paraId="1D687CE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64A0F" w14:textId="79607208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D5FA" w14:textId="71AB84FF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97F6" w14:textId="5C1A1DE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 (Косинское)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7E6D" w14:textId="70F9024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FA92" w14:textId="1BDA1B5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8A" w14:textId="1957AAA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B742" w14:textId="533A9E8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6Б2Ос2Е+С+П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31A0" w14:textId="0AE0CDC2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8804" w14:textId="6D4232BD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C077" w14:textId="1FA15D65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8C38" w14:textId="0C88B25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A04E7" w14:textId="732EE52F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2797831,55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AF37A" w14:textId="691B28A5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2797831,55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B55D5" w14:textId="51F3236C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111913,26</w:t>
            </w:r>
          </w:p>
        </w:tc>
      </w:tr>
      <w:tr w:rsidR="00C55400" w:rsidRPr="002464A0" w14:paraId="02DAE3F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6E8A3" w14:textId="040397A5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8623" w14:textId="77A2CC22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CD25" w14:textId="3B7E35C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FBE1" w14:textId="73E0FB4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AEBF" w14:textId="1914247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30, 36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9E38" w14:textId="34C89FA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931A" w14:textId="0FA1DE7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4Е1С3Б2Ос</w:t>
            </w:r>
            <w:r>
              <w:rPr>
                <w:color w:val="000000"/>
                <w:sz w:val="18"/>
                <w:szCs w:val="18"/>
              </w:rPr>
              <w:br/>
              <w:t>5Б3Ос1Е1С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0E3C" w14:textId="4FE0BE1E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D9B4" w14:textId="7BEA6FE5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BA4A" w14:textId="6BD38CB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71F0" w14:textId="2DCA314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4925,4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8E1D8" w14:textId="40D25BAC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5642236,90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D1D9E" w14:textId="6113A342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5642236,90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623DF" w14:textId="496B09A5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225689,48</w:t>
            </w:r>
          </w:p>
        </w:tc>
      </w:tr>
      <w:tr w:rsidR="00C55400" w:rsidRPr="002464A0" w14:paraId="4DEDC608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15C44" w14:textId="18DD3670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9F14" w14:textId="2A5DE3A6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9E34" w14:textId="6EF30F9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05DC" w14:textId="7DA9640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A203" w14:textId="6670250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46, 52, 53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25CE" w14:textId="774A7E4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2C12" w14:textId="7FDC1F3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7Е3Б+С+П</w:t>
            </w:r>
            <w:r>
              <w:rPr>
                <w:color w:val="000000"/>
                <w:sz w:val="18"/>
                <w:szCs w:val="18"/>
              </w:rPr>
              <w:br/>
              <w:t>6Б4Е+П</w:t>
            </w:r>
            <w:r>
              <w:rPr>
                <w:color w:val="000000"/>
                <w:sz w:val="18"/>
                <w:szCs w:val="18"/>
              </w:rPr>
              <w:br/>
              <w:t>9Е1Б+П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9F61" w14:textId="3AA7949F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3B34" w14:textId="49FD5E6B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3A8B" w14:textId="181C13B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BBB0" w14:textId="082D8CC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33CEF" w14:textId="567E8FB3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9309642,86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5692D" w14:textId="505BA4F6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9309642,86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0C0B6" w14:textId="66D45086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372385,71</w:t>
            </w:r>
          </w:p>
        </w:tc>
      </w:tr>
      <w:tr w:rsidR="00C55400" w:rsidRPr="002464A0" w14:paraId="05172801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594A2" w14:textId="797E2194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CB5D" w14:textId="7A2218BE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97AF" w14:textId="091C18B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9CD" w14:textId="15ED5A0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129, (130 лесная дорога)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1685" w14:textId="4DA3C32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15, (11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DFA2" w14:textId="1E830F6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29,84 (в том числе лесная дорога 0,24)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123B" w14:textId="24F3BB6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6Б1Ос3Е+П+Лп</w:t>
            </w:r>
            <w:r>
              <w:rPr>
                <w:color w:val="000000"/>
                <w:sz w:val="18"/>
                <w:szCs w:val="18"/>
              </w:rPr>
              <w:br/>
              <w:t>5Б1Лп3Е1П</w:t>
            </w:r>
            <w:r>
              <w:rPr>
                <w:color w:val="000000"/>
                <w:sz w:val="18"/>
                <w:szCs w:val="18"/>
              </w:rPr>
              <w:br/>
              <w:t>6Б3Е1П+Ос+Лп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4D1C" w14:textId="3568A94B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DF66" w14:textId="0B338468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16AF" w14:textId="526B3B4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6603,5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0E1E" w14:textId="76CF220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266DF" w14:textId="03589E8A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6590681,54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147E9" w14:textId="79C6D8B0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6590681,54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099BF" w14:textId="5C73DFDB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263627,26</w:t>
            </w:r>
          </w:p>
        </w:tc>
      </w:tr>
      <w:tr w:rsidR="00C55400" w:rsidRPr="002464A0" w14:paraId="66F1A37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F6B53" w14:textId="5993340B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2AF0" w14:textId="645FC194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2695" w14:textId="48922F9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0375" w14:textId="2B39ACF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9DE9" w14:textId="5EAD878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24, 28, 29, 33, (30 </w:t>
            </w:r>
            <w:r>
              <w:rPr>
                <w:color w:val="000000"/>
                <w:sz w:val="18"/>
                <w:szCs w:val="18"/>
              </w:rPr>
              <w:lastRenderedPageBreak/>
              <w:t>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B79C" w14:textId="4234186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18,8 (в том числе лесная дорога 1,1)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857B" w14:textId="639A397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6Е3Б1Лп+П</w:t>
            </w:r>
            <w:r>
              <w:rPr>
                <w:color w:val="000000"/>
                <w:sz w:val="18"/>
                <w:szCs w:val="18"/>
              </w:rPr>
              <w:br/>
              <w:t>7Б3Е+П+Лп</w:t>
            </w:r>
            <w:r>
              <w:rPr>
                <w:color w:val="000000"/>
                <w:sz w:val="18"/>
                <w:szCs w:val="18"/>
              </w:rPr>
              <w:br/>
              <w:t>6Б1Лп3Е+П+Ос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lastRenderedPageBreak/>
              <w:t>5Е3Б1Ос1Лп+П</w:t>
            </w:r>
            <w:r>
              <w:rPr>
                <w:color w:val="000000"/>
                <w:sz w:val="18"/>
                <w:szCs w:val="18"/>
              </w:rPr>
              <w:br/>
              <w:t>9Ивд1Б+Лп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A72A" w14:textId="2E9C17C0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lastRenderedPageBreak/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A3E4" w14:textId="3547E217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2D0E" w14:textId="21B94ED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5A02" w14:textId="5D11862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FC74" w14:textId="0455A640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4089172,50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EE68C" w14:textId="64D78B50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4089172,50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8517" w14:textId="3C086064" w:rsidR="00C55400" w:rsidRPr="00B708F3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163566,90</w:t>
            </w:r>
          </w:p>
        </w:tc>
      </w:tr>
      <w:tr w:rsidR="00C55400" w:rsidRPr="002464A0" w14:paraId="2074563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EDDF1" w14:textId="7F4079A3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1802" w14:textId="2866BE7C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B3B5" w14:textId="08A672F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Бардымское (А/ф «Урал»)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FC53" w14:textId="74943D7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C042" w14:textId="760828F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A873" w14:textId="3217B6D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2304" w14:textId="52CE115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7Ос1Б2Е+С+П+Лп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FEC2" w14:textId="467D5D5A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3C0F" w14:textId="5273187E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CE49" w14:textId="247F689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A142" w14:textId="46DC92B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D398B" w14:textId="16F56E38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1237667,76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557CC" w14:textId="609217DC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1237667,76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5FFD5" w14:textId="5FAA31A1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49506,71</w:t>
            </w:r>
          </w:p>
        </w:tc>
      </w:tr>
      <w:tr w:rsidR="00C55400" w:rsidRPr="002464A0" w14:paraId="475DB181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02F7F" w14:textId="678754C7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E05E" w14:textId="1F3EDE1C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700E" w14:textId="49DB8BD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Бардымское (Бардымское)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B74E" w14:textId="0691D09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0CAA" w14:textId="22FBFDE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D417" w14:textId="3847967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336B" w14:textId="2D63A15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6Б2Ос1Лп1Е+П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917F" w14:textId="6230EE67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981D" w14:textId="0A36CBEC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8EB7" w14:textId="7339E2C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D7D4" w14:textId="0EBE593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B8F39" w14:textId="37717A4F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1143611,70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241D2" w14:textId="176DEEAF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1143611,70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3CD09" w14:textId="6F6A7C1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45744,47</w:t>
            </w:r>
          </w:p>
        </w:tc>
      </w:tr>
      <w:tr w:rsidR="00C55400" w:rsidRPr="002464A0" w14:paraId="22F246A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B357D" w14:textId="4DCC4C28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163" w14:textId="6326D033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Красновишерское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E68D" w14:textId="630E128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 (Красновишерское)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82EB" w14:textId="2DEAF69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4717" w14:textId="2A02648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0F68" w14:textId="38D87EC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B849" w14:textId="6484F81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7Ос3Б+Е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A881" w14:textId="5C2EECCA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2A7E" w14:textId="0F3ED814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DE24" w14:textId="78F430C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F806" w14:textId="4B01623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DC11" w14:textId="0F21E347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2165443,02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4282" w14:textId="2218C19C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2165443,02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82FE6" w14:textId="2AC83499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86617,72</w:t>
            </w:r>
          </w:p>
        </w:tc>
      </w:tr>
      <w:tr w:rsidR="00C55400" w:rsidRPr="002464A0" w14:paraId="112CB52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861A7" w14:textId="319269A8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0D2B" w14:textId="5D968A87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3217" w14:textId="734D38A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(Нижне-Язьвинское)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85C8" w14:textId="74844AA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1302" w14:textId="12316BD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2D42" w14:textId="0D0322B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2ECC" w14:textId="4C56EFB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8С1Е1Б+Л+ОС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F836" w14:textId="3E370C48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20FB" w14:textId="60DF06F6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3691" w14:textId="671AFF4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3C68" w14:textId="11C046E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328E" w14:textId="186D9671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3237645,60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74416" w14:textId="3F31243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3237645,60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BB2F2" w14:textId="5B468660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129505,82</w:t>
            </w:r>
          </w:p>
        </w:tc>
      </w:tr>
      <w:tr w:rsidR="00C55400" w:rsidRPr="002464A0" w14:paraId="5ED5F53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2ADA" w14:textId="58EC24AD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B98D" w14:textId="3B9E0683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Лысьвенское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0D39" w14:textId="386CB02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Кормовищенское (Матвеевское)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039F" w14:textId="3CAF66FE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C248" w14:textId="300F046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FDA0" w14:textId="4B28ACF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C92D" w14:textId="72819AB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3Лп2Б1Ос3Е1П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AC52" w14:textId="71191D6B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B1FC" w14:textId="6B8A81E3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F579" w14:textId="3BA5D09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1680" w14:textId="633FCC5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5678,7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CE393" w14:textId="218F8BF0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12934061,16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454A" w14:textId="1AF8379A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12934061,16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5D4EB" w14:textId="3F79D860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517362,45</w:t>
            </w:r>
          </w:p>
        </w:tc>
      </w:tr>
      <w:tr w:rsidR="00C55400" w:rsidRPr="002464A0" w14:paraId="2C0A627C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4D37C" w14:textId="7647E819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F96A" w14:textId="406EB504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2849" w14:textId="722321A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Чадское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24A8" w14:textId="48CE331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F3FC" w14:textId="298BFC1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D1CE" w14:textId="7A51B67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9BB6" w14:textId="2BD11BF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5С4Б1Ос+Е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60B9" w14:textId="1029AF04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573F" w14:textId="2A2BE45A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F504" w14:textId="70E4178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47F0" w14:textId="79667C4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77F7B" w14:textId="6BBB0736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1310833,92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25B7C" w14:textId="011084DA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1310833,92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CA108" w14:textId="71C557C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52433,36</w:t>
            </w:r>
          </w:p>
        </w:tc>
      </w:tr>
      <w:tr w:rsidR="00C55400" w:rsidRPr="002464A0" w14:paraId="3F29CA12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8C350" w14:textId="3F9FEC76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B8EA" w14:textId="3AC4D95D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D594" w14:textId="2CD39E0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«Бердышевский)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702C" w14:textId="4D6232D5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26EA" w14:textId="4B44E96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E49C" w14:textId="2DB9D31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E30E" w14:textId="4CE4745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6С3Е1Ос+Б+П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5445" w14:textId="735137E0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C026" w14:textId="0DD984A3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268E" w14:textId="6CC2293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EAA2" w14:textId="6FB4388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D028C" w14:textId="6FE9CEE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2794656,51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78974" w14:textId="77B2C2B0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2794656,51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103C1" w14:textId="1FE3CD41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111786,26</w:t>
            </w:r>
          </w:p>
        </w:tc>
      </w:tr>
      <w:tr w:rsidR="00C55400" w:rsidRPr="002464A0" w14:paraId="16785205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D19D8" w14:textId="753F3B90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242C" w14:textId="0145FF13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8860" w14:textId="755721D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7CEE" w14:textId="2AB9255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76D3" w14:textId="1BD98A7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579D" w14:textId="03A0C7C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0F82" w14:textId="4A1BDB2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B03D" w14:textId="29B34F2C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EEFA" w14:textId="5EF102F4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A5FE" w14:textId="5F0B3EC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CB73" w14:textId="4D7446F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CF43C" w14:textId="00D3301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3362115,90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28C91" w14:textId="40E8012C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3362115,90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90BC" w14:textId="1F81DEA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134484,64</w:t>
            </w:r>
          </w:p>
        </w:tc>
      </w:tr>
      <w:tr w:rsidR="00C55400" w:rsidRPr="002464A0" w14:paraId="12CEF51A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D745D" w14:textId="15DCF535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BF79" w14:textId="5446D680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3FF6" w14:textId="3C9FCAA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Рождественское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AF00" w14:textId="592F81C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6127" w14:textId="0E927FD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9F4" w14:textId="253F3F1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35BE" w14:textId="0663082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8Лп1Б1Е+П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742B" w14:textId="203BA020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B6DAA" w14:textId="2A7A9FB4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E508" w14:textId="3D4D7915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2851" w14:textId="602AF969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47F0D" w14:textId="6BAF28BA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3071369,88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ABE1D" w14:textId="39BA63E1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3071369,88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C0E57" w14:textId="3E966F67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122854,80</w:t>
            </w:r>
          </w:p>
        </w:tc>
      </w:tr>
      <w:tr w:rsidR="00C55400" w:rsidRPr="002464A0" w14:paraId="2DF6A6FA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B7F1C" w14:textId="58B7A953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4916" w14:textId="2C3C92E4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Чайковское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AAC1" w14:textId="2ADC11D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Сосновское (ЗАО «Звезда»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9F2E" w14:textId="57A4425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854B" w14:textId="5392AF8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896E" w14:textId="3D654575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0C1D" w14:textId="71266AC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4С2Е4Б+Ос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957E" w14:textId="69DC1762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DE43" w14:textId="3B79ED6F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81DE" w14:textId="4F96853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C6BC" w14:textId="5C80F97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31721" w14:textId="5AEF922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1883040,72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B17FE" w14:textId="33C63A3B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1883040,72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43E4B" w14:textId="56B4CA64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75321,63</w:t>
            </w:r>
          </w:p>
        </w:tc>
      </w:tr>
      <w:tr w:rsidR="00C55400" w:rsidRPr="002464A0" w14:paraId="1F70C8E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4AB5E" w14:textId="18E7C267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F25E" w14:textId="70C539D0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C2FD" w14:textId="5947D87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1849" w14:textId="34477F3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8117" w14:textId="35E8D0E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F74B" w14:textId="3FA2F8E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CAF8" w14:textId="6A3448C1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5F74" w14:textId="72D7F7D7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AEAF" w14:textId="624BEA3D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40FB" w14:textId="15661F2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D7C4" w14:textId="09C69BE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65A56" w14:textId="23569F64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6691106,64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470CD" w14:textId="4D2D8FF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6691106,64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86754" w14:textId="67F84833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267644,27</w:t>
            </w:r>
          </w:p>
        </w:tc>
      </w:tr>
      <w:tr w:rsidR="00C55400" w:rsidRPr="002464A0" w14:paraId="505BF9A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A74F5" w14:textId="0E199674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E360" w14:textId="3AF6AE16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A3D5" w14:textId="2481488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E092" w14:textId="0EC72D6C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11BE" w14:textId="0A26305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4B30" w14:textId="76189A72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4DDF" w14:textId="28E9ED65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10С+Е+Б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5142" w14:textId="3144F769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2486" w14:textId="3DD44811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F076" w14:textId="13DD949D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B928" w14:textId="369AF5BF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B08A6" w14:textId="71D26864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4078814,88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7AF56" w14:textId="2FFBB386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4078814,88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E205A" w14:textId="6622E46F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163152,60</w:t>
            </w:r>
          </w:p>
        </w:tc>
      </w:tr>
      <w:tr w:rsidR="00C55400" w:rsidRPr="002464A0" w14:paraId="2B126D85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51A69" w14:textId="06AD99FD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FB3F" w14:textId="63A25E79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7634" w14:textId="670F343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8C52" w14:textId="4D5380F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0120" w14:textId="1787732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6, 13, 15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1294" w14:textId="42595677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34,5/34,2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6519" w14:textId="7856EF04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4Е2П1С2Б1Ос</w:t>
            </w:r>
            <w:r>
              <w:rPr>
                <w:color w:val="000000"/>
                <w:sz w:val="18"/>
                <w:szCs w:val="18"/>
              </w:rPr>
              <w:br/>
              <w:t>4Б3Ос2Е1С</w:t>
            </w:r>
            <w:r>
              <w:rPr>
                <w:color w:val="000000"/>
                <w:sz w:val="18"/>
                <w:szCs w:val="18"/>
              </w:rPr>
              <w:br/>
              <w:t>4Б2Ос3Е1С+П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45CE" w14:textId="3A1C59D9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9B84" w14:textId="6CAFBB29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1330" w14:textId="2CAC123A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D234" w14:textId="6043F82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5266,0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216D2" w14:textId="2A9331FB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8245286,96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22892" w14:textId="6BF126CC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8245286,96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B17F2" w14:textId="1D6A5E4B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329811,48</w:t>
            </w:r>
          </w:p>
        </w:tc>
      </w:tr>
      <w:tr w:rsidR="00C55400" w:rsidRPr="002464A0" w14:paraId="04580C3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31A80" w14:textId="4CF93B14" w:rsidR="00C55400" w:rsidRDefault="00881B3A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9398" w14:textId="14B0123B" w:rsidR="00C55400" w:rsidRDefault="00C55400" w:rsidP="00C55400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E1B3" w14:textId="41B810A3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3B57" w14:textId="4D6327B0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2BA3" w14:textId="6FF6690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B414" w14:textId="5B28D098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2F05" w14:textId="47D72BF6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4Е1П5Б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9ECC" w14:textId="24BE66EB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B2A1" w14:textId="377F0416" w:rsidR="00C55400" w:rsidRPr="000B4989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9F02" w14:textId="1ECC9B1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2537,3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E55E" w14:textId="2A672FDB" w:rsidR="00C55400" w:rsidRDefault="00C55400" w:rsidP="00C55400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23896" w14:textId="53A39E41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3350845,16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1D2FE" w14:textId="46FAF835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880A6D">
              <w:rPr>
                <w:color w:val="000000"/>
                <w:sz w:val="18"/>
                <w:szCs w:val="18"/>
              </w:rPr>
              <w:t>3350845,16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847D1" w14:textId="2510E5DE" w:rsidR="00C55400" w:rsidRPr="00080CDD" w:rsidRDefault="00C55400" w:rsidP="00C55400">
            <w:pPr>
              <w:jc w:val="center"/>
              <w:rPr>
                <w:color w:val="000000"/>
                <w:sz w:val="18"/>
                <w:szCs w:val="18"/>
              </w:rPr>
            </w:pPr>
            <w:r w:rsidRPr="001E0C82">
              <w:rPr>
                <w:color w:val="000000"/>
                <w:sz w:val="18"/>
                <w:szCs w:val="18"/>
              </w:rPr>
              <w:t>134033,81</w:t>
            </w:r>
          </w:p>
        </w:tc>
      </w:tr>
    </w:tbl>
    <w:p w14:paraId="53D8D52C" w14:textId="46A9688D" w:rsidR="00CB23D2" w:rsidRPr="00283351" w:rsidRDefault="00CB23D2" w:rsidP="00CB23D2">
      <w:pPr>
        <w:spacing w:line="240" w:lineRule="exact"/>
        <w:rPr>
          <w:sz w:val="28"/>
        </w:rPr>
        <w:sectPr w:rsidR="00CB23D2" w:rsidRPr="00283351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14:paraId="4076CD47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14:paraId="28AE03E5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14:paraId="36D83FA2" w14:textId="77777777"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14:paraId="210E02B8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14:paraId="318B10A8" w14:textId="77777777"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14:paraId="3F0ABF45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14:paraId="1A58836D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14:paraId="50B69967" w14:textId="77777777"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14:paraId="0827F617" w14:textId="77777777"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14:paraId="00187287" w14:textId="77777777"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14:paraId="44EE51ED" w14:textId="77777777"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14:paraId="05C9C360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14:paraId="2858E58F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14:paraId="756B74D0" w14:textId="77777777"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14:paraId="366D55E9" w14:textId="52BB7DF2"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850F56">
        <w:rPr>
          <w:b/>
          <w:bCs/>
          <w:sz w:val="28"/>
          <w:szCs w:val="20"/>
        </w:rPr>
        <w:t xml:space="preserve">с </w:t>
      </w:r>
      <w:r w:rsidR="00C55400">
        <w:rPr>
          <w:b/>
          <w:bCs/>
          <w:sz w:val="28"/>
          <w:szCs w:val="20"/>
        </w:rPr>
        <w:t>14</w:t>
      </w:r>
      <w:r w:rsidR="00850F56">
        <w:rPr>
          <w:b/>
          <w:bCs/>
          <w:sz w:val="28"/>
          <w:szCs w:val="20"/>
        </w:rPr>
        <w:t xml:space="preserve"> </w:t>
      </w:r>
      <w:r w:rsidR="00C55400">
        <w:rPr>
          <w:b/>
          <w:bCs/>
          <w:sz w:val="28"/>
          <w:szCs w:val="20"/>
        </w:rPr>
        <w:t>июля</w:t>
      </w:r>
      <w:r w:rsidR="00850F56">
        <w:rPr>
          <w:b/>
          <w:bCs/>
          <w:sz w:val="28"/>
          <w:szCs w:val="20"/>
        </w:rPr>
        <w:t xml:space="preserve"> 2026</w:t>
      </w:r>
      <w:r w:rsidR="00850F56" w:rsidRPr="00C15835">
        <w:rPr>
          <w:b/>
          <w:bCs/>
          <w:sz w:val="28"/>
          <w:szCs w:val="20"/>
        </w:rPr>
        <w:t xml:space="preserve"> </w:t>
      </w:r>
      <w:r w:rsidR="00C15835" w:rsidRPr="00C15835">
        <w:rPr>
          <w:b/>
          <w:bCs/>
          <w:sz w:val="28"/>
          <w:szCs w:val="20"/>
        </w:rPr>
        <w:t>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14:paraId="1B859959" w14:textId="5E10CCC7"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C55400">
        <w:rPr>
          <w:b/>
          <w:bCs/>
          <w:sz w:val="28"/>
          <w:szCs w:val="20"/>
        </w:rPr>
        <w:t>29</w:t>
      </w:r>
      <w:r w:rsidR="00FA3C5B">
        <w:rPr>
          <w:b/>
          <w:bCs/>
          <w:sz w:val="28"/>
          <w:szCs w:val="20"/>
        </w:rPr>
        <w:t xml:space="preserve"> </w:t>
      </w:r>
      <w:r w:rsidR="00C55400">
        <w:rPr>
          <w:b/>
          <w:bCs/>
          <w:sz w:val="28"/>
          <w:szCs w:val="20"/>
        </w:rPr>
        <w:t>июля</w:t>
      </w:r>
      <w:r w:rsidR="004279D4">
        <w:rPr>
          <w:b/>
          <w:bCs/>
          <w:sz w:val="28"/>
          <w:szCs w:val="20"/>
        </w:rPr>
        <w:t xml:space="preserve"> 2026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14:paraId="6F58ACAB" w14:textId="77777777"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14:paraId="39BFE307" w14:textId="77777777" w:rsidTr="00145667">
        <w:tc>
          <w:tcPr>
            <w:tcW w:w="4672" w:type="dxa"/>
          </w:tcPr>
          <w:p w14:paraId="37E504F2" w14:textId="77777777"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14:paraId="67FB963F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7AAD6E67" w14:textId="77777777" w:rsidTr="00145667">
        <w:tc>
          <w:tcPr>
            <w:tcW w:w="4672" w:type="dxa"/>
          </w:tcPr>
          <w:p w14:paraId="11754BDA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14:paraId="5BEBA88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14:paraId="64BFF85D" w14:textId="77777777" w:rsidTr="00145667">
        <w:tc>
          <w:tcPr>
            <w:tcW w:w="4672" w:type="dxa"/>
          </w:tcPr>
          <w:p w14:paraId="6A714F11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14:paraId="17F31D83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14:paraId="0D0ED11B" w14:textId="77777777" w:rsidTr="00145667">
        <w:tc>
          <w:tcPr>
            <w:tcW w:w="4672" w:type="dxa"/>
          </w:tcPr>
          <w:p w14:paraId="33A7F675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14:paraId="4DA6A4D8" w14:textId="77777777"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14:paraId="1345FE20" w14:textId="77777777" w:rsidTr="00145667">
        <w:tc>
          <w:tcPr>
            <w:tcW w:w="4672" w:type="dxa"/>
          </w:tcPr>
          <w:p w14:paraId="0C78BC1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14:paraId="0ED4C2E8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14:paraId="568035FF" w14:textId="77777777" w:rsidTr="00145667">
        <w:tc>
          <w:tcPr>
            <w:tcW w:w="4672" w:type="dxa"/>
          </w:tcPr>
          <w:p w14:paraId="7F32BBCE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85BD827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6ED7BE14" w14:textId="77777777" w:rsidTr="00145667">
        <w:tc>
          <w:tcPr>
            <w:tcW w:w="4672" w:type="dxa"/>
          </w:tcPr>
          <w:p w14:paraId="0FA44BB6" w14:textId="77777777"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14:paraId="2CF930F4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187DBB07" w14:textId="77777777" w:rsidTr="00145667">
        <w:tc>
          <w:tcPr>
            <w:tcW w:w="4672" w:type="dxa"/>
          </w:tcPr>
          <w:p w14:paraId="65A4035E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14:paraId="602221F6" w14:textId="77777777"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14:paraId="353AAB17" w14:textId="77777777" w:rsidTr="00145667">
        <w:tc>
          <w:tcPr>
            <w:tcW w:w="4672" w:type="dxa"/>
          </w:tcPr>
          <w:p w14:paraId="2A7CBB2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14:paraId="0E24CF8A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14:paraId="4E6DFF7A" w14:textId="77777777" w:rsidTr="00145667">
        <w:tc>
          <w:tcPr>
            <w:tcW w:w="4672" w:type="dxa"/>
          </w:tcPr>
          <w:p w14:paraId="26C24F8C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14:paraId="07727E90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14:paraId="6CEEC8C1" w14:textId="77777777" w:rsidR="00957BA9" w:rsidRPr="002C03AA" w:rsidRDefault="00957BA9" w:rsidP="00957BA9">
      <w:pPr>
        <w:rPr>
          <w:sz w:val="28"/>
          <w:szCs w:val="28"/>
        </w:rPr>
      </w:pPr>
    </w:p>
    <w:p w14:paraId="1F98815C" w14:textId="77777777"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14:paraId="38A779F8" w14:textId="77777777"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14:paraId="0BFEE6E1" w14:textId="77777777"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14:paraId="4CEBF9AA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14:paraId="13D5C3E1" w14:textId="77777777" w:rsidR="00CB23D2" w:rsidRPr="00CB23D2" w:rsidRDefault="00E61C09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14:paraId="0AC84F68" w14:textId="167B4148"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C55400">
        <w:rPr>
          <w:sz w:val="28"/>
          <w:szCs w:val="28"/>
        </w:rPr>
        <w:t>15</w:t>
      </w:r>
      <w:r w:rsidR="00FA3C5B">
        <w:rPr>
          <w:sz w:val="28"/>
          <w:szCs w:val="28"/>
        </w:rPr>
        <w:t xml:space="preserve"> </w:t>
      </w:r>
      <w:r w:rsidR="00C55400">
        <w:rPr>
          <w:sz w:val="28"/>
          <w:szCs w:val="28"/>
        </w:rPr>
        <w:t>июля</w:t>
      </w:r>
      <w:r w:rsidR="004279D4">
        <w:rPr>
          <w:sz w:val="28"/>
          <w:szCs w:val="28"/>
        </w:rPr>
        <w:t xml:space="preserve"> 2026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14:paraId="419AF2E4" w14:textId="77777777"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14:paraId="7064F1D0" w14:textId="77777777"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14:paraId="6B9DA25C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14:paraId="196A8F8C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14:paraId="2811A588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14:paraId="48082AAC" w14:textId="77777777"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14:paraId="7C59E145" w14:textId="77777777"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14:paraId="1F241DA3" w14:textId="77777777"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14:paraId="4791BC93" w14:textId="77777777"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14:paraId="3CFC1C62" w14:textId="77777777"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14:paraId="2ED9B24C" w14:textId="77777777"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14:paraId="7099C727" w14:textId="77777777"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CB7E1C3" wp14:editId="555CBCCC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1E19B" w14:textId="77777777" w:rsidR="00132C55" w:rsidRPr="008F0526" w:rsidRDefault="00132C55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" stroked="f">
                <v:textbox>
                  <w:txbxContent>
                    <w:p w:rsidR="00132C55" w:rsidRPr="008F0526" w:rsidRDefault="00132C55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14:paraId="567A1030" w14:textId="77777777" w:rsidR="00CB23D2" w:rsidRPr="00CB23D2" w:rsidRDefault="00CB23D2" w:rsidP="00CB23D2">
      <w:pPr>
        <w:jc w:val="center"/>
        <w:rPr>
          <w:b/>
          <w:bCs/>
        </w:rPr>
      </w:pPr>
    </w:p>
    <w:p w14:paraId="23CBE65E" w14:textId="77777777"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14:paraId="36AEC6BD" w14:textId="77777777" w:rsidR="00CA5994" w:rsidRPr="00CB23D2" w:rsidRDefault="00CA5994" w:rsidP="00CA5994">
      <w:pPr>
        <w:spacing w:line="300" w:lineRule="exact"/>
        <w:jc w:val="center"/>
        <w:rPr>
          <w:b/>
          <w:bCs/>
        </w:rPr>
      </w:pPr>
      <w:r>
        <w:rPr>
          <w:b/>
          <w:bCs/>
        </w:rPr>
        <w:t>на участие в аукционе на</w:t>
      </w:r>
      <w:r w:rsidRPr="00CB23D2">
        <w:rPr>
          <w:b/>
          <w:bCs/>
        </w:rPr>
        <w:t xml:space="preserve"> </w:t>
      </w:r>
      <w:r>
        <w:rPr>
          <w:b/>
          <w:bCs/>
        </w:rPr>
        <w:t>право</w:t>
      </w:r>
      <w:r w:rsidRPr="00CB23D2">
        <w:rPr>
          <w:b/>
          <w:bCs/>
        </w:rPr>
        <w:t xml:space="preserve"> </w:t>
      </w:r>
      <w:r>
        <w:rPr>
          <w:b/>
          <w:bCs/>
        </w:rPr>
        <w:t>заключения</w:t>
      </w:r>
    </w:p>
    <w:p w14:paraId="6A0B1D32" w14:textId="77777777" w:rsidR="00CA5994" w:rsidRPr="00CB23D2" w:rsidRDefault="00CA5994" w:rsidP="00CA5994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14:paraId="441B59FF" w14:textId="77777777" w:rsidR="00CB23D2" w:rsidRPr="00CB23D2" w:rsidRDefault="00CB23D2" w:rsidP="00CB23D2">
      <w:pPr>
        <w:jc w:val="both"/>
      </w:pPr>
    </w:p>
    <w:p w14:paraId="68586746" w14:textId="77777777"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</w:t>
      </w:r>
      <w:r w:rsidR="00106B9B">
        <w:t>________ 2026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14:paraId="34781B90" w14:textId="77777777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C7E4" w14:textId="77777777"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14:paraId="74C73909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0BDA" w14:textId="77777777"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6E2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C4B5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14DE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5C93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14:paraId="7961114C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7CA9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14:paraId="0EC69805" w14:textId="77777777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37AE" w14:textId="77777777"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FC49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298E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E66D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EC7E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7238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9D04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14:paraId="73C2AB11" w14:textId="77777777" w:rsidR="00CB23D2" w:rsidRPr="00CB23D2" w:rsidRDefault="00CB23D2" w:rsidP="00CB23D2">
      <w:pPr>
        <w:jc w:val="both"/>
      </w:pPr>
    </w:p>
    <w:p w14:paraId="0E298E4F" w14:textId="77777777"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14:paraId="6B452C29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57BC1B54" w14:textId="77777777"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14:paraId="667137DC" w14:textId="77777777" w:rsidR="00CB23D2" w:rsidRPr="00CB23D2" w:rsidRDefault="00CB23D2" w:rsidP="00CB23D2">
      <w:pPr>
        <w:jc w:val="both"/>
      </w:pPr>
    </w:p>
    <w:p w14:paraId="2078E4AA" w14:textId="77777777"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14:paraId="58E91D41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02143C1B" w14:textId="77777777"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14:paraId="5D528417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41A24D9C" w14:textId="77777777"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14:paraId="0A882FB1" w14:textId="77777777"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14:paraId="259A60DC" w14:textId="77777777"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14:paraId="2E829D4F" w14:textId="77777777"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14:paraId="63D99AD1" w14:textId="77777777"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14:paraId="2E1529D4" w14:textId="77777777"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14:paraId="7CF2850D" w14:textId="77777777"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14:paraId="7EE73828" w14:textId="77777777"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14:paraId="0762613A" w14:textId="77777777" w:rsidR="00CB23D2" w:rsidRPr="00CB23D2" w:rsidRDefault="00CB23D2" w:rsidP="00CB23D2">
      <w:pPr>
        <w:jc w:val="both"/>
      </w:pPr>
      <w:r w:rsidRPr="00CB23D2">
        <w:t>БИК ________________________.</w:t>
      </w:r>
    </w:p>
    <w:p w14:paraId="6438A9F0" w14:textId="77777777"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14:paraId="6CDC3B0B" w14:textId="77777777"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14:paraId="57D2138D" w14:textId="77777777"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14:paraId="3144DA1F" w14:textId="77777777"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14:paraId="39709F32" w14:textId="77777777"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14:paraId="29DC0EDF" w14:textId="77777777" w:rsidTr="00CB23D2">
        <w:tc>
          <w:tcPr>
            <w:tcW w:w="3168" w:type="dxa"/>
            <w:tcBorders>
              <w:bottom w:val="single" w:sz="4" w:space="0" w:color="auto"/>
            </w:tcBorders>
          </w:tcPr>
          <w:p w14:paraId="30980307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14:paraId="52B8F06B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1BEC20A6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14:paraId="4CAD49B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EF28B70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14:paraId="658417F8" w14:textId="77777777" w:rsidTr="00CB23D2">
        <w:tc>
          <w:tcPr>
            <w:tcW w:w="3168" w:type="dxa"/>
            <w:tcBorders>
              <w:top w:val="single" w:sz="4" w:space="0" w:color="auto"/>
            </w:tcBorders>
          </w:tcPr>
          <w:p w14:paraId="7A3349EA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14:paraId="1CA78C19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62B658BF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14:paraId="08778409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C110F47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14:paraId="179864A1" w14:textId="77777777"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14:paraId="4C593EAB" w14:textId="77777777"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14:paraId="16C5F938" w14:textId="77777777"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14:paraId="43F69DAE" w14:textId="127BC438"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на участие в аукционе </w:t>
      </w:r>
      <w:r w:rsidR="00B44E78">
        <w:rPr>
          <w:b/>
          <w:sz w:val="28"/>
          <w:szCs w:val="20"/>
        </w:rPr>
        <w:t>на право</w:t>
      </w:r>
      <w:r w:rsidRPr="00CB23D2">
        <w:rPr>
          <w:b/>
          <w:sz w:val="28"/>
          <w:szCs w:val="20"/>
        </w:rPr>
        <w:t xml:space="preserve"> </w:t>
      </w:r>
      <w:r w:rsidR="00B44E78">
        <w:rPr>
          <w:b/>
          <w:sz w:val="28"/>
          <w:szCs w:val="20"/>
        </w:rPr>
        <w:t>заключения</w:t>
      </w:r>
      <w:r w:rsidRPr="00CB23D2">
        <w:rPr>
          <w:b/>
          <w:sz w:val="28"/>
          <w:szCs w:val="20"/>
        </w:rPr>
        <w:t xml:space="preserve"> договоров купли-продажи лесных насаждений</w:t>
      </w:r>
    </w:p>
    <w:p w14:paraId="670BE8DC" w14:textId="77777777"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C3B879" wp14:editId="2C88D60C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3E793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36" o:spid="_x0000_s1027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IC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kWW&#10;A8krKHbIrIVuzHEtUajAfqSkwRHPqfuwYVZQol5o7M50kKZhJ6KSjsZDVOypZXVqYZojVE49JZ24&#10;8N0ebYyV6wojdfOg4RI7WspI9kNWh/RxjGMPDisX9uRUj14PP4b5DwA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vH9IC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14:paraId="4EF13928" w14:textId="77777777" w:rsidR="00CB23D2" w:rsidRPr="00CB23D2" w:rsidRDefault="00CB23D2" w:rsidP="00CB23D2">
      <w:pPr>
        <w:ind w:firstLine="720"/>
      </w:pPr>
    </w:p>
    <w:p w14:paraId="172A8954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8846E7" wp14:editId="3F14DCC4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6624AB" wp14:editId="4F998950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14:paraId="55E30E2B" w14:textId="77777777" w:rsidR="00CB23D2" w:rsidRPr="00CB23D2" w:rsidRDefault="00CB23D2" w:rsidP="00CB23D2">
      <w:pPr>
        <w:jc w:val="both"/>
      </w:pPr>
    </w:p>
    <w:p w14:paraId="02A3595F" w14:textId="77777777"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D946AB">
        <w:t>6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14:paraId="4FA84B81" w14:textId="77777777"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14:paraId="13601163" w14:textId="77777777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8456" w14:textId="77777777"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14:paraId="7F929401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F67B" w14:textId="77777777"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99F0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4A14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BC74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8A2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14:paraId="0EBED61C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9EC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14:paraId="24F6C1B4" w14:textId="77777777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551" w14:textId="77777777"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C0A9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3D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60C4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196A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EC05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70A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14:paraId="2971CC6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035B00E" wp14:editId="36AFFBCD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85BC4D6" wp14:editId="139B05A9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D34D58C" wp14:editId="2EF13BB2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78BDB5A" wp14:editId="4B6AF4AB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1393064" wp14:editId="6A025839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FF721F" wp14:editId="40CA1349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352B375" wp14:editId="36BB6479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14:paraId="0DBBD6ED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E0A4F0C" wp14:editId="7C875812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38AF7" w14:textId="77777777" w:rsidR="00132C55" w:rsidRPr="00B86722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26" o:spid="_x0000_s1028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Xz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q+cyFA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CM43Xz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132C55" w:rsidRPr="00B86722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14:paraId="7A310275" w14:textId="77777777" w:rsidR="00CB23D2" w:rsidRPr="00CB23D2" w:rsidRDefault="00CB23D2" w:rsidP="00CB23D2">
      <w:pPr>
        <w:jc w:val="both"/>
      </w:pPr>
    </w:p>
    <w:p w14:paraId="453843D5" w14:textId="77777777" w:rsidR="00CB23D2" w:rsidRPr="00CB23D2" w:rsidRDefault="00CB23D2" w:rsidP="00CB23D2">
      <w:pPr>
        <w:jc w:val="both"/>
      </w:pPr>
    </w:p>
    <w:p w14:paraId="1A8F09A3" w14:textId="77777777" w:rsidR="00CB23D2" w:rsidRPr="00CB23D2" w:rsidRDefault="00CB23D2" w:rsidP="00CB23D2">
      <w:pPr>
        <w:jc w:val="both"/>
      </w:pPr>
    </w:p>
    <w:p w14:paraId="7C718216" w14:textId="77777777" w:rsidR="00CB23D2" w:rsidRPr="00CB23D2" w:rsidRDefault="00CB23D2" w:rsidP="00CB23D2">
      <w:pPr>
        <w:jc w:val="both"/>
      </w:pPr>
    </w:p>
    <w:p w14:paraId="299877F6" w14:textId="77777777" w:rsidR="00CB23D2" w:rsidRPr="00CB23D2" w:rsidRDefault="00CB23D2" w:rsidP="00CB23D2">
      <w:pPr>
        <w:jc w:val="both"/>
      </w:pPr>
    </w:p>
    <w:p w14:paraId="593ED67B" w14:textId="77777777"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14:paraId="5AB71CC6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3DD7CDF1" w14:textId="77777777"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4AAD23" wp14:editId="1EE108A2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14:paraId="1B04739D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14FE80" wp14:editId="5274518F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14:paraId="14D41871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69CBB7" wp14:editId="1CB9137C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270B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14:paraId="61C49328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23" o:spid="_x0000_s1029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" strokecolor="red" strokeweight="2.25pt">
                <v:textbox>
                  <w:txbxContent>
                    <w:p w:rsidR="00132C55" w:rsidRPr="00B34BE6" w:rsidRDefault="00132C5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132C55" w:rsidRPr="00B34BE6" w:rsidRDefault="00132C55" w:rsidP="00CB23D2">
                      <w:pPr>
                        <w:spacing w:line="240" w:lineRule="exact"/>
                      </w:pPr>
                      <w:proofErr w:type="gramStart"/>
                      <w:r>
                        <w:t>п</w:t>
                      </w:r>
                      <w:r w:rsidRPr="00B34BE6">
                        <w:t>олное</w:t>
                      </w:r>
                      <w:proofErr w:type="gramEnd"/>
                      <w:r w:rsidRPr="00B34BE6">
                        <w:t xml:space="preserve">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14:paraId="27BA68B1" w14:textId="77777777" w:rsidR="00CB23D2" w:rsidRPr="00CB23D2" w:rsidRDefault="00CB23D2" w:rsidP="00CB23D2">
      <w:pPr>
        <w:jc w:val="both"/>
      </w:pPr>
    </w:p>
    <w:p w14:paraId="354F0646" w14:textId="77777777" w:rsidR="00CB23D2" w:rsidRPr="00CB23D2" w:rsidRDefault="00CB23D2" w:rsidP="00CB23D2">
      <w:pPr>
        <w:jc w:val="both"/>
      </w:pPr>
    </w:p>
    <w:p w14:paraId="33B07935" w14:textId="77777777" w:rsidR="00CB23D2" w:rsidRPr="00CB23D2" w:rsidRDefault="00CB23D2" w:rsidP="00CB23D2">
      <w:pPr>
        <w:jc w:val="both"/>
      </w:pPr>
    </w:p>
    <w:p w14:paraId="1426AE90" w14:textId="77777777" w:rsidR="00CB23D2" w:rsidRPr="00CB23D2" w:rsidRDefault="00CB23D2" w:rsidP="00CB23D2">
      <w:pPr>
        <w:jc w:val="both"/>
      </w:pPr>
    </w:p>
    <w:p w14:paraId="2B0388A8" w14:textId="77777777" w:rsidR="00CB23D2" w:rsidRPr="00CB23D2" w:rsidRDefault="00CB23D2" w:rsidP="00CB23D2">
      <w:pPr>
        <w:jc w:val="both"/>
      </w:pPr>
    </w:p>
    <w:p w14:paraId="419E4D4D" w14:textId="77777777"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14:paraId="71086C9E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32D3406" wp14:editId="78317197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14:paraId="6B3BEDF2" w14:textId="77777777"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14:paraId="75244330" w14:textId="77777777"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14:paraId="0B328665" w14:textId="77777777"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14:paraId="2C5A9135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BDF9C88" wp14:editId="6C84BC62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14:paraId="298160CB" w14:textId="77777777"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14:paraId="636B0A9C" w14:textId="77777777"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14:paraId="1C82EBB9" w14:textId="77777777" w:rsidR="00CB23D2" w:rsidRPr="00CB23D2" w:rsidRDefault="00CB23D2" w:rsidP="00CB23D2">
      <w:pPr>
        <w:jc w:val="both"/>
      </w:pPr>
    </w:p>
    <w:p w14:paraId="6599E502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B3BF789" wp14:editId="06940708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DF772" w14:textId="77777777" w:rsidR="00132C55" w:rsidRPr="0091476C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20" o:spid="_x0000_s1030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BY6Oe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132C55" w:rsidRPr="0091476C" w:rsidRDefault="00132C5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14:paraId="5BF35E88" w14:textId="77777777" w:rsidR="00CB23D2" w:rsidRPr="00CB23D2" w:rsidRDefault="00CB23D2" w:rsidP="00CB23D2">
      <w:pPr>
        <w:jc w:val="both"/>
      </w:pPr>
    </w:p>
    <w:p w14:paraId="227E7B53" w14:textId="77777777" w:rsidR="00CB23D2" w:rsidRPr="00CB23D2" w:rsidRDefault="00CB23D2" w:rsidP="00CB23D2">
      <w:pPr>
        <w:jc w:val="both"/>
      </w:pPr>
    </w:p>
    <w:p w14:paraId="694DD28D" w14:textId="77777777" w:rsidR="00CB23D2" w:rsidRPr="00CB23D2" w:rsidRDefault="00CB23D2" w:rsidP="00CB23D2">
      <w:pPr>
        <w:jc w:val="both"/>
      </w:pPr>
    </w:p>
    <w:p w14:paraId="69935C4A" w14:textId="77777777"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14:paraId="55486064" w14:textId="77777777"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14:paraId="54A6D08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7DE8396" wp14:editId="2E6B0ED9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C257053" wp14:editId="235303A9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14:paraId="1E9B33C6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2C02643" wp14:editId="6088B733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608CF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14:paraId="631CAEAF" w14:textId="77777777" w:rsidR="00132C55" w:rsidRDefault="00132C55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14:paraId="5E666656" w14:textId="77777777" w:rsidR="00132C55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14:paraId="1970C743" w14:textId="77777777" w:rsidR="00132C55" w:rsidRPr="006D7BE9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14:paraId="16991CE6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</w:p>
                          <w:p w14:paraId="0AF668F1" w14:textId="77777777" w:rsidR="00132C55" w:rsidRDefault="00132C5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17" o:spid="_x0000_s1031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bBRg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YsUBJbX&#10;UO6RWgv9nONe4qUG+4GSFme8oO79lllBiXqusT2zbDQKSxGF0XgyRMGea9bnGqY5QhXUU9Jfl75f&#10;pK2xclNjpH4gNFxiSysZyb7P6pg+znFs13HnwqKcy9Hq/s+w+AE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vYL2wUYC&#10;AABh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132C55" w:rsidRDefault="00132C55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132C55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132C55" w:rsidRPr="006D7BE9" w:rsidRDefault="00132C55" w:rsidP="00CB23D2">
                      <w:pPr>
                        <w:spacing w:line="240" w:lineRule="exact"/>
                      </w:pPr>
                      <w:proofErr w:type="gramStart"/>
                      <w:r>
                        <w:rPr>
                          <w:b/>
                        </w:rPr>
                        <w:t>для</w:t>
                      </w:r>
                      <w:proofErr w:type="gramEnd"/>
                      <w:r>
                        <w:rPr>
                          <w:b/>
                        </w:rPr>
                        <w:t xml:space="preserve">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132C55" w:rsidRPr="00B34BE6" w:rsidRDefault="00132C55" w:rsidP="00CB23D2">
                      <w:pPr>
                        <w:spacing w:line="240" w:lineRule="exact"/>
                      </w:pPr>
                    </w:p>
                    <w:p w:rsidR="00132C55" w:rsidRDefault="00132C5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14:paraId="431DED26" w14:textId="77777777" w:rsidR="00CB23D2" w:rsidRPr="00CB23D2" w:rsidRDefault="00CB23D2" w:rsidP="00CB23D2">
      <w:pPr>
        <w:jc w:val="both"/>
      </w:pPr>
    </w:p>
    <w:p w14:paraId="6E1FA9D0" w14:textId="77777777" w:rsidR="00CB23D2" w:rsidRPr="00CB23D2" w:rsidRDefault="00CB23D2" w:rsidP="00CB23D2">
      <w:pPr>
        <w:jc w:val="both"/>
      </w:pPr>
    </w:p>
    <w:p w14:paraId="4FC276B0" w14:textId="77777777" w:rsidR="00CB23D2" w:rsidRPr="00CB23D2" w:rsidRDefault="00CB23D2" w:rsidP="00CB23D2">
      <w:pPr>
        <w:jc w:val="both"/>
      </w:pPr>
    </w:p>
    <w:p w14:paraId="72502DF4" w14:textId="77777777" w:rsidR="00CB23D2" w:rsidRPr="00CB23D2" w:rsidRDefault="00CB23D2" w:rsidP="00CB23D2">
      <w:pPr>
        <w:jc w:val="both"/>
      </w:pPr>
    </w:p>
    <w:p w14:paraId="08FFD8B0" w14:textId="77777777" w:rsidR="00CB23D2" w:rsidRPr="00CB23D2" w:rsidRDefault="00CB23D2" w:rsidP="00CB23D2">
      <w:pPr>
        <w:jc w:val="both"/>
      </w:pPr>
    </w:p>
    <w:p w14:paraId="5A2892E8" w14:textId="77777777" w:rsidR="00CB23D2" w:rsidRPr="00CB23D2" w:rsidRDefault="00CB23D2" w:rsidP="00CB23D2">
      <w:pPr>
        <w:jc w:val="both"/>
      </w:pPr>
    </w:p>
    <w:p w14:paraId="6198A63F" w14:textId="77777777" w:rsidR="00CB23D2" w:rsidRPr="00CB23D2" w:rsidRDefault="00CB23D2" w:rsidP="00CB23D2">
      <w:pPr>
        <w:jc w:val="both"/>
      </w:pPr>
    </w:p>
    <w:p w14:paraId="382EA22B" w14:textId="77777777" w:rsidR="00CB23D2" w:rsidRPr="00CB23D2" w:rsidRDefault="00CB23D2" w:rsidP="00CB23D2">
      <w:pPr>
        <w:jc w:val="both"/>
      </w:pPr>
    </w:p>
    <w:p w14:paraId="701018F2" w14:textId="77777777" w:rsidR="00CB23D2" w:rsidRPr="00CB23D2" w:rsidRDefault="00CB23D2" w:rsidP="00CB23D2">
      <w:pPr>
        <w:jc w:val="both"/>
      </w:pPr>
    </w:p>
    <w:p w14:paraId="3499E723" w14:textId="77777777" w:rsidR="00CB23D2" w:rsidRPr="00CB23D2" w:rsidRDefault="00CB23D2" w:rsidP="00CB23D2">
      <w:pPr>
        <w:jc w:val="both"/>
      </w:pPr>
    </w:p>
    <w:p w14:paraId="0F4500DC" w14:textId="77777777" w:rsidR="00CB23D2" w:rsidRPr="00CB23D2" w:rsidRDefault="00CB23D2" w:rsidP="00CB23D2">
      <w:pPr>
        <w:jc w:val="both"/>
      </w:pPr>
    </w:p>
    <w:p w14:paraId="653EB4E9" w14:textId="77777777"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14:paraId="31AF494E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7E8F7B7" wp14:editId="3F741FAA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14:paraId="2C9BF613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EFA415" wp14:editId="5876A5F9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14:paraId="763C0E57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ACA3452" wp14:editId="1A461917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14:paraId="78FF1ED5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E3D3F08" wp14:editId="5EA7C7CF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14:paraId="6E4EBBB3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5A928FD" wp14:editId="2596551E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4A606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12" o:spid="_x0000_s1032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wEavik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14:paraId="5D83B8A3" w14:textId="77777777" w:rsidR="00CB23D2" w:rsidRPr="00CB23D2" w:rsidRDefault="00CB23D2" w:rsidP="00CB23D2">
      <w:pPr>
        <w:jc w:val="both"/>
      </w:pPr>
    </w:p>
    <w:p w14:paraId="214F33BC" w14:textId="77777777" w:rsidR="00CB23D2" w:rsidRPr="00CB23D2" w:rsidRDefault="00CB23D2" w:rsidP="00CB23D2">
      <w:pPr>
        <w:jc w:val="both"/>
      </w:pPr>
    </w:p>
    <w:p w14:paraId="76808A10" w14:textId="77777777" w:rsidR="00CB23D2" w:rsidRPr="00CB23D2" w:rsidRDefault="00CB23D2" w:rsidP="00CB23D2">
      <w:pPr>
        <w:jc w:val="both"/>
      </w:pPr>
    </w:p>
    <w:p w14:paraId="3C3D6EB1" w14:textId="77777777" w:rsidR="00CB23D2" w:rsidRPr="00CB23D2" w:rsidRDefault="00CB23D2" w:rsidP="00CB23D2">
      <w:pPr>
        <w:jc w:val="both"/>
      </w:pPr>
    </w:p>
    <w:p w14:paraId="1BCC3EE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34C2642" wp14:editId="6B647AF4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14:paraId="05965CD8" w14:textId="77777777"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14:paraId="74748908" w14:textId="77777777" w:rsidR="00CB23D2" w:rsidRPr="00CB23D2" w:rsidRDefault="00CB23D2" w:rsidP="00CB23D2">
      <w:pPr>
        <w:jc w:val="both"/>
      </w:pPr>
    </w:p>
    <w:p w14:paraId="35B9EB72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8CDDFB3" wp14:editId="5D0B8FA5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EA56C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14:paraId="323CDE0D" w14:textId="77777777" w:rsidR="00132C55" w:rsidRPr="004659C0" w:rsidRDefault="00132C55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14:paraId="641F6CF1" w14:textId="77777777" w:rsidR="00132C55" w:rsidRDefault="00132C5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10" o:spid="_x0000_s1033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Nq8/XkcC&#10;AABg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132C55" w:rsidRPr="004659C0" w:rsidRDefault="00132C55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132C55" w:rsidRDefault="00132C5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14:paraId="388A51DA" w14:textId="77777777" w:rsidR="00CB23D2" w:rsidRPr="00CB23D2" w:rsidRDefault="00CB23D2" w:rsidP="00CB23D2">
      <w:pPr>
        <w:jc w:val="both"/>
      </w:pPr>
    </w:p>
    <w:p w14:paraId="2D72DF14" w14:textId="77777777" w:rsidR="00CB23D2" w:rsidRPr="00CB23D2" w:rsidRDefault="00CB23D2" w:rsidP="00CB23D2">
      <w:pPr>
        <w:jc w:val="both"/>
      </w:pPr>
    </w:p>
    <w:p w14:paraId="2AE4D5AA" w14:textId="77777777"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14:paraId="27E5949B" w14:textId="77777777"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14:paraId="2D82BA7A" w14:textId="77777777"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14:paraId="1CDDC6CB" w14:textId="77777777" w:rsidTr="00CB23D2">
        <w:tc>
          <w:tcPr>
            <w:tcW w:w="3168" w:type="dxa"/>
            <w:tcBorders>
              <w:bottom w:val="single" w:sz="4" w:space="0" w:color="auto"/>
            </w:tcBorders>
          </w:tcPr>
          <w:p w14:paraId="0B38AEB1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14:paraId="18928403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47DF140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14:paraId="5410E999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7DE793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14:paraId="1FAEB3B3" w14:textId="77777777" w:rsidTr="00CB23D2">
        <w:tc>
          <w:tcPr>
            <w:tcW w:w="3168" w:type="dxa"/>
            <w:tcBorders>
              <w:top w:val="single" w:sz="4" w:space="0" w:color="auto"/>
            </w:tcBorders>
          </w:tcPr>
          <w:p w14:paraId="032024FA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F92A0EF" wp14:editId="5734AB3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14:paraId="03374C63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7B7A22F8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1A9863C0" wp14:editId="63377445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14:paraId="179C6CFE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61746BC2" wp14:editId="4A56D282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70E03A5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14:paraId="0C309CF1" w14:textId="77777777"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FD6A7AE" wp14:editId="68EBB1F9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CA23" w14:textId="77777777" w:rsidR="00132C55" w:rsidRPr="00997C4D" w:rsidRDefault="00132C55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14:paraId="119F7935" w14:textId="77777777" w:rsidR="00132C55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6" o:spid="_x0000_s1034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5ytYLRAIAAF4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132C55" w:rsidRPr="00997C4D" w:rsidRDefault="00132C55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132C55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184E5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155419A3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566850E3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7AF40A06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7F318827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2A4149AA" w14:textId="77777777"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14:paraId="25B3BE39" w14:textId="77777777"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7B9564C6" w14:textId="77777777"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14:paraId="2D47F87E" w14:textId="77777777"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D14B74A" w14:textId="77777777"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14:paraId="5EC87097" w14:textId="77777777"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14:paraId="4A944179" w14:textId="77777777"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14:paraId="34A09906" w14:textId="77777777" w:rsidR="001F4DFB" w:rsidRPr="00134BDC" w:rsidRDefault="001F4DFB" w:rsidP="001F4DFB">
      <w:pPr>
        <w:pStyle w:val="ConsPlusNormal"/>
        <w:jc w:val="both"/>
      </w:pPr>
    </w:p>
    <w:p w14:paraId="101B3B66" w14:textId="77777777"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14:paraId="061CE275" w14:textId="77777777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25EB7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5EB88831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DA76D" w14:textId="77777777"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14:paraId="04FFB89F" w14:textId="77777777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85E86" w14:textId="77777777"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30BF011D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A9A857C" w14:textId="77777777" w:rsidR="001F4DFB" w:rsidRPr="001F4DFB" w:rsidRDefault="001F4DFB" w:rsidP="001F4DFB">
            <w:pPr>
              <w:pStyle w:val="ConsPlusNormal"/>
            </w:pPr>
          </w:p>
        </w:tc>
      </w:tr>
    </w:tbl>
    <w:p w14:paraId="615A65AE" w14:textId="77777777" w:rsidR="001F4DFB" w:rsidRPr="001F4DFB" w:rsidRDefault="001F4DFB" w:rsidP="001F4DFB">
      <w:pPr>
        <w:pStyle w:val="ConsPlusNormal"/>
        <w:jc w:val="both"/>
      </w:pPr>
    </w:p>
    <w:p w14:paraId="63FBADB5" w14:textId="77777777"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943EF5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14:paraId="4E42B13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14:paraId="6F95F43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6C7666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14:paraId="0AB1727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14:paraId="5481E7C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14:paraId="16A6546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14:paraId="0600BE5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14:paraId="6593286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9811F7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14:paraId="49A0758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14:paraId="2BCA052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14:paraId="003470B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14:paraId="76D554F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14:paraId="7128F61F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14:paraId="4B76F7A0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14:paraId="2E06926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14:paraId="4D2BA57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14:paraId="1E772EC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14:paraId="5D4A67C0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14:paraId="0A7B1A54" w14:textId="77777777" w:rsidR="001F4DFB" w:rsidRPr="001F4DFB" w:rsidRDefault="001F4DFB" w:rsidP="001F4DFB">
      <w:pPr>
        <w:pStyle w:val="ConsPlusNormal"/>
        <w:jc w:val="both"/>
      </w:pPr>
    </w:p>
    <w:p w14:paraId="2FADB95F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14:paraId="36AD3579" w14:textId="77777777" w:rsidR="001F4DFB" w:rsidRPr="001F4DFB" w:rsidRDefault="001F4DFB" w:rsidP="001F4DFB">
      <w:pPr>
        <w:pStyle w:val="ConsPlusNormal"/>
        <w:jc w:val="both"/>
      </w:pPr>
    </w:p>
    <w:p w14:paraId="2DE9332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65B607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14:paraId="5A90892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5EA616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14:paraId="3BA87EA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14:paraId="4A0F571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14:paraId="498CA3FC" w14:textId="77777777"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7BCED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2FBAF53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14:paraId="325DC9B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30F8A8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14:paraId="1642473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14:paraId="07B2F19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14:paraId="76EAAA7B" w14:textId="77777777"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14:paraId="239B2A38" w14:textId="77777777"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14:paraId="12AF71CD" w14:textId="77777777" w:rsidR="001F4DFB" w:rsidRPr="001F4DFB" w:rsidRDefault="001F4DFB" w:rsidP="001F4DFB">
      <w:pPr>
        <w:pStyle w:val="ConsPlusNormal"/>
        <w:jc w:val="center"/>
        <w:outlineLvl w:val="1"/>
      </w:pPr>
    </w:p>
    <w:p w14:paraId="6FAD7593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14:paraId="6C8479C4" w14:textId="77777777" w:rsidR="001F4DFB" w:rsidRPr="001F4DFB" w:rsidRDefault="001F4DFB" w:rsidP="001F4DFB">
      <w:pPr>
        <w:pStyle w:val="ConsPlusNormal"/>
        <w:jc w:val="both"/>
      </w:pPr>
    </w:p>
    <w:p w14:paraId="31404DA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AF0372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14:paraId="3C81403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458A594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14:paraId="678FA89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14:paraId="0D43CB1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7CD27B6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14:paraId="31D5270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9467D0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00372E5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FF98D4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14:paraId="03AED10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14:paraId="64963D7B" w14:textId="77777777"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72C1712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021E9401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A208BB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14:paraId="7D9C7213" w14:textId="77777777"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75D1332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14:paraId="75A3F02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14:paraId="2D41D12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14:paraId="51029BA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14:paraId="6C1AAD4F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14:paraId="5677A6C2" w14:textId="77777777" w:rsidR="001F4DFB" w:rsidRPr="001F4DFB" w:rsidRDefault="001F4DFB" w:rsidP="001F4DFB">
      <w:pPr>
        <w:pStyle w:val="ConsPlusNormal"/>
        <w:jc w:val="both"/>
      </w:pPr>
    </w:p>
    <w:p w14:paraId="47455271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14:paraId="49789D74" w14:textId="77777777" w:rsidR="001F4DFB" w:rsidRPr="001F4DFB" w:rsidRDefault="001F4DFB" w:rsidP="001F4DFB">
      <w:pPr>
        <w:pStyle w:val="ConsPlusNormal"/>
        <w:jc w:val="both"/>
      </w:pPr>
    </w:p>
    <w:p w14:paraId="333D544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14:paraId="52D6887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14:paraId="0B3E66A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14:paraId="73F495DD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14:paraId="09263BE5" w14:textId="77777777"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14:paraId="1AD4765E" w14:textId="77777777" w:rsidR="001F4DFB" w:rsidRPr="008F0526" w:rsidRDefault="001F4DFB" w:rsidP="001F4DFB">
      <w:pPr>
        <w:pStyle w:val="ConsPlusNormal"/>
        <w:jc w:val="both"/>
        <w:rPr>
          <w:b/>
        </w:rPr>
      </w:pPr>
    </w:p>
    <w:p w14:paraId="63CDB423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14:paraId="65848133" w14:textId="77777777" w:rsidR="001F4DFB" w:rsidRPr="001F4DFB" w:rsidRDefault="001F4DFB" w:rsidP="001F4DFB">
      <w:pPr>
        <w:pStyle w:val="ConsPlusNormal"/>
        <w:jc w:val="both"/>
      </w:pPr>
    </w:p>
    <w:p w14:paraId="275D5D3E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14:paraId="43CED39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14:paraId="709806F1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14:paraId="134F4982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14:paraId="63C3C0BD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14:paraId="67C5FB8F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14:paraId="3150822E" w14:textId="77777777"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14:paraId="789EE165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14:paraId="0239D2DC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14:paraId="7F5AFC70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14:paraId="60934F92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14:paraId="0E6080C3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14:paraId="273881D2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14:paraId="3DD92BFB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14:paraId="4F791C17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14:paraId="74378B60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14:paraId="11EAC6BB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14:paraId="76D6BA4A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14:paraId="26B5983A" w14:textId="77777777" w:rsidR="001F4DFB" w:rsidRPr="001F4DFB" w:rsidRDefault="001F4DFB" w:rsidP="001F4DFB">
      <w:pPr>
        <w:pStyle w:val="ConsPlusNormal"/>
        <w:jc w:val="both"/>
      </w:pPr>
    </w:p>
    <w:p w14:paraId="1F9DBFEA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14:paraId="01D83B7E" w14:textId="77777777" w:rsidR="001F4DFB" w:rsidRPr="001F4DFB" w:rsidRDefault="001F4DFB" w:rsidP="001F4DFB">
      <w:pPr>
        <w:pStyle w:val="ConsPlusNormal"/>
        <w:jc w:val="both"/>
      </w:pPr>
    </w:p>
    <w:p w14:paraId="5F6F0F3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14:paraId="42A68A0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14:paraId="0A0A9E2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14:paraId="546286C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14:paraId="62D85741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14:paraId="20983AD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14:paraId="0B164F55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14:paraId="71EE21B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14:paraId="578FEE93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14:paraId="47C064BA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14:paraId="3AE51FE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14:paraId="030646E0" w14:textId="77777777" w:rsidR="001F4DFB" w:rsidRPr="001F4DFB" w:rsidRDefault="001F4DFB" w:rsidP="001F4DFB">
      <w:pPr>
        <w:pStyle w:val="ConsPlusNormal"/>
        <w:jc w:val="both"/>
      </w:pPr>
    </w:p>
    <w:p w14:paraId="22D9C450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14:paraId="174CE8BD" w14:textId="77777777" w:rsidR="001F4DFB" w:rsidRPr="001F4DFB" w:rsidRDefault="001F4DFB" w:rsidP="001F4DFB">
      <w:pPr>
        <w:pStyle w:val="ConsPlusNormal"/>
        <w:jc w:val="both"/>
      </w:pPr>
    </w:p>
    <w:p w14:paraId="7C89639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14:paraId="3DBD8166" w14:textId="77777777"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14:paraId="2A1A0A16" w14:textId="77777777"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14:paraId="4401B44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14:paraId="106DC9CF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14:paraId="5EE3BEA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14:paraId="6215C5D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14:paraId="7853934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14:paraId="39462A9E" w14:textId="77777777" w:rsidR="001F4DFB" w:rsidRPr="001F4DFB" w:rsidRDefault="001F4DFB" w:rsidP="001F4DFB">
      <w:pPr>
        <w:pStyle w:val="ConsPlusNormal"/>
        <w:jc w:val="both"/>
      </w:pPr>
    </w:p>
    <w:p w14:paraId="53DDB3CF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14:paraId="7B47DFD1" w14:textId="77777777" w:rsidR="001F4DFB" w:rsidRPr="001F4DFB" w:rsidRDefault="001F4DFB" w:rsidP="001F4DFB">
      <w:pPr>
        <w:pStyle w:val="ConsPlusNormal"/>
        <w:jc w:val="both"/>
      </w:pPr>
    </w:p>
    <w:p w14:paraId="0F624A0B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14:paraId="48BF37E0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14:paraId="6ACF68D6" w14:textId="77777777" w:rsidR="001F4DFB" w:rsidRPr="001F4DFB" w:rsidRDefault="001F4DFB" w:rsidP="001F4DFB">
      <w:pPr>
        <w:pStyle w:val="ConsPlusNormal"/>
        <w:jc w:val="both"/>
      </w:pPr>
    </w:p>
    <w:p w14:paraId="31F5B921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14:paraId="3ACBE34E" w14:textId="77777777" w:rsidR="001F4DFB" w:rsidRPr="001F4DFB" w:rsidRDefault="001F4DFB" w:rsidP="001F4DFB">
      <w:pPr>
        <w:pStyle w:val="ConsPlusNormal"/>
        <w:jc w:val="both"/>
      </w:pPr>
    </w:p>
    <w:p w14:paraId="3ADC09A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14:paraId="266ABE6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14:paraId="68176FD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14:paraId="662AD06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13897023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14:paraId="1A9FA01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14:paraId="78CD8717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14:paraId="7FC47D68" w14:textId="77777777"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14:paraId="6FA910BF" w14:textId="77777777" w:rsidTr="00A50CC2">
        <w:tc>
          <w:tcPr>
            <w:tcW w:w="3231" w:type="dxa"/>
          </w:tcPr>
          <w:p w14:paraId="300BE8F5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14:paraId="53F4C151" w14:textId="77777777"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14:paraId="5432F50C" w14:textId="77777777" w:rsidTr="00A50CC2">
        <w:tc>
          <w:tcPr>
            <w:tcW w:w="3231" w:type="dxa"/>
          </w:tcPr>
          <w:p w14:paraId="43F464CD" w14:textId="77777777"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14:paraId="11CBD83A" w14:textId="77777777"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14:paraId="4389CAA8" w14:textId="77777777" w:rsidTr="00A50CC2">
        <w:trPr>
          <w:trHeight w:val="920"/>
        </w:trPr>
        <w:tc>
          <w:tcPr>
            <w:tcW w:w="3231" w:type="dxa"/>
          </w:tcPr>
          <w:p w14:paraId="41EFAE3E" w14:textId="77777777"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14:paraId="22FC550B" w14:textId="77777777" w:rsidR="00C13CC4" w:rsidRDefault="00C13CC4" w:rsidP="00F835D2">
            <w:pPr>
              <w:pStyle w:val="ConsPlusNormal"/>
            </w:pPr>
          </w:p>
          <w:p w14:paraId="45575CA4" w14:textId="77777777"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14:paraId="07315AC0" w14:textId="77777777" w:rsidTr="00A50CC2">
        <w:tc>
          <w:tcPr>
            <w:tcW w:w="3231" w:type="dxa"/>
            <w:vAlign w:val="center"/>
          </w:tcPr>
          <w:p w14:paraId="18306906" w14:textId="77777777"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14:paraId="1439C46E" w14:textId="77777777"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14:paraId="468F5544" w14:textId="77777777" w:rsidTr="00A50CC2">
        <w:tc>
          <w:tcPr>
            <w:tcW w:w="3231" w:type="dxa"/>
            <w:vAlign w:val="center"/>
          </w:tcPr>
          <w:p w14:paraId="0B73205D" w14:textId="77777777"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14:paraId="5AAD547E" w14:textId="77777777"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14:paraId="2439AC45" w14:textId="77777777" w:rsidTr="00A50CC2">
        <w:tc>
          <w:tcPr>
            <w:tcW w:w="3231" w:type="dxa"/>
            <w:vAlign w:val="center"/>
          </w:tcPr>
          <w:p w14:paraId="03C6F656" w14:textId="77777777"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14:paraId="02E4F28D" w14:textId="77777777"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14:paraId="11F03384" w14:textId="77777777" w:rsidTr="00A50CC2">
        <w:tc>
          <w:tcPr>
            <w:tcW w:w="3231" w:type="dxa"/>
            <w:vAlign w:val="bottom"/>
          </w:tcPr>
          <w:p w14:paraId="53928A84" w14:textId="77777777"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14:paraId="37D8C451" w14:textId="77777777"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14:paraId="41C6D7FC" w14:textId="77777777" w:rsidTr="00A50CC2">
        <w:tc>
          <w:tcPr>
            <w:tcW w:w="9493" w:type="dxa"/>
            <w:gridSpan w:val="6"/>
            <w:vAlign w:val="bottom"/>
          </w:tcPr>
          <w:p w14:paraId="46F50B7F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14:paraId="49119C85" w14:textId="77777777" w:rsidTr="00A50CC2">
        <w:tc>
          <w:tcPr>
            <w:tcW w:w="3231" w:type="dxa"/>
            <w:vAlign w:val="center"/>
          </w:tcPr>
          <w:p w14:paraId="0458B804" w14:textId="77777777"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14:paraId="5A982048" w14:textId="77777777"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14:paraId="191B5827" w14:textId="77777777"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14:paraId="7654B923" w14:textId="77777777" w:rsidTr="00A50CC2">
        <w:tc>
          <w:tcPr>
            <w:tcW w:w="3231" w:type="dxa"/>
            <w:vAlign w:val="bottom"/>
          </w:tcPr>
          <w:p w14:paraId="43AE77AD" w14:textId="77777777"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14:paraId="17320E21" w14:textId="77777777"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14:paraId="09240683" w14:textId="77777777" w:rsidTr="00A50CC2">
        <w:tc>
          <w:tcPr>
            <w:tcW w:w="3231" w:type="dxa"/>
            <w:vAlign w:val="center"/>
          </w:tcPr>
          <w:p w14:paraId="2B4F79EA" w14:textId="77777777"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14:paraId="2304C5C6" w14:textId="77777777"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14:paraId="6A5A9972" w14:textId="77777777" w:rsidTr="00A50CC2">
        <w:tc>
          <w:tcPr>
            <w:tcW w:w="3231" w:type="dxa"/>
            <w:vAlign w:val="center"/>
          </w:tcPr>
          <w:p w14:paraId="461A914D" w14:textId="77777777"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14:paraId="04451C48" w14:textId="77777777"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14:paraId="3FB18431" w14:textId="77777777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0BD9976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14:paraId="74B4FEA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14:paraId="5E9B6FF7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14:paraId="0C234242" w14:textId="77777777"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14:paraId="451CD22A" w14:textId="77777777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2917B5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14:paraId="7B7F2E4D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14:paraId="59203EFA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14:paraId="4AD9A8CF" w14:textId="77777777" w:rsidTr="00A50CC2">
        <w:tc>
          <w:tcPr>
            <w:tcW w:w="3231" w:type="dxa"/>
          </w:tcPr>
          <w:p w14:paraId="7DB76AD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14:paraId="008A0B21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14:paraId="380161E6" w14:textId="77777777" w:rsidTr="00A50CC2">
        <w:tc>
          <w:tcPr>
            <w:tcW w:w="3231" w:type="dxa"/>
            <w:vAlign w:val="bottom"/>
          </w:tcPr>
          <w:p w14:paraId="1B2DF368" w14:textId="77777777"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14:paraId="4CDF926E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F5C0847" w14:textId="77777777" w:rsidTr="00A50CC2">
        <w:tc>
          <w:tcPr>
            <w:tcW w:w="3231" w:type="dxa"/>
            <w:vAlign w:val="bottom"/>
          </w:tcPr>
          <w:p w14:paraId="28158986" w14:textId="77777777"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14:paraId="5D49B2C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994D776" w14:textId="77777777" w:rsidTr="00A50CC2">
        <w:tc>
          <w:tcPr>
            <w:tcW w:w="3231" w:type="dxa"/>
            <w:vAlign w:val="bottom"/>
          </w:tcPr>
          <w:p w14:paraId="38B68E65" w14:textId="77777777"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14:paraId="4E81833F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6E60874" w14:textId="77777777" w:rsidTr="00A50CC2">
        <w:tc>
          <w:tcPr>
            <w:tcW w:w="3231" w:type="dxa"/>
            <w:vAlign w:val="bottom"/>
          </w:tcPr>
          <w:p w14:paraId="3E1A9FF6" w14:textId="77777777"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14:paraId="1E776EE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24B5E41" w14:textId="77777777" w:rsidTr="00A50CC2">
        <w:tc>
          <w:tcPr>
            <w:tcW w:w="3231" w:type="dxa"/>
            <w:vAlign w:val="bottom"/>
          </w:tcPr>
          <w:p w14:paraId="21DF2C00" w14:textId="77777777"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14:paraId="09A7B80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914B019" w14:textId="77777777" w:rsidTr="00A50CC2">
        <w:tc>
          <w:tcPr>
            <w:tcW w:w="9493" w:type="dxa"/>
            <w:gridSpan w:val="6"/>
            <w:vAlign w:val="bottom"/>
          </w:tcPr>
          <w:p w14:paraId="206B8D3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14:paraId="4BD6D933" w14:textId="77777777" w:rsidTr="00A50CC2">
        <w:tc>
          <w:tcPr>
            <w:tcW w:w="3231" w:type="dxa"/>
            <w:vAlign w:val="bottom"/>
          </w:tcPr>
          <w:p w14:paraId="09B4A65F" w14:textId="77777777"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14:paraId="725F4494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BFD9180" w14:textId="77777777" w:rsidTr="00A50CC2">
        <w:tc>
          <w:tcPr>
            <w:tcW w:w="3231" w:type="dxa"/>
            <w:vAlign w:val="bottom"/>
          </w:tcPr>
          <w:p w14:paraId="0C57680D" w14:textId="77777777"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14:paraId="103F6B21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1914D49" w14:textId="77777777" w:rsidTr="00A50CC2">
        <w:tc>
          <w:tcPr>
            <w:tcW w:w="3231" w:type="dxa"/>
            <w:vAlign w:val="center"/>
          </w:tcPr>
          <w:p w14:paraId="79C3C465" w14:textId="77777777"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14:paraId="66526248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46F9E6A" w14:textId="77777777" w:rsidTr="00A50CC2">
        <w:tc>
          <w:tcPr>
            <w:tcW w:w="3231" w:type="dxa"/>
            <w:vAlign w:val="center"/>
          </w:tcPr>
          <w:p w14:paraId="3E4E96ED" w14:textId="77777777"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14:paraId="6800DEC8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4C0154AE" w14:textId="77777777" w:rsidTr="00A50CC2">
        <w:tc>
          <w:tcPr>
            <w:tcW w:w="3231" w:type="dxa"/>
            <w:vAlign w:val="bottom"/>
          </w:tcPr>
          <w:p w14:paraId="491CF05F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14:paraId="763E384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14:paraId="1E289E96" w14:textId="77777777" w:rsidTr="00A50CC2">
        <w:tc>
          <w:tcPr>
            <w:tcW w:w="3231" w:type="dxa"/>
            <w:vAlign w:val="bottom"/>
          </w:tcPr>
          <w:p w14:paraId="6A1A783E" w14:textId="77777777"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14:paraId="1483C4FB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4D0B410F" w14:textId="77777777" w:rsidTr="00A50CC2">
        <w:tc>
          <w:tcPr>
            <w:tcW w:w="3231" w:type="dxa"/>
            <w:vAlign w:val="bottom"/>
          </w:tcPr>
          <w:p w14:paraId="1758AC53" w14:textId="77777777"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14:paraId="3FD798BC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7B6A0230" w14:textId="77777777" w:rsidTr="00A50CC2">
        <w:tc>
          <w:tcPr>
            <w:tcW w:w="3231" w:type="dxa"/>
            <w:vAlign w:val="bottom"/>
          </w:tcPr>
          <w:p w14:paraId="43CBB158" w14:textId="77777777"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14:paraId="785F4F16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2F0A1973" w14:textId="77777777" w:rsidTr="00A50CC2">
        <w:tc>
          <w:tcPr>
            <w:tcW w:w="3231" w:type="dxa"/>
            <w:vAlign w:val="bottom"/>
          </w:tcPr>
          <w:p w14:paraId="2CE2EDBD" w14:textId="77777777"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14:paraId="18C740B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613A7BB" w14:textId="77777777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7F255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14:paraId="75C98A1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14:paraId="4FC4B495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14:paraId="48509291" w14:textId="77777777"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14:paraId="6CE74ED9" w14:textId="77777777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168FB8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14:paraId="3B945711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14:paraId="44DCFD1E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00C8CAB4" w14:textId="77777777" w:rsidR="00AB63AA" w:rsidRDefault="00AB63AA" w:rsidP="001F4DFB">
      <w:pPr>
        <w:pStyle w:val="ConsPlusNormal"/>
        <w:jc w:val="center"/>
        <w:outlineLvl w:val="1"/>
      </w:pPr>
    </w:p>
    <w:p w14:paraId="32151636" w14:textId="77777777"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14:paraId="321DE612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1DFA5" w14:textId="77777777"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DB3F7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14:paraId="29A10682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00420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1352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FEDFD99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37B46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024C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755F9978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7DD8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A834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32850F1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94D7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ECDF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808804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A45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A122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64D687AD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F10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3649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4D82F48" w14:textId="77777777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FED1D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14:paraId="34A0389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A840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7E40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46438B1B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BC72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0EC0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2C070ABC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685C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4F9D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919663E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99D4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116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64266646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058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F8C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14:paraId="6D40970C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862A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C0F8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BF3FDAF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A6F6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1218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3E96956F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E9A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A084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745D2486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FA6F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B4FD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1F69D4FC" w14:textId="77777777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F27FC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DB966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187E6981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14:paraId="44A23F79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14:paraId="599911FB" w14:textId="77777777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AB9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14:paraId="719CE75E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B64EB06" w14:textId="77777777"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r w:rsidR="001F4DFB" w:rsidRPr="008D3F38">
              <w:t>м.п. (при наличии)</w:t>
            </w:r>
          </w:p>
        </w:tc>
      </w:tr>
    </w:tbl>
    <w:p w14:paraId="6053AAFD" w14:textId="77777777" w:rsidR="001F4DFB" w:rsidRPr="00134BDC" w:rsidRDefault="001F4DFB" w:rsidP="001F4DFB">
      <w:pPr>
        <w:pStyle w:val="ConsPlusNormal"/>
        <w:jc w:val="both"/>
      </w:pPr>
    </w:p>
    <w:p w14:paraId="04D39FD4" w14:textId="77777777" w:rsidR="00AB63AA" w:rsidRDefault="00AB63AA">
      <w:pPr>
        <w:rPr>
          <w:sz w:val="28"/>
          <w:szCs w:val="28"/>
        </w:rPr>
      </w:pPr>
      <w:r>
        <w:br w:type="page"/>
      </w:r>
    </w:p>
    <w:p w14:paraId="45A73B6B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14:paraId="3B9F429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67C9DEE9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467984DC" w14:textId="77777777" w:rsidR="001F4DFB" w:rsidRPr="00134BDC" w:rsidRDefault="001F4DFB" w:rsidP="001F4DFB">
      <w:pPr>
        <w:pStyle w:val="ConsPlusNormal"/>
        <w:jc w:val="both"/>
      </w:pPr>
    </w:p>
    <w:p w14:paraId="3EEABB32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14:paraId="4E1C4DBF" w14:textId="77777777"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14:paraId="2EDF7766" w14:textId="77777777"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14:paraId="48BE0DDC" w14:textId="77777777" w:rsidTr="008F0526">
        <w:tc>
          <w:tcPr>
            <w:tcW w:w="1276" w:type="dxa"/>
            <w:vMerge w:val="restart"/>
          </w:tcPr>
          <w:p w14:paraId="4DF443D1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14:paraId="2EDA98DF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14:paraId="132764BA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14:paraId="694FF282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14:paraId="3B17553F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14:paraId="092E1A92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14:paraId="3DDC939C" w14:textId="77777777" w:rsidTr="008F0526">
        <w:tc>
          <w:tcPr>
            <w:tcW w:w="1276" w:type="dxa"/>
            <w:vMerge/>
          </w:tcPr>
          <w:p w14:paraId="3E267AF4" w14:textId="77777777" w:rsidR="001F4DFB" w:rsidRPr="002A5DAE" w:rsidRDefault="001F4DFB" w:rsidP="001F4DFB"/>
        </w:tc>
        <w:tc>
          <w:tcPr>
            <w:tcW w:w="1418" w:type="dxa"/>
            <w:vMerge/>
          </w:tcPr>
          <w:p w14:paraId="6547A7CC" w14:textId="77777777" w:rsidR="001F4DFB" w:rsidRPr="002A5DAE" w:rsidRDefault="001F4DFB" w:rsidP="001F4DFB"/>
        </w:tc>
        <w:tc>
          <w:tcPr>
            <w:tcW w:w="992" w:type="dxa"/>
            <w:vMerge/>
          </w:tcPr>
          <w:p w14:paraId="08FD300E" w14:textId="77777777" w:rsidR="001F4DFB" w:rsidRPr="002A5DAE" w:rsidRDefault="001F4DFB" w:rsidP="001F4DFB"/>
        </w:tc>
        <w:tc>
          <w:tcPr>
            <w:tcW w:w="992" w:type="dxa"/>
            <w:vMerge/>
          </w:tcPr>
          <w:p w14:paraId="74292E9F" w14:textId="77777777" w:rsidR="001F4DFB" w:rsidRPr="002A5DAE" w:rsidRDefault="001F4DFB" w:rsidP="001F4DFB"/>
        </w:tc>
        <w:tc>
          <w:tcPr>
            <w:tcW w:w="1134" w:type="dxa"/>
            <w:vMerge/>
          </w:tcPr>
          <w:p w14:paraId="6AEE8A09" w14:textId="77777777" w:rsidR="001F4DFB" w:rsidRPr="002A5DAE" w:rsidRDefault="001F4DFB" w:rsidP="001F4DFB"/>
        </w:tc>
        <w:tc>
          <w:tcPr>
            <w:tcW w:w="3119" w:type="dxa"/>
            <w:gridSpan w:val="4"/>
          </w:tcPr>
          <w:p w14:paraId="5C327A46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14:paraId="1789A4C7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14:paraId="16831580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14:paraId="00EEE95B" w14:textId="77777777" w:rsidTr="008F0526">
        <w:tc>
          <w:tcPr>
            <w:tcW w:w="1276" w:type="dxa"/>
            <w:vMerge/>
          </w:tcPr>
          <w:p w14:paraId="5217A5C8" w14:textId="77777777" w:rsidR="001F4DFB" w:rsidRPr="002A5DAE" w:rsidRDefault="001F4DFB" w:rsidP="001F4DFB"/>
        </w:tc>
        <w:tc>
          <w:tcPr>
            <w:tcW w:w="1418" w:type="dxa"/>
            <w:vMerge/>
          </w:tcPr>
          <w:p w14:paraId="703FC8E3" w14:textId="77777777" w:rsidR="001F4DFB" w:rsidRPr="002A5DAE" w:rsidRDefault="001F4DFB" w:rsidP="001F4DFB"/>
        </w:tc>
        <w:tc>
          <w:tcPr>
            <w:tcW w:w="992" w:type="dxa"/>
            <w:vMerge/>
          </w:tcPr>
          <w:p w14:paraId="5A0AA77F" w14:textId="77777777" w:rsidR="001F4DFB" w:rsidRPr="002A5DAE" w:rsidRDefault="001F4DFB" w:rsidP="001F4DFB"/>
        </w:tc>
        <w:tc>
          <w:tcPr>
            <w:tcW w:w="992" w:type="dxa"/>
            <w:vMerge/>
          </w:tcPr>
          <w:p w14:paraId="65C896DD" w14:textId="77777777" w:rsidR="001F4DFB" w:rsidRPr="002A5DAE" w:rsidRDefault="001F4DFB" w:rsidP="001F4DFB"/>
        </w:tc>
        <w:tc>
          <w:tcPr>
            <w:tcW w:w="1134" w:type="dxa"/>
            <w:vMerge/>
          </w:tcPr>
          <w:p w14:paraId="5B50936B" w14:textId="77777777" w:rsidR="001F4DFB" w:rsidRPr="002A5DAE" w:rsidRDefault="001F4DFB" w:rsidP="001F4DFB"/>
        </w:tc>
        <w:tc>
          <w:tcPr>
            <w:tcW w:w="760" w:type="dxa"/>
          </w:tcPr>
          <w:p w14:paraId="3D3468BB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14:paraId="1EA2A740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14:paraId="60F70981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14:paraId="0034901B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14:paraId="7B89010B" w14:textId="77777777" w:rsidR="001F4DFB" w:rsidRPr="002A5DAE" w:rsidRDefault="001F4DFB" w:rsidP="001F4DFB"/>
        </w:tc>
        <w:tc>
          <w:tcPr>
            <w:tcW w:w="851" w:type="dxa"/>
            <w:vMerge/>
          </w:tcPr>
          <w:p w14:paraId="51FA0DC4" w14:textId="77777777" w:rsidR="001F4DFB" w:rsidRPr="002A5DAE" w:rsidRDefault="001F4DFB" w:rsidP="001F4DFB"/>
        </w:tc>
      </w:tr>
      <w:tr w:rsidR="001F4DFB" w:rsidRPr="002A5DAE" w14:paraId="5A53AEE2" w14:textId="77777777" w:rsidTr="008F0526">
        <w:tc>
          <w:tcPr>
            <w:tcW w:w="1276" w:type="dxa"/>
          </w:tcPr>
          <w:p w14:paraId="687AF0AB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14:paraId="4F6FBB32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C6D41C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56808C16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14:paraId="1C8B155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EBD786E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65C1C9AF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663217B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34083C88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3B0706DF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179F6E35" w14:textId="77777777" w:rsidR="001F4DFB" w:rsidRPr="002A5DAE" w:rsidRDefault="001F4DFB" w:rsidP="001F4DFB">
            <w:pPr>
              <w:pStyle w:val="ConsPlusNormal"/>
            </w:pPr>
          </w:p>
        </w:tc>
      </w:tr>
      <w:tr w:rsidR="001F4DFB" w:rsidRPr="002A5DAE" w14:paraId="5BB66576" w14:textId="77777777" w:rsidTr="008F0526">
        <w:tc>
          <w:tcPr>
            <w:tcW w:w="1276" w:type="dxa"/>
          </w:tcPr>
          <w:p w14:paraId="576906D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14:paraId="73375D49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2E029FC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35B92CB4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14:paraId="1BF4B5D5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5F067F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42D0984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76E2B0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387508C7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7CDE8957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0047C0A7" w14:textId="77777777" w:rsidR="001F4DFB" w:rsidRPr="002A5DAE" w:rsidRDefault="001F4DFB" w:rsidP="001F4DFB">
            <w:pPr>
              <w:pStyle w:val="ConsPlusNormal"/>
            </w:pPr>
          </w:p>
        </w:tc>
      </w:tr>
      <w:tr w:rsidR="001F4DFB" w:rsidRPr="002A5DAE" w14:paraId="44C200A7" w14:textId="77777777" w:rsidTr="008F0526">
        <w:tc>
          <w:tcPr>
            <w:tcW w:w="1276" w:type="dxa"/>
          </w:tcPr>
          <w:p w14:paraId="7F5F52CE" w14:textId="77777777"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14:paraId="06F8A97E" w14:textId="77777777" w:rsidR="001F4DFB" w:rsidRPr="002A5DAE" w:rsidRDefault="001F4DFB" w:rsidP="001F4DFB">
            <w:pPr>
              <w:pStyle w:val="ConsPlusNormal"/>
              <w:jc w:val="right"/>
            </w:pPr>
          </w:p>
          <w:p w14:paraId="0C8AF59B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14:paraId="49FD02F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A66A3E8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14:paraId="1EAAB248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14:paraId="1586341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8886E0E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04F2EEE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76C4936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6E587F35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4150086" w14:textId="77777777" w:rsidR="001F4DFB" w:rsidRPr="002A5DAE" w:rsidRDefault="001F4DFB" w:rsidP="001F4DFB">
            <w:pPr>
              <w:pStyle w:val="ConsPlusNormal"/>
            </w:pPr>
          </w:p>
        </w:tc>
      </w:tr>
    </w:tbl>
    <w:p w14:paraId="619FD6B1" w14:textId="77777777" w:rsidR="001F4DFB" w:rsidRPr="00134BDC" w:rsidRDefault="001F4DFB" w:rsidP="001F4DFB">
      <w:pPr>
        <w:pStyle w:val="ConsPlusNormal"/>
        <w:jc w:val="both"/>
      </w:pPr>
    </w:p>
    <w:p w14:paraId="4BFC1DD7" w14:textId="77777777" w:rsidR="001F4DFB" w:rsidRPr="00134BDC" w:rsidRDefault="001F4DFB" w:rsidP="001F4DFB">
      <w:pPr>
        <w:pStyle w:val="ConsPlusNormal"/>
        <w:jc w:val="both"/>
      </w:pPr>
    </w:p>
    <w:p w14:paraId="22119D45" w14:textId="77777777" w:rsidR="001F4DFB" w:rsidRPr="00134BDC" w:rsidRDefault="001F4DFB" w:rsidP="001F4DFB">
      <w:pPr>
        <w:pStyle w:val="ConsPlusNormal"/>
        <w:jc w:val="both"/>
      </w:pPr>
    </w:p>
    <w:p w14:paraId="18CB2394" w14:textId="77777777" w:rsidR="001F4DFB" w:rsidRDefault="001F4DFB" w:rsidP="001F4DFB">
      <w:pPr>
        <w:pStyle w:val="ConsPlusNormal"/>
        <w:jc w:val="both"/>
      </w:pPr>
    </w:p>
    <w:p w14:paraId="4420B17E" w14:textId="77777777" w:rsidR="006C14E0" w:rsidRDefault="006C14E0" w:rsidP="001F4DFB">
      <w:pPr>
        <w:pStyle w:val="ConsPlusNormal"/>
        <w:jc w:val="both"/>
      </w:pPr>
    </w:p>
    <w:p w14:paraId="3546089D" w14:textId="77777777" w:rsidR="006C14E0" w:rsidRDefault="006C14E0" w:rsidP="001F4DFB">
      <w:pPr>
        <w:pStyle w:val="ConsPlusNormal"/>
        <w:jc w:val="both"/>
      </w:pPr>
    </w:p>
    <w:p w14:paraId="5AC540B5" w14:textId="77777777" w:rsidR="006C14E0" w:rsidRDefault="006C14E0" w:rsidP="001F4DFB">
      <w:pPr>
        <w:pStyle w:val="ConsPlusNormal"/>
        <w:jc w:val="both"/>
      </w:pPr>
    </w:p>
    <w:p w14:paraId="5C503924" w14:textId="77777777" w:rsidR="006C14E0" w:rsidRDefault="006C14E0" w:rsidP="001F4DFB">
      <w:pPr>
        <w:pStyle w:val="ConsPlusNormal"/>
        <w:jc w:val="both"/>
      </w:pPr>
    </w:p>
    <w:p w14:paraId="0CAD0EAC" w14:textId="77777777" w:rsidR="006C14E0" w:rsidRPr="00134BDC" w:rsidRDefault="006C14E0" w:rsidP="001F4DFB">
      <w:pPr>
        <w:pStyle w:val="ConsPlusNormal"/>
        <w:jc w:val="both"/>
      </w:pPr>
    </w:p>
    <w:p w14:paraId="661881DF" w14:textId="77777777" w:rsidR="001F4DFB" w:rsidRPr="00134BDC" w:rsidRDefault="001F4DFB" w:rsidP="001F4DFB">
      <w:pPr>
        <w:pStyle w:val="ConsPlusNormal"/>
        <w:jc w:val="both"/>
      </w:pPr>
    </w:p>
    <w:p w14:paraId="553B3A5A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0FECC157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A6F94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8D7554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FA72B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363E866B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1DA3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DDE90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21C25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61C2E60C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77B95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50CCC4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4E49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4A039164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04F1A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FE74BC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2AEAA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28BB1FD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ED76CF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1F38FA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DA08A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3142672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437F8E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55508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0E00016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5B7CB08A" w14:textId="77777777" w:rsidR="001F4DFB" w:rsidRPr="00134BDC" w:rsidRDefault="001F4DFB" w:rsidP="001F4DFB">
      <w:pPr>
        <w:pStyle w:val="ConsPlusNormal"/>
        <w:jc w:val="both"/>
      </w:pPr>
    </w:p>
    <w:p w14:paraId="598D88C1" w14:textId="77777777"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14:paraId="25C44029" w14:textId="77777777" w:rsidR="0053027C" w:rsidRDefault="0053027C" w:rsidP="001F4DFB">
      <w:pPr>
        <w:pStyle w:val="ConsPlusNormal"/>
        <w:jc w:val="right"/>
        <w:outlineLvl w:val="1"/>
      </w:pPr>
    </w:p>
    <w:p w14:paraId="74DE3BE2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14:paraId="0CAC48E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4874E2A3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47276D91" w14:textId="77777777" w:rsidR="001F4DFB" w:rsidRPr="00134BDC" w:rsidRDefault="001F4DFB" w:rsidP="001F4DFB">
      <w:pPr>
        <w:pStyle w:val="ConsPlusNormal"/>
        <w:jc w:val="both"/>
      </w:pPr>
    </w:p>
    <w:p w14:paraId="4EA33229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14:paraId="65C82A9B" w14:textId="77777777"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14:paraId="6850BC57" w14:textId="77777777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B1762BC" w14:textId="77777777"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3ABC0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3C2A868B" w14:textId="77777777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C563C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843B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14:paraId="46784BC7" w14:textId="77777777"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14:paraId="185E0A83" w14:textId="77777777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FFFDD80" w14:textId="77777777"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1208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8AAFC79" w14:textId="77777777"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45E5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6C4D64D" w14:textId="77777777"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14:paraId="6AC60274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7728F5C0" w14:textId="77777777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590531" w14:textId="77777777"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14:paraId="41078E98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68B57E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7DE72C6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645BE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ECA6EA3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ED3A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07032F45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14:paraId="5CAEFD3B" w14:textId="77777777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0392B8E" w14:textId="77777777"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8B6F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A0B791" w14:textId="77777777"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14:paraId="4035AC2E" w14:textId="77777777" w:rsidR="001F4DFB" w:rsidRPr="00134BDC" w:rsidRDefault="001F4DFB" w:rsidP="001F4DFB">
      <w:pPr>
        <w:pStyle w:val="ConsPlusNormal"/>
        <w:jc w:val="both"/>
      </w:pPr>
    </w:p>
    <w:p w14:paraId="661B4231" w14:textId="77777777" w:rsidR="001F4DFB" w:rsidRPr="00134BDC" w:rsidRDefault="001F4DFB" w:rsidP="001F4DFB">
      <w:pPr>
        <w:pStyle w:val="ConsPlusNormal"/>
        <w:jc w:val="both"/>
      </w:pPr>
    </w:p>
    <w:p w14:paraId="3EC737B4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552B1DBD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0CF6D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9127D0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3A699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615CA1E7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0B38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95048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BCD3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75AAD845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BFC7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D19AD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D8DEF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19BE862F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7D61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1CF01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349ED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9B67160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E7804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ABEFB1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429D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6A1CF15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7286044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01FC3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E3609A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736417E8" w14:textId="77777777" w:rsidR="006C14E0" w:rsidRDefault="006C14E0" w:rsidP="001F4DFB">
      <w:pPr>
        <w:pStyle w:val="ConsPlusNormal"/>
        <w:jc w:val="right"/>
        <w:outlineLvl w:val="1"/>
      </w:pPr>
    </w:p>
    <w:p w14:paraId="61F6160A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14:paraId="38B87A17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183092E2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1A7FA95E" w14:textId="77777777" w:rsidR="001F4DFB" w:rsidRPr="00134BDC" w:rsidRDefault="001F4DFB" w:rsidP="001F4DFB">
      <w:pPr>
        <w:pStyle w:val="ConsPlusNormal"/>
        <w:jc w:val="both"/>
      </w:pPr>
    </w:p>
    <w:p w14:paraId="2E9136A5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14:paraId="13EA13F6" w14:textId="77777777"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14:paraId="160C8ACD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77D7C3CD" w14:textId="77777777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7A35AA6B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8B4A636" w14:textId="77777777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2B7F9645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25595AF5" w14:textId="77777777" w:rsidR="001F4DFB" w:rsidRPr="00134BDC" w:rsidRDefault="001F4DFB" w:rsidP="001F4DFB">
      <w:pPr>
        <w:pStyle w:val="ConsPlusNormal"/>
        <w:jc w:val="both"/>
      </w:pPr>
    </w:p>
    <w:p w14:paraId="70032DB6" w14:textId="77777777" w:rsidR="001F4DFB" w:rsidRPr="00134BDC" w:rsidRDefault="001F4DFB" w:rsidP="001F4DFB">
      <w:pPr>
        <w:pStyle w:val="ConsPlusNormal"/>
        <w:jc w:val="both"/>
      </w:pPr>
    </w:p>
    <w:p w14:paraId="44FD8E9C" w14:textId="77777777" w:rsidR="001F4DFB" w:rsidRPr="00134BDC" w:rsidRDefault="001F4DFB" w:rsidP="001F4DFB">
      <w:pPr>
        <w:pStyle w:val="ConsPlusNormal"/>
        <w:jc w:val="both"/>
      </w:pPr>
    </w:p>
    <w:p w14:paraId="4E54DB4D" w14:textId="77777777" w:rsidR="001F4DFB" w:rsidRDefault="001F4DFB" w:rsidP="001F4DFB">
      <w:pPr>
        <w:pStyle w:val="ConsPlusNormal"/>
        <w:jc w:val="both"/>
      </w:pPr>
    </w:p>
    <w:p w14:paraId="286DF0A4" w14:textId="77777777" w:rsidR="006C14E0" w:rsidRDefault="006C14E0" w:rsidP="001F4DFB">
      <w:pPr>
        <w:pStyle w:val="ConsPlusNormal"/>
        <w:jc w:val="both"/>
      </w:pPr>
    </w:p>
    <w:p w14:paraId="1CB58AFD" w14:textId="77777777" w:rsidR="006C14E0" w:rsidRDefault="006C14E0" w:rsidP="001F4DFB">
      <w:pPr>
        <w:pStyle w:val="ConsPlusNormal"/>
        <w:jc w:val="both"/>
      </w:pPr>
    </w:p>
    <w:p w14:paraId="7BA1C35B" w14:textId="77777777" w:rsidR="006C14E0" w:rsidRDefault="006C14E0" w:rsidP="001F4DFB">
      <w:pPr>
        <w:pStyle w:val="ConsPlusNormal"/>
        <w:jc w:val="both"/>
      </w:pPr>
    </w:p>
    <w:p w14:paraId="07D063C9" w14:textId="77777777" w:rsidR="006C14E0" w:rsidRDefault="006C14E0" w:rsidP="001F4DFB">
      <w:pPr>
        <w:pStyle w:val="ConsPlusNormal"/>
        <w:jc w:val="both"/>
      </w:pPr>
    </w:p>
    <w:p w14:paraId="6090D4E2" w14:textId="77777777" w:rsidR="006C14E0" w:rsidRDefault="006C14E0" w:rsidP="001F4DFB">
      <w:pPr>
        <w:pStyle w:val="ConsPlusNormal"/>
        <w:jc w:val="both"/>
      </w:pPr>
    </w:p>
    <w:p w14:paraId="2F43CB27" w14:textId="77777777" w:rsidR="006C14E0" w:rsidRPr="00134BDC" w:rsidRDefault="006C14E0" w:rsidP="001F4DFB">
      <w:pPr>
        <w:pStyle w:val="ConsPlusNormal"/>
        <w:jc w:val="both"/>
      </w:pPr>
    </w:p>
    <w:p w14:paraId="56D563F8" w14:textId="77777777" w:rsidR="001F4DFB" w:rsidRPr="00134BDC" w:rsidRDefault="001F4DFB" w:rsidP="001F4DFB">
      <w:pPr>
        <w:pStyle w:val="ConsPlusNormal"/>
        <w:jc w:val="both"/>
      </w:pPr>
    </w:p>
    <w:p w14:paraId="536901E6" w14:textId="77777777" w:rsidR="001F4DFB" w:rsidRPr="00134BDC" w:rsidRDefault="001F4DFB" w:rsidP="001F4DFB">
      <w:pPr>
        <w:pStyle w:val="ConsPlusNormal"/>
        <w:jc w:val="both"/>
      </w:pPr>
    </w:p>
    <w:p w14:paraId="7E7AC877" w14:textId="77777777" w:rsidR="001F4DFB" w:rsidRPr="00134BDC" w:rsidRDefault="001F4DFB" w:rsidP="001F4DFB">
      <w:pPr>
        <w:pStyle w:val="ConsPlusNormal"/>
        <w:jc w:val="both"/>
      </w:pPr>
    </w:p>
    <w:p w14:paraId="47697D5C" w14:textId="77777777" w:rsidR="001F4DFB" w:rsidRPr="00134BDC" w:rsidRDefault="001F4DFB" w:rsidP="001F4DFB">
      <w:pPr>
        <w:pStyle w:val="ConsPlusNormal"/>
        <w:jc w:val="both"/>
      </w:pPr>
    </w:p>
    <w:p w14:paraId="34FAFD47" w14:textId="77777777" w:rsidR="001F4DFB" w:rsidRPr="00134BDC" w:rsidRDefault="001F4DFB" w:rsidP="001F4DFB">
      <w:pPr>
        <w:pStyle w:val="ConsPlusNormal"/>
        <w:jc w:val="both"/>
      </w:pPr>
    </w:p>
    <w:p w14:paraId="1BD351E1" w14:textId="77777777" w:rsidR="001F4DFB" w:rsidRPr="00134BDC" w:rsidRDefault="001F4DFB" w:rsidP="001F4DFB">
      <w:pPr>
        <w:pStyle w:val="ConsPlusNormal"/>
        <w:jc w:val="both"/>
      </w:pPr>
    </w:p>
    <w:p w14:paraId="14F8EA5A" w14:textId="77777777" w:rsidR="001F4DFB" w:rsidRPr="00134BDC" w:rsidRDefault="001F4DFB" w:rsidP="001F4DFB">
      <w:pPr>
        <w:pStyle w:val="ConsPlusNormal"/>
        <w:jc w:val="both"/>
      </w:pPr>
    </w:p>
    <w:p w14:paraId="2C43285B" w14:textId="77777777" w:rsidR="001F4DFB" w:rsidRPr="00134BDC" w:rsidRDefault="001F4DFB" w:rsidP="001F4DFB">
      <w:pPr>
        <w:pStyle w:val="ConsPlusNormal"/>
        <w:jc w:val="both"/>
      </w:pPr>
    </w:p>
    <w:p w14:paraId="2770049A" w14:textId="77777777" w:rsidR="001F4DFB" w:rsidRPr="00134BDC" w:rsidRDefault="001F4DFB" w:rsidP="001F4DFB">
      <w:pPr>
        <w:pStyle w:val="ConsPlusNormal"/>
        <w:jc w:val="both"/>
      </w:pPr>
    </w:p>
    <w:p w14:paraId="0F6D3DBF" w14:textId="77777777" w:rsidR="001F4DFB" w:rsidRPr="00134BDC" w:rsidRDefault="001F4DFB" w:rsidP="001F4DFB">
      <w:pPr>
        <w:pStyle w:val="ConsPlusNormal"/>
        <w:jc w:val="both"/>
      </w:pPr>
    </w:p>
    <w:p w14:paraId="6CE68BE5" w14:textId="77777777" w:rsidR="001F4DFB" w:rsidRPr="00134BDC" w:rsidRDefault="001F4DFB" w:rsidP="001F4DFB">
      <w:pPr>
        <w:pStyle w:val="ConsPlusNormal"/>
        <w:jc w:val="both"/>
      </w:pPr>
    </w:p>
    <w:p w14:paraId="6391C348" w14:textId="77777777" w:rsidR="001F4DFB" w:rsidRPr="00134BDC" w:rsidRDefault="001F4DFB" w:rsidP="001F4DFB">
      <w:pPr>
        <w:pStyle w:val="ConsPlusNormal"/>
        <w:jc w:val="both"/>
      </w:pPr>
    </w:p>
    <w:p w14:paraId="69FD7AFE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6C2251E1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45A4F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E9621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4DA95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7672FA72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C171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FE3B4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5B525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1E77CA82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ED57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50C97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CD443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1F688303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0B19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CA10A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E8B7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759B820C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6C17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E8AE9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FF30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627D70A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9D9082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19F14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C49B3A3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01584517" w14:textId="77777777" w:rsidR="00C13CC4" w:rsidRDefault="00C13CC4" w:rsidP="00C13CC4">
      <w:pPr>
        <w:pStyle w:val="ConsPlusNormal"/>
        <w:jc w:val="right"/>
      </w:pPr>
    </w:p>
    <w:p w14:paraId="325F2539" w14:textId="77777777"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14:paraId="0723D97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0559B250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5D1A5242" w14:textId="77777777" w:rsidR="001F4DFB" w:rsidRPr="00134BDC" w:rsidRDefault="001F4DFB" w:rsidP="001F4DFB">
      <w:pPr>
        <w:pStyle w:val="ConsPlusNormal"/>
        <w:jc w:val="both"/>
      </w:pPr>
    </w:p>
    <w:p w14:paraId="55D29018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14:paraId="09EED046" w14:textId="77777777"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14:paraId="29B8C1F5" w14:textId="77777777" w:rsidR="001F4DFB" w:rsidRPr="00134BDC" w:rsidRDefault="001F4DFB" w:rsidP="001F4DFB">
      <w:pPr>
        <w:pStyle w:val="ConsPlusNormal"/>
        <w:jc w:val="both"/>
      </w:pPr>
    </w:p>
    <w:p w14:paraId="2FF59425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14:paraId="7B41157F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14:paraId="0AE2A2F9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14:paraId="3392EB6C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14:paraId="265E5438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14:paraId="0BD1B4D9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14:paraId="0713ADC5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14:paraId="18FE163E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14:paraId="66A7FA6C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14:paraId="553F0063" w14:textId="77777777"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FEB92B" w14:textId="77777777"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14:paraId="03129359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14:paraId="7AAB6005" w14:textId="77777777"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FA3D8" w14:textId="77777777"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14:paraId="708D61F8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14:paraId="7AF45263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14:paraId="0A09A45E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14:paraId="2EF35C21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14:paraId="49221762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14:paraId="3BE7E9B0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14:paraId="4AFCCBAB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14:paraId="5F1E4AF1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82DE801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14:paraId="042A29C9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14:paraId="6091B911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14:paraId="5175B218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14:paraId="2B3E124B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14:paraId="07509D58" w14:textId="77777777" w:rsidR="001F4DFB" w:rsidRDefault="001F4DFB" w:rsidP="001F4DFB">
      <w:pPr>
        <w:pStyle w:val="ConsPlusNormal"/>
        <w:jc w:val="both"/>
      </w:pPr>
    </w:p>
    <w:p w14:paraId="3AB0E122" w14:textId="77777777" w:rsidR="00756C05" w:rsidRDefault="00756C05" w:rsidP="001F4DFB">
      <w:pPr>
        <w:pStyle w:val="ConsPlusNormal"/>
        <w:jc w:val="both"/>
      </w:pPr>
    </w:p>
    <w:p w14:paraId="2EB9969E" w14:textId="77777777" w:rsidR="00756C05" w:rsidRDefault="00756C05" w:rsidP="001F4DFB">
      <w:pPr>
        <w:pStyle w:val="ConsPlusNormal"/>
        <w:jc w:val="both"/>
      </w:pPr>
    </w:p>
    <w:p w14:paraId="20D3E6E5" w14:textId="77777777" w:rsidR="00756C05" w:rsidRDefault="00756C05" w:rsidP="001F4DFB">
      <w:pPr>
        <w:pStyle w:val="ConsPlusNormal"/>
        <w:jc w:val="both"/>
      </w:pPr>
    </w:p>
    <w:p w14:paraId="7C4D9B35" w14:textId="77777777" w:rsidR="00756C05" w:rsidRDefault="00756C05" w:rsidP="001F4DFB">
      <w:pPr>
        <w:pStyle w:val="ConsPlusNormal"/>
        <w:jc w:val="both"/>
      </w:pPr>
    </w:p>
    <w:p w14:paraId="48482D0D" w14:textId="77777777" w:rsidR="00756C05" w:rsidRDefault="00756C05" w:rsidP="001F4DFB">
      <w:pPr>
        <w:pStyle w:val="ConsPlusNormal"/>
        <w:jc w:val="both"/>
      </w:pPr>
    </w:p>
    <w:p w14:paraId="13F51BAD" w14:textId="77777777" w:rsidR="00756C05" w:rsidRDefault="00756C05" w:rsidP="001F4DFB">
      <w:pPr>
        <w:pStyle w:val="ConsPlusNormal"/>
        <w:jc w:val="both"/>
      </w:pPr>
    </w:p>
    <w:p w14:paraId="3D33680E" w14:textId="77777777"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41A61CA6" w14:textId="77777777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82BC15E" w14:textId="77777777"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14:paraId="1CA5DC8E" w14:textId="77777777"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14:paraId="5D3B0348" w14:textId="77777777" w:rsidTr="00E07C3F">
        <w:tc>
          <w:tcPr>
            <w:tcW w:w="1281" w:type="dxa"/>
            <w:vMerge w:val="restart"/>
          </w:tcPr>
          <w:p w14:paraId="220AFBAB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14:paraId="1A659EE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14:paraId="478E885E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14:paraId="421266A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14:paraId="56F9BD3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14:paraId="45DD7E1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14:paraId="3EF43777" w14:textId="77777777" w:rsidTr="007073D8">
        <w:trPr>
          <w:trHeight w:val="435"/>
        </w:trPr>
        <w:tc>
          <w:tcPr>
            <w:tcW w:w="1281" w:type="dxa"/>
            <w:vMerge/>
          </w:tcPr>
          <w:p w14:paraId="3BF9D393" w14:textId="77777777" w:rsidR="001F4DFB" w:rsidRPr="00134BDC" w:rsidRDefault="001F4DFB" w:rsidP="001F4DFB"/>
        </w:tc>
        <w:tc>
          <w:tcPr>
            <w:tcW w:w="1130" w:type="dxa"/>
            <w:vMerge/>
          </w:tcPr>
          <w:p w14:paraId="7A366FE3" w14:textId="77777777" w:rsidR="001F4DFB" w:rsidRPr="00134BDC" w:rsidRDefault="001F4DFB" w:rsidP="001F4DFB"/>
        </w:tc>
        <w:tc>
          <w:tcPr>
            <w:tcW w:w="740" w:type="dxa"/>
            <w:vMerge/>
          </w:tcPr>
          <w:p w14:paraId="156F4E3B" w14:textId="77777777" w:rsidR="001F4DFB" w:rsidRPr="00134BDC" w:rsidRDefault="001F4DFB" w:rsidP="001F4DFB"/>
        </w:tc>
        <w:tc>
          <w:tcPr>
            <w:tcW w:w="1020" w:type="dxa"/>
            <w:vMerge/>
          </w:tcPr>
          <w:p w14:paraId="6A18DD29" w14:textId="77777777" w:rsidR="001F4DFB" w:rsidRPr="00134BDC" w:rsidRDefault="001F4DFB" w:rsidP="001F4DFB"/>
        </w:tc>
        <w:tc>
          <w:tcPr>
            <w:tcW w:w="760" w:type="dxa"/>
            <w:vMerge/>
          </w:tcPr>
          <w:p w14:paraId="56E962C8" w14:textId="77777777" w:rsidR="001F4DFB" w:rsidRPr="00134BDC" w:rsidRDefault="001F4DFB" w:rsidP="001F4DFB"/>
        </w:tc>
        <w:tc>
          <w:tcPr>
            <w:tcW w:w="3150" w:type="dxa"/>
            <w:gridSpan w:val="4"/>
          </w:tcPr>
          <w:p w14:paraId="527F7A4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14:paraId="7F82FE0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14:paraId="5F579B7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14:paraId="6F727743" w14:textId="77777777" w:rsidTr="00E07C3F">
        <w:tc>
          <w:tcPr>
            <w:tcW w:w="1281" w:type="dxa"/>
            <w:vMerge/>
          </w:tcPr>
          <w:p w14:paraId="3A00A726" w14:textId="77777777" w:rsidR="001F4DFB" w:rsidRPr="00134BDC" w:rsidRDefault="001F4DFB" w:rsidP="001F4DFB"/>
        </w:tc>
        <w:tc>
          <w:tcPr>
            <w:tcW w:w="1130" w:type="dxa"/>
            <w:vMerge/>
          </w:tcPr>
          <w:p w14:paraId="46192B41" w14:textId="77777777" w:rsidR="001F4DFB" w:rsidRPr="00134BDC" w:rsidRDefault="001F4DFB" w:rsidP="001F4DFB"/>
        </w:tc>
        <w:tc>
          <w:tcPr>
            <w:tcW w:w="740" w:type="dxa"/>
            <w:vMerge/>
          </w:tcPr>
          <w:p w14:paraId="4E9D3D45" w14:textId="77777777" w:rsidR="001F4DFB" w:rsidRPr="00134BDC" w:rsidRDefault="001F4DFB" w:rsidP="001F4DFB"/>
        </w:tc>
        <w:tc>
          <w:tcPr>
            <w:tcW w:w="1020" w:type="dxa"/>
            <w:vMerge/>
          </w:tcPr>
          <w:p w14:paraId="0144660C" w14:textId="77777777" w:rsidR="001F4DFB" w:rsidRPr="00134BDC" w:rsidRDefault="001F4DFB" w:rsidP="001F4DFB"/>
        </w:tc>
        <w:tc>
          <w:tcPr>
            <w:tcW w:w="760" w:type="dxa"/>
            <w:vMerge/>
          </w:tcPr>
          <w:p w14:paraId="380B9601" w14:textId="77777777" w:rsidR="001F4DFB" w:rsidRPr="00134BDC" w:rsidRDefault="001F4DFB" w:rsidP="001F4DFB"/>
        </w:tc>
        <w:tc>
          <w:tcPr>
            <w:tcW w:w="760" w:type="dxa"/>
          </w:tcPr>
          <w:p w14:paraId="2F866E5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14:paraId="53430971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14:paraId="4DCE231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14:paraId="782530E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14:paraId="45D1D7F2" w14:textId="77777777" w:rsidR="001F4DFB" w:rsidRPr="00134BDC" w:rsidRDefault="001F4DFB" w:rsidP="001F4DFB"/>
        </w:tc>
        <w:tc>
          <w:tcPr>
            <w:tcW w:w="851" w:type="dxa"/>
            <w:vMerge/>
          </w:tcPr>
          <w:p w14:paraId="1E564A70" w14:textId="77777777" w:rsidR="001F4DFB" w:rsidRPr="00134BDC" w:rsidRDefault="001F4DFB" w:rsidP="001F4DFB"/>
        </w:tc>
      </w:tr>
      <w:tr w:rsidR="001F4DFB" w:rsidRPr="00134BDC" w14:paraId="51A85FB6" w14:textId="77777777" w:rsidTr="00E07C3F">
        <w:tc>
          <w:tcPr>
            <w:tcW w:w="1281" w:type="dxa"/>
          </w:tcPr>
          <w:p w14:paraId="1556379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14:paraId="27A00F4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4277B63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0596537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30DD7B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51AA57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A4A691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33ADC33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2C26C92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66FEE10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B0B0AC0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6C20D5C" w14:textId="77777777" w:rsidTr="00E07C3F">
        <w:tc>
          <w:tcPr>
            <w:tcW w:w="1281" w:type="dxa"/>
          </w:tcPr>
          <w:p w14:paraId="436C9B8A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14:paraId="3897CF7B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32FF6D1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0C07CE5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2282A23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0894DE1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218B2E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893471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651C1A8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2324B3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E7D44B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22AB3812" w14:textId="77777777" w:rsidTr="00E07C3F">
        <w:tc>
          <w:tcPr>
            <w:tcW w:w="1281" w:type="dxa"/>
          </w:tcPr>
          <w:p w14:paraId="5D87239D" w14:textId="77777777"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14:paraId="246E29C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3145BF24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5BC2879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0D9937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45F9FDC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2289060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DB8C20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33F8B3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6707520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1EE3C28C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1D92E1C2" w14:textId="77777777" w:rsidR="001F4DFB" w:rsidRPr="00134BDC" w:rsidRDefault="001F4DFB" w:rsidP="001F4DFB">
      <w:pPr>
        <w:pStyle w:val="ConsPlusNormal"/>
        <w:jc w:val="both"/>
      </w:pPr>
    </w:p>
    <w:p w14:paraId="26EB9370" w14:textId="77777777"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14:paraId="13037916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3FFDD" w14:textId="77777777"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FB82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656F9" w14:textId="77777777"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14:paraId="19EB6A6D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0748EBC8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8A004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30391BC7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6748A7E9" w14:textId="77777777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E95D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A816F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5563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2A7A7A5F" w14:textId="77777777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E8E1E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7F08C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1ED55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4ED9CD31" w14:textId="77777777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5539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54DA3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359D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460F6717" w14:textId="77777777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A1ACF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975433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A16E40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1BC1B97A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57F2AF0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43178E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48F9370D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71F5494B" w14:textId="77777777" w:rsidR="001F4DFB" w:rsidRPr="00134BDC" w:rsidRDefault="001F4DFB" w:rsidP="001F4DFB">
      <w:pPr>
        <w:pStyle w:val="ConsPlusNormal"/>
        <w:jc w:val="both"/>
      </w:pPr>
    </w:p>
    <w:p w14:paraId="6A09C97D" w14:textId="77777777" w:rsidR="001F4DFB" w:rsidRPr="00134BDC" w:rsidRDefault="001F4DFB" w:rsidP="001F4DFB">
      <w:pPr>
        <w:pStyle w:val="ConsPlusNormal"/>
        <w:jc w:val="both"/>
      </w:pPr>
    </w:p>
    <w:p w14:paraId="1483BB5F" w14:textId="77777777"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E2FD8" w14:textId="77777777" w:rsidR="00E61C09" w:rsidRDefault="00E61C09">
      <w:r>
        <w:separator/>
      </w:r>
    </w:p>
  </w:endnote>
  <w:endnote w:type="continuationSeparator" w:id="0">
    <w:p w14:paraId="6FD08F71" w14:textId="77777777" w:rsidR="00E61C09" w:rsidRDefault="00E6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317C5" w14:textId="77777777" w:rsidR="00132C55" w:rsidRDefault="00132C5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E03B502" w14:textId="77777777" w:rsidR="00132C55" w:rsidRDefault="00132C55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AE88E" w14:textId="77777777" w:rsidR="00132C55" w:rsidRDefault="00132C5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300DA">
      <w:rPr>
        <w:rStyle w:val="ae"/>
        <w:noProof/>
      </w:rPr>
      <w:t>2</w:t>
    </w:r>
    <w:r>
      <w:rPr>
        <w:rStyle w:val="ae"/>
      </w:rPr>
      <w:fldChar w:fldCharType="end"/>
    </w:r>
  </w:p>
  <w:p w14:paraId="4C2850D9" w14:textId="77777777" w:rsidR="00132C55" w:rsidRDefault="00132C55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02051" w14:textId="77777777" w:rsidR="00132C55" w:rsidRDefault="00132C55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171786" w14:textId="77777777" w:rsidR="00E61C09" w:rsidRDefault="00E61C09">
      <w:r>
        <w:separator/>
      </w:r>
    </w:p>
  </w:footnote>
  <w:footnote w:type="continuationSeparator" w:id="0">
    <w:p w14:paraId="173C5CD8" w14:textId="77777777" w:rsidR="00E61C09" w:rsidRDefault="00E61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5801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2D0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6B9B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C78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C55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3C88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93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75D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65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83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0E8A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35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B7C59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63B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5BD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4C58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668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6C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9D4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603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0AC1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222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46A3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21B"/>
    <w:rsid w:val="00501F5F"/>
    <w:rsid w:val="00502589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798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D26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424"/>
    <w:rsid w:val="00602615"/>
    <w:rsid w:val="0060327F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0F9A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715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1C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4E0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3A7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606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4DD9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E5E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8FD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E98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4A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380"/>
    <w:rsid w:val="00801B9C"/>
    <w:rsid w:val="00801BC0"/>
    <w:rsid w:val="00801C1D"/>
    <w:rsid w:val="008023B3"/>
    <w:rsid w:val="00802555"/>
    <w:rsid w:val="00803390"/>
    <w:rsid w:val="0080343E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56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B3A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98B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9FA"/>
    <w:rsid w:val="008C7F62"/>
    <w:rsid w:val="008D0044"/>
    <w:rsid w:val="008D0175"/>
    <w:rsid w:val="008D01E6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6FB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086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5AF"/>
    <w:rsid w:val="009B67DD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1C96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2C6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490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3FF"/>
    <w:rsid w:val="00AF4475"/>
    <w:rsid w:val="00AF4649"/>
    <w:rsid w:val="00AF4CB5"/>
    <w:rsid w:val="00AF52D2"/>
    <w:rsid w:val="00AF58FF"/>
    <w:rsid w:val="00AF5D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AF7FEE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07F99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1A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246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4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4E78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07C92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243"/>
    <w:rsid w:val="00C54DB8"/>
    <w:rsid w:val="00C54F9F"/>
    <w:rsid w:val="00C55400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3885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4E9C"/>
    <w:rsid w:val="00CA566F"/>
    <w:rsid w:val="00CA58F3"/>
    <w:rsid w:val="00CA5994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23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69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0DA"/>
    <w:rsid w:val="00D3054F"/>
    <w:rsid w:val="00D305BE"/>
    <w:rsid w:val="00D30E37"/>
    <w:rsid w:val="00D30F87"/>
    <w:rsid w:val="00D31257"/>
    <w:rsid w:val="00D313B2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366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89F"/>
    <w:rsid w:val="00D92A42"/>
    <w:rsid w:val="00D92C00"/>
    <w:rsid w:val="00D92C63"/>
    <w:rsid w:val="00D9355B"/>
    <w:rsid w:val="00D9419C"/>
    <w:rsid w:val="00D946AB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5D6F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1C09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3F1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97D18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86D"/>
    <w:rsid w:val="00EC199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87E"/>
    <w:rsid w:val="00EE2A66"/>
    <w:rsid w:val="00EE2F09"/>
    <w:rsid w:val="00EE32D8"/>
    <w:rsid w:val="00EE3345"/>
    <w:rsid w:val="00EE3535"/>
    <w:rsid w:val="00EE3564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481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B95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797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1DE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91F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11D9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759FD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6535-F200-4D71-B942-F4448271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10992</TotalTime>
  <Pages>28</Pages>
  <Words>8268</Words>
  <Characters>47128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2563</cp:revision>
  <cp:lastPrinted>2025-09-26T03:01:00Z</cp:lastPrinted>
  <dcterms:created xsi:type="dcterms:W3CDTF">2024-03-22T04:02:00Z</dcterms:created>
  <dcterms:modified xsi:type="dcterms:W3CDTF">2026-07-13T13:08:00Z</dcterms:modified>
</cp:coreProperties>
</file>