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800379" w:rsidP="00A72799">
      <w:pPr>
        <w:autoSpaceDE w:val="0"/>
        <w:autoSpaceDN w:val="0"/>
        <w:adjustRightInd w:val="0"/>
        <w:spacing w:line="34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Предмет аукциона: п</w:t>
      </w:r>
      <w:r w:rsidR="00CB23D2" w:rsidRPr="00CB23D2">
        <w:rPr>
          <w:bCs/>
          <w:sz w:val="28"/>
          <w:szCs w:val="28"/>
        </w:rPr>
        <w:t>раво на заключение договора купли-продажи лесных насаждений.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3 сентября 2012 г. № 756-п, в соответствии </w:t>
      </w:r>
      <w:r w:rsidRPr="00CB23D2">
        <w:rPr>
          <w:sz w:val="28"/>
          <w:szCs w:val="20"/>
        </w:rPr>
        <w:br/>
        <w:t>со статьями 29.1, 75-80, 82, 83 Лесного кодекса Российской Федерации, Федераль</w:t>
      </w:r>
      <w:r w:rsidR="007900E7">
        <w:rPr>
          <w:sz w:val="28"/>
          <w:szCs w:val="20"/>
        </w:rPr>
        <w:t>ным законом от 24 июля 2007 г.</w:t>
      </w:r>
      <w:r w:rsidRPr="00CB23D2">
        <w:rPr>
          <w:sz w:val="28"/>
          <w:szCs w:val="20"/>
        </w:rPr>
        <w:t xml:space="preserve">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306856" w:rsidRDefault="00CB23D2" w:rsidP="00A72799">
      <w:pPr>
        <w:spacing w:line="34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 xml:space="preserve">Реквизиты решения о проведении аукциона: приказ Министерства природных ресурсов, лесного хозяйства и экологии Пермского </w:t>
      </w:r>
      <w:r w:rsidR="00306856" w:rsidRPr="00D62E7B">
        <w:rPr>
          <w:bCs/>
          <w:sz w:val="28"/>
          <w:szCs w:val="20"/>
        </w:rPr>
        <w:t>края</w:t>
      </w:r>
      <w:r w:rsidR="00306856" w:rsidRPr="00CB23D2">
        <w:rPr>
          <w:bCs/>
          <w:sz w:val="28"/>
          <w:szCs w:val="20"/>
        </w:rPr>
        <w:t xml:space="preserve"> </w:t>
      </w:r>
      <w:r w:rsidR="00306856">
        <w:rPr>
          <w:bCs/>
          <w:sz w:val="28"/>
          <w:szCs w:val="20"/>
        </w:rPr>
        <w:br/>
      </w:r>
      <w:r w:rsidR="00306856" w:rsidRPr="00CB23D2">
        <w:rPr>
          <w:bCs/>
          <w:sz w:val="28"/>
          <w:szCs w:val="20"/>
        </w:rPr>
        <w:t>от</w:t>
      </w:r>
      <w:r w:rsidR="00306856">
        <w:rPr>
          <w:bCs/>
          <w:sz w:val="28"/>
          <w:szCs w:val="20"/>
        </w:rPr>
        <w:t xml:space="preserve"> 16 июля 2025 г. № 30-01-02-775.</w:t>
      </w:r>
      <w:bookmarkStart w:id="0" w:name="_GoBack"/>
      <w:bookmarkEnd w:id="0"/>
    </w:p>
    <w:p w:rsidR="00CB23D2" w:rsidRPr="00CB23D2" w:rsidRDefault="00CB23D2" w:rsidP="00A72799">
      <w:pPr>
        <w:spacing w:line="34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3B164A">
        <w:rPr>
          <w:b/>
          <w:bCs/>
          <w:sz w:val="28"/>
          <w:szCs w:val="20"/>
        </w:rPr>
        <w:t>20 августа</w:t>
      </w:r>
      <w:r w:rsidR="00BA0DBF">
        <w:rPr>
          <w:b/>
          <w:bCs/>
          <w:sz w:val="28"/>
          <w:szCs w:val="20"/>
        </w:rPr>
        <w:t xml:space="preserve"> 2025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A72799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A72799">
      <w:pPr>
        <w:spacing w:line="34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A72799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0"/>
        <w:gridCol w:w="1276"/>
        <w:gridCol w:w="1276"/>
        <w:gridCol w:w="1701"/>
        <w:gridCol w:w="992"/>
        <w:gridCol w:w="567"/>
        <w:gridCol w:w="850"/>
        <w:gridCol w:w="851"/>
        <w:gridCol w:w="1276"/>
        <w:gridCol w:w="1134"/>
        <w:gridCol w:w="1134"/>
      </w:tblGrid>
      <w:tr w:rsidR="00816496" w:rsidRPr="00CB23D2" w:rsidTr="00816496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850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1276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276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816496" w:rsidRPr="00CB23D2" w:rsidTr="00816496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:rsidR="00CB23D2" w:rsidRPr="00CB23D2" w:rsidRDefault="000B03AA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B23D2" w:rsidRPr="00CB23D2">
              <w:rPr>
                <w:sz w:val="20"/>
                <w:szCs w:val="20"/>
              </w:rPr>
              <w:t>бщий ликвидный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1"/>
        <w:gridCol w:w="1275"/>
        <w:gridCol w:w="1275"/>
        <w:gridCol w:w="1702"/>
        <w:gridCol w:w="993"/>
        <w:gridCol w:w="567"/>
        <w:gridCol w:w="850"/>
        <w:gridCol w:w="851"/>
        <w:gridCol w:w="1275"/>
        <w:gridCol w:w="1134"/>
        <w:gridCol w:w="1134"/>
      </w:tblGrid>
      <w:tr w:rsidR="001B3AFC" w:rsidRPr="002464A0" w:rsidTr="00816496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6</w:t>
            </w:r>
          </w:p>
        </w:tc>
        <w:tc>
          <w:tcPr>
            <w:tcW w:w="1702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11</w:t>
            </w:r>
          </w:p>
        </w:tc>
        <w:tc>
          <w:tcPr>
            <w:tcW w:w="1275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14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AA325C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Березниковское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AA325C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Усольское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AA325C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AA325C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 (32 лесная дорога)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AA325C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15 (в том числе лесная дорога 0,15 без рубки)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9Е1С+П+Б+Ос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1463934,91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1463934,91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58557,40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A3211F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63E66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Вайское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Вайское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Вайское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5Е1П4Б+К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1080907,44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1080907,44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43236,30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A3211F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5Е1П4Б+Ос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1760,4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1356,1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1562232,75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1562232,75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62489,31</w:t>
            </w:r>
          </w:p>
        </w:tc>
      </w:tr>
      <w:tr w:rsidR="00C6703E" w:rsidRPr="002464A0" w:rsidTr="00816496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A3211F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Леманское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Леманское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5Е4Ос1Б+С+П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5590,4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2771,0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4800596,64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4800596,64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192023,87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A3211F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10,7 (в том числе лесная дорога 0,2)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6Е1П3Б+К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1748387,34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1748387,34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69935,49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A3211F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1145,0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2728387,08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2728387,08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109135,48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A3211F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18, 19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6Б4Е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4Е1П4Б1Ос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3933611,04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3933611,04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157344,44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FE20D0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4Е3С2Ос1Б+П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5С3Е1Б1Ос+П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1521999,80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1521999,80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60879,99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2, 3, 5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5Ос2Б3Е+С+П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7Ос2Б1Е+П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8Е2Ос+С+П+Б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910,3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1372348,91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1372348,91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54893,96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4Ос3Б2Е1С+П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596,1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1110213,54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1110213,54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44408,54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Булатовское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99, (119 лесная дорога)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 (1, 2 лесная дорога)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 (в том числе лесная дорога 0,5)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6Б4Е+П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4Е1П2Б2Ос1Лп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4Б2Ос1Лп3Е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892711,77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892711,77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35708,47</w:t>
            </w:r>
          </w:p>
        </w:tc>
      </w:tr>
      <w:tr w:rsidR="00C6703E" w:rsidRPr="002464A0" w:rsidTr="00816496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Булатовское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6Е1П2Б1ЛП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753,9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965582,80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965582,80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38623,31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Булатовское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3,35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556,4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711824,00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711824,00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28472,96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 xml:space="preserve">(СПК «Колхоз </w:t>
            </w:r>
            <w:proofErr w:type="spellStart"/>
            <w:r>
              <w:rPr>
                <w:color w:val="000000"/>
                <w:sz w:val="18"/>
                <w:szCs w:val="18"/>
              </w:rPr>
              <w:t>Вильвенский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4Е2П2Б2Ос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663,7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970126,50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970126,50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38805,06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Кишертское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Суксунское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(СП «</w:t>
            </w:r>
            <w:proofErr w:type="spellStart"/>
            <w:r>
              <w:rPr>
                <w:color w:val="000000"/>
                <w:sz w:val="18"/>
                <w:szCs w:val="18"/>
              </w:rPr>
              <w:t>Советинский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10Б+С+Е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1003,6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1628893,08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1628893,08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65155,72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Косинское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Варышано-Чураковское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(Совхоз «</w:t>
            </w:r>
            <w:proofErr w:type="spellStart"/>
            <w:r>
              <w:rPr>
                <w:color w:val="000000"/>
                <w:sz w:val="18"/>
                <w:szCs w:val="18"/>
              </w:rPr>
              <w:t>Чураковский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4Б2Ос3Е1С+П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1166505,57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1166505,57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46660,22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Косинское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Чазевское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Чазевское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 (6, 8, 9, 10 лесная дорога)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6,03 (в том числе лесная дорога 0,23)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1583243,14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1583243,14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63329,73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8B2FCD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Косинское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Чазевское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Чазевское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11, 14, 15, </w:t>
            </w:r>
            <w:r>
              <w:rPr>
                <w:color w:val="000000"/>
                <w:sz w:val="18"/>
                <w:szCs w:val="18"/>
              </w:rPr>
              <w:br/>
              <w:t>(10, 11 лесная дорога)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32,9 (в том числе лесная дорога 0,1)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6Е2П2Б+Ос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6Е2П2Б+С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6Б3Ос1Е+П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5287,7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3324,5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5514861,60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5514861,60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220594,46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Лологское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7, 11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35,0/33,9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4Ос3Б2Е1П+С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3Е2П3Ос2Б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3770,0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5523936,60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5523936,60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220957,46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Красновишерское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Пудьвинское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Пудьвинское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1251757,09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1251757,09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50070,28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Красновишерское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Пудьвинское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Пудьвинское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676,0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1299672,36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1299672,36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51986,89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Кудымкарское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Визяйское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6Б2Ос2Е+П+С+Лп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1346,0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1655197,05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1655197,05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66207,88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Кудымкарское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Кувинское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6Ос3Е1П+Б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5129,4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2393,8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3533017,51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3533017,51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141320,70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Кудымкарское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Ошибское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23, 25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9Б1Е+П+Ос+Лп+Ивд</w:t>
            </w:r>
            <w:r>
              <w:rPr>
                <w:color w:val="000000"/>
                <w:sz w:val="18"/>
                <w:szCs w:val="18"/>
              </w:rPr>
              <w:br/>
              <w:t>6Б2Ос2Е+П+Лп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2161,1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1222,9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1783893,21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1783893,21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71355,73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Очерское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Большесосновское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(СХПК «</w:t>
            </w:r>
            <w:proofErr w:type="spellStart"/>
            <w:r>
              <w:rPr>
                <w:color w:val="000000"/>
                <w:sz w:val="18"/>
                <w:szCs w:val="18"/>
              </w:rPr>
              <w:t>Верхпоткинский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5С3Е1Б1Ос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2264,5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2402671,20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2402671,20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96106,85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Мошевское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Мошевское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3Е1П2Е3Б1Ос+Лп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700099,90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700099,90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28004,00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Чайковское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Михайловское (Колхоз «Ленинский путь»)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10Б+С+Лп+Е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804,2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1559401,62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1559401,62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62376,06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A325C6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Чайковское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Еловское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(СПК имени Фурманова)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A325C6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5С2Е2Ос1Б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1017696,16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1017696,16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40707,85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Бондюжское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5С5Б+Ос+Е</w:t>
            </w:r>
          </w:p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4С2Е3Б1Ос+П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3366891,20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3366891,20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134675,65</w:t>
            </w:r>
          </w:p>
        </w:tc>
      </w:tr>
      <w:tr w:rsidR="00C6703E" w:rsidRPr="002464A0" w:rsidTr="008164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03E" w:rsidRPr="00237CC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E26114" w:rsidRDefault="00C6703E" w:rsidP="00C6703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Юсьвинское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Пожвинское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Пожвинское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7Б3Е+П+Ос+Лп</w:t>
            </w:r>
          </w:p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5Б1Ос4Е+П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1362,0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3E" w:rsidRPr="000B4989" w:rsidRDefault="00C6703E" w:rsidP="00C6703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985,0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1946318,00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672D3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672D3">
              <w:rPr>
                <w:color w:val="000000"/>
                <w:sz w:val="18"/>
                <w:szCs w:val="18"/>
              </w:rPr>
              <w:t>1946318,00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0C0FFB" w:rsidRDefault="00C6703E" w:rsidP="00C6703E">
            <w:pPr>
              <w:jc w:val="center"/>
              <w:rPr>
                <w:color w:val="000000"/>
                <w:sz w:val="18"/>
                <w:szCs w:val="18"/>
              </w:rPr>
            </w:pPr>
            <w:r w:rsidRPr="000C0FFB">
              <w:rPr>
                <w:color w:val="000000"/>
                <w:sz w:val="18"/>
                <w:szCs w:val="18"/>
              </w:rPr>
              <w:t>77852,72</w:t>
            </w:r>
          </w:p>
        </w:tc>
      </w:tr>
    </w:tbl>
    <w:p w:rsidR="00CB23D2" w:rsidRPr="004F53A5" w:rsidRDefault="00CB23D2" w:rsidP="00CB23D2">
      <w:pPr>
        <w:spacing w:line="240" w:lineRule="exact"/>
        <w:rPr>
          <w:sz w:val="28"/>
        </w:rPr>
        <w:sectPr w:rsidR="00CB23D2" w:rsidRPr="004F53A5" w:rsidSect="00776065">
          <w:pgSz w:w="16838" w:h="11906" w:orient="landscape" w:code="9"/>
          <w:pgMar w:top="851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A778C7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Обременени</w:t>
      </w:r>
      <w:r w:rsidR="00A8679C">
        <w:rPr>
          <w:sz w:val="28"/>
          <w:szCs w:val="20"/>
        </w:rPr>
        <w:t xml:space="preserve">е 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 xml:space="preserve">. Ограничения </w:t>
      </w:r>
      <w:r w:rsidR="00A524EA">
        <w:rPr>
          <w:sz w:val="28"/>
          <w:szCs w:val="20"/>
        </w:rPr>
        <w:br/>
      </w:r>
      <w:r w:rsidR="00CB23D2" w:rsidRPr="00CB23D2">
        <w:rPr>
          <w:sz w:val="28"/>
          <w:szCs w:val="20"/>
        </w:rPr>
        <w:t xml:space="preserve">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>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</w:t>
      </w:r>
      <w:r w:rsidR="00BA0DBF">
        <w:rPr>
          <w:sz w:val="28"/>
          <w:szCs w:val="20"/>
        </w:rPr>
        <w:t xml:space="preserve">8 </w:t>
      </w:r>
      <w:r w:rsidRPr="00CB23D2">
        <w:rPr>
          <w:sz w:val="28"/>
          <w:szCs w:val="20"/>
        </w:rPr>
        <w:t>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9A4C88" w:rsidRPr="00231027">
        <w:rPr>
          <w:sz w:val="28"/>
          <w:szCs w:val="20"/>
        </w:rPr>
        <w:t>Лысьева Юлия Сергеевна</w:t>
      </w:r>
      <w:r w:rsidR="00231027">
        <w:rPr>
          <w:sz w:val="28"/>
          <w:szCs w:val="20"/>
        </w:rPr>
        <w:t xml:space="preserve"> – </w:t>
      </w:r>
      <w:r w:rsidR="00BC64CF">
        <w:rPr>
          <w:sz w:val="28"/>
          <w:szCs w:val="20"/>
        </w:rPr>
        <w:br/>
        <w:t xml:space="preserve">8 </w:t>
      </w:r>
      <w:r w:rsidR="00231027">
        <w:rPr>
          <w:sz w:val="28"/>
          <w:szCs w:val="20"/>
        </w:rPr>
        <w:t>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BA4C4E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9B391B">
        <w:rPr>
          <w:b/>
          <w:bCs/>
          <w:sz w:val="28"/>
          <w:szCs w:val="20"/>
        </w:rPr>
        <w:t>01</w:t>
      </w:r>
      <w:r w:rsidR="00EB574D">
        <w:rPr>
          <w:b/>
          <w:bCs/>
          <w:sz w:val="28"/>
          <w:szCs w:val="20"/>
        </w:rPr>
        <w:t xml:space="preserve"> </w:t>
      </w:r>
      <w:r w:rsidR="009B391B">
        <w:rPr>
          <w:b/>
          <w:bCs/>
          <w:sz w:val="28"/>
          <w:szCs w:val="20"/>
        </w:rPr>
        <w:t>августа</w:t>
      </w:r>
      <w:r w:rsidR="00BA0DBF">
        <w:rPr>
          <w:b/>
          <w:bCs/>
          <w:sz w:val="28"/>
          <w:szCs w:val="20"/>
        </w:rPr>
        <w:t xml:space="preserve"> 2025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9B391B">
        <w:rPr>
          <w:b/>
          <w:bCs/>
          <w:sz w:val="28"/>
          <w:szCs w:val="20"/>
        </w:rPr>
        <w:t>18 августа</w:t>
      </w:r>
      <w:r w:rsidR="00BA0DBF">
        <w:rPr>
          <w:b/>
          <w:bCs/>
          <w:sz w:val="28"/>
          <w:szCs w:val="20"/>
        </w:rPr>
        <w:t xml:space="preserve"> 2025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B42F0C" w:rsidP="00950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</w:t>
      </w:r>
      <w:r w:rsidR="00581A20">
        <w:rPr>
          <w:b/>
          <w:sz w:val="28"/>
          <w:szCs w:val="28"/>
        </w:rPr>
        <w:t>:</w:t>
      </w:r>
      <w:r w:rsidRPr="003E1A38">
        <w:rPr>
          <w:b/>
          <w:sz w:val="28"/>
          <w:szCs w:val="28"/>
        </w:rPr>
        <w:t xml:space="preserve"> </w:t>
      </w:r>
      <w:r w:rsidR="00257211">
        <w:rPr>
          <w:b/>
          <w:sz w:val="28"/>
          <w:szCs w:val="28"/>
        </w:rPr>
        <w:t xml:space="preserve">перечисление денежных средств для </w:t>
      </w:r>
      <w:r w:rsidR="003721F5">
        <w:rPr>
          <w:b/>
          <w:sz w:val="28"/>
          <w:szCs w:val="28"/>
        </w:rPr>
        <w:t>задатка.</w:t>
      </w:r>
      <w:r w:rsidR="00581A20" w:rsidRPr="00581A20">
        <w:rPr>
          <w:b/>
          <w:sz w:val="28"/>
          <w:szCs w:val="28"/>
        </w:rPr>
        <w:t xml:space="preserve"> (ИНН плательщика). НДС не облагается.</w:t>
      </w:r>
    </w:p>
    <w:p w:rsidR="00957BA9" w:rsidRPr="00950CD6" w:rsidRDefault="00957BA9" w:rsidP="0058417B">
      <w:pPr>
        <w:ind w:firstLine="708"/>
        <w:jc w:val="both"/>
        <w:rPr>
          <w:sz w:val="28"/>
          <w:szCs w:val="28"/>
        </w:rPr>
      </w:pPr>
      <w:r w:rsidRPr="00950CD6">
        <w:rPr>
          <w:sz w:val="28"/>
          <w:szCs w:val="28"/>
        </w:rPr>
        <w:t xml:space="preserve">Денежные средства, перечисленные за участника третьими лицами, </w:t>
      </w:r>
      <w:r w:rsidRPr="00950CD6">
        <w:rPr>
          <w:sz w:val="28"/>
          <w:szCs w:val="28"/>
        </w:rPr>
        <w:br/>
        <w:t xml:space="preserve">не зачисляются на счет такого участника на Универсальную торговую платформу (УТП).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302E9B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 xml:space="preserve">от </w:t>
      </w:r>
      <w:r w:rsidR="007750D2" w:rsidRPr="0052410D">
        <w:rPr>
          <w:bCs/>
          <w:sz w:val="28"/>
          <w:szCs w:val="28"/>
        </w:rPr>
        <w:t>0</w:t>
      </w:r>
      <w:r w:rsidR="00CB23D2" w:rsidRPr="00CB23D2">
        <w:rPr>
          <w:bCs/>
          <w:sz w:val="28"/>
          <w:szCs w:val="28"/>
        </w:rPr>
        <w:t>4 декабря 2015 г. № 1320.</w:t>
      </w:r>
    </w:p>
    <w:p w:rsidR="00CB23D2" w:rsidRPr="00CB23D2" w:rsidRDefault="00CB23D2" w:rsidP="005764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</w:t>
      </w:r>
      <w:r w:rsidR="000B76E8" w:rsidRPr="000B76E8">
        <w:rPr>
          <w:sz w:val="28"/>
          <w:szCs w:val="28"/>
        </w:rPr>
        <w:t xml:space="preserve"> </w:t>
      </w:r>
      <w:r w:rsidR="0086408C">
        <w:rPr>
          <w:sz w:val="28"/>
          <w:szCs w:val="28"/>
        </w:rPr>
        <w:t>04</w:t>
      </w:r>
      <w:r w:rsidR="00494728">
        <w:rPr>
          <w:sz w:val="28"/>
          <w:szCs w:val="28"/>
        </w:rPr>
        <w:t xml:space="preserve"> </w:t>
      </w:r>
      <w:r w:rsidR="0086408C">
        <w:rPr>
          <w:sz w:val="28"/>
          <w:szCs w:val="28"/>
        </w:rPr>
        <w:t>августа</w:t>
      </w:r>
      <w:r w:rsidR="00494728">
        <w:rPr>
          <w:sz w:val="28"/>
          <w:szCs w:val="28"/>
        </w:rPr>
        <w:t xml:space="preserve"> 2025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lastRenderedPageBreak/>
        <w:t>чем через двадцать дней после дня проведения аукциона обязан заключить 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torgi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gov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ru</w:t>
      </w:r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>Задатки возвращаются</w:t>
      </w:r>
      <w:r w:rsidR="00145667" w:rsidRPr="004720D3">
        <w:rPr>
          <w:sz w:val="28"/>
          <w:szCs w:val="20"/>
        </w:rPr>
        <w:t xml:space="preserve"> заявителям Оператором Универсальной торговой платформы</w:t>
      </w:r>
      <w:r w:rsidRPr="004720D3">
        <w:rPr>
          <w:sz w:val="28"/>
          <w:szCs w:val="20"/>
        </w:rPr>
        <w:t xml:space="preserve"> в соответствии с регламентом УТП.</w:t>
      </w:r>
    </w:p>
    <w:p w:rsidR="00604688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 w:rsidRPr="004720D3">
        <w:rPr>
          <w:sz w:val="28"/>
          <w:szCs w:val="20"/>
        </w:rPr>
        <w:t>аукциона и</w:t>
      </w:r>
      <w:r w:rsidRPr="004720D3"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0F0703" w:rsidRPr="004720D3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  <w:sectPr w:rsidR="000F0703" w:rsidRPr="004720D3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4720D3">
        <w:rPr>
          <w:sz w:val="28"/>
          <w:szCs w:val="20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5E13" w:rsidRPr="008F0526" w:rsidRDefault="00705E13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32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khCeM5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705E13" w:rsidRPr="008F0526" w:rsidRDefault="00705E13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2F3C6F">
        <w:t>й состоится «___» _________ 2025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</w:t>
      </w:r>
      <w:proofErr w:type="gramStart"/>
      <w:r w:rsidRPr="00CB23D2">
        <w:t>_»_</w:t>
      </w:r>
      <w:proofErr w:type="gramEnd"/>
      <w:r w:rsidRPr="00CB23D2">
        <w:t>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E13" w:rsidRDefault="00705E13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3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4F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o1D&#10;gEDyCoodMmuhG3NcSxQqsB8paXDEc+o+bJgVlKgXGrszHaRp2ImopKPxEBV7almdWpjmCJVTT0kn&#10;Lny3Rxtj5brCSN08aLjEjpYykv2Q1SF9HOPYg8PKhT051aPXw49h/gM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ssn4F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705E13" w:rsidRDefault="00705E13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EC14FB">
        <w:t>5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CB23D2">
              <w:t>аукци-онной</w:t>
            </w:r>
            <w:proofErr w:type="spellEnd"/>
            <w:proofErr w:type="gramEnd"/>
            <w:r w:rsidRPr="00CB23D2">
              <w:t xml:space="preserve">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r w:rsidRPr="00CB23D2">
              <w:t>куб.м</w:t>
            </w:r>
            <w:proofErr w:type="spellEnd"/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E13" w:rsidRPr="00B86722" w:rsidRDefault="00705E13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</w:t>
                            </w:r>
                            <w:proofErr w:type="spellStart"/>
                            <w:r>
                              <w:t>кбм</w:t>
                            </w:r>
                            <w:proofErr w:type="spellEnd"/>
                            <w:r>
                              <w:t xml:space="preserve">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4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D7Rw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" strokecolor="red" strokeweight="2.25pt">
                <v:textbox>
                  <w:txbxContent>
                    <w:p w:rsidR="00705E13" w:rsidRPr="00B86722" w:rsidRDefault="00705E13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E13" w:rsidRPr="00B34BE6" w:rsidRDefault="00705E13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705E13" w:rsidRPr="00B34BE6" w:rsidRDefault="00705E13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5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" strokecolor="red" strokeweight="2.25pt">
                <v:textbox>
                  <w:txbxContent>
                    <w:p w:rsidR="00705E13" w:rsidRPr="00B34BE6" w:rsidRDefault="00705E13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705E13" w:rsidRPr="00B34BE6" w:rsidRDefault="00705E13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E13" w:rsidRPr="0091476C" w:rsidRDefault="00705E13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6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" strokecolor="red" strokeweight="2.25pt">
                <v:textbox>
                  <w:txbxContent>
                    <w:p w:rsidR="00705E13" w:rsidRPr="0091476C" w:rsidRDefault="00705E13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E13" w:rsidRDefault="00705E13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705E13" w:rsidRDefault="00705E13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705E13" w:rsidRDefault="00705E13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705E13" w:rsidRPr="006D7BE9" w:rsidRDefault="00705E13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r>
                              <w:t>с</w:t>
                            </w:r>
                            <w:r w:rsidRPr="00B34BE6">
                              <w:t xml:space="preserve">ведениям,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705E13" w:rsidRPr="00B34BE6" w:rsidRDefault="00705E13" w:rsidP="00CB23D2">
                            <w:pPr>
                              <w:spacing w:line="240" w:lineRule="exact"/>
                            </w:pPr>
                          </w:p>
                          <w:p w:rsidR="00705E13" w:rsidRDefault="00705E13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7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k1JRgIAAGI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rrWxd5DjSv&#10;odwjtxb6QcfFxEsN9gMlLQ55Qd37LbOCEvVcY39m2WgUtiIKo/FkiII916zPNUxzhCqop6S/Ln2/&#10;SVtj5abGSP1EaLjEnlYysn2f1TF/HOTYr+PShU05l6PV/a9h8QM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e5ZNSUYC&#10;AABi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705E13" w:rsidRDefault="00705E13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705E13" w:rsidRDefault="00705E13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705E13" w:rsidRDefault="00705E13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705E13" w:rsidRPr="006D7BE9" w:rsidRDefault="00705E13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r>
                        <w:t>с</w:t>
                      </w:r>
                      <w:r w:rsidRPr="00B34BE6">
                        <w:t xml:space="preserve">ведениям,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705E13" w:rsidRPr="00B34BE6" w:rsidRDefault="00705E13" w:rsidP="00CB23D2">
                      <w:pPr>
                        <w:spacing w:line="240" w:lineRule="exact"/>
                      </w:pPr>
                    </w:p>
                    <w:p w:rsidR="00705E13" w:rsidRDefault="00705E13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E13" w:rsidRDefault="00705E13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8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NOrjKEcC&#10;AABh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705E13" w:rsidRDefault="00705E13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E13" w:rsidRDefault="00705E13" w:rsidP="00CB23D2">
                            <w:pPr>
                              <w:spacing w:line="240" w:lineRule="exact"/>
                            </w:pPr>
                            <w:proofErr w:type="gramStart"/>
                            <w:r>
                              <w:t>Указывается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705E13" w:rsidRPr="004659C0" w:rsidRDefault="00705E13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705E13" w:rsidRDefault="00705E13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9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8jUmRkcC&#10;AABh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705E13" w:rsidRDefault="00705E13" w:rsidP="00CB23D2">
                      <w:pPr>
                        <w:spacing w:line="240" w:lineRule="exact"/>
                      </w:pPr>
                      <w:proofErr w:type="gramStart"/>
                      <w:r>
                        <w:t>Указывается</w:t>
                      </w:r>
                      <w:proofErr w:type="gramEnd"/>
                      <w:r>
                        <w:t xml:space="preserve">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705E13" w:rsidRPr="004659C0" w:rsidRDefault="00705E13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705E13" w:rsidRDefault="00705E13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E13" w:rsidRPr="00997C4D" w:rsidRDefault="00705E13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705E13" w:rsidRDefault="00705E13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40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" strokecolor="red" strokeweight="2.25pt">
                <v:textbox>
                  <w:txbxContent>
                    <w:p w:rsidR="00705E13" w:rsidRPr="00997C4D" w:rsidRDefault="00705E13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705E13" w:rsidRDefault="00705E13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</w:t>
      </w:r>
      <w:r w:rsidR="00A50CC2">
        <w:rPr>
          <w:rFonts w:ascii="Times New Roman" w:hAnsi="Times New Roman" w:cs="Times New Roman"/>
          <w:sz w:val="28"/>
          <w:szCs w:val="28"/>
        </w:rPr>
        <w:br/>
      </w:r>
      <w:r w:rsidR="007700E7">
        <w:rPr>
          <w:rFonts w:ascii="Times New Roman" w:hAnsi="Times New Roman" w:cs="Times New Roman"/>
          <w:sz w:val="28"/>
          <w:szCs w:val="28"/>
        </w:rPr>
        <w:t xml:space="preserve">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 xml:space="preserve">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N  50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</w:t>
      </w:r>
      <w:proofErr w:type="gramStart"/>
      <w:r w:rsidR="007700E7">
        <w:rPr>
          <w:rFonts w:ascii="Times New Roman" w:hAnsi="Times New Roman" w:cs="Times New Roman"/>
          <w:sz w:val="28"/>
          <w:szCs w:val="28"/>
        </w:rPr>
        <w:t>2020,  N</w:t>
      </w:r>
      <w:proofErr w:type="gramEnd"/>
      <w:r w:rsidR="007700E7">
        <w:rPr>
          <w:rFonts w:ascii="Times New Roman" w:hAnsi="Times New Roman" w:cs="Times New Roman"/>
          <w:sz w:val="28"/>
          <w:szCs w:val="28"/>
        </w:rPr>
        <w:t xml:space="preserve">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4DFB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1F4DFB">
        <w:rPr>
          <w:rFonts w:ascii="Times New Roman" w:hAnsi="Times New Roman" w:cs="Times New Roman"/>
          <w:sz w:val="28"/>
          <w:szCs w:val="28"/>
        </w:rPr>
        <w:t xml:space="preserve">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proofErr w:type="gramStart"/>
        <w:r w:rsidR="001F4DFB" w:rsidRPr="001F4DFB">
          <w:t>приложению</w:t>
        </w:r>
        <w:proofErr w:type="gramEnd"/>
        <w:r w:rsidR="001F4DFB" w:rsidRPr="001F4DFB">
          <w:t xml:space="preserve">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 xml:space="preserve">Федерации (Собрание законодательства Российской Федерации, 1994, </w:t>
      </w:r>
      <w:r w:rsidR="00A50CC2">
        <w:br/>
      </w:r>
      <w:r w:rsidRPr="001F4DFB">
        <w:t>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</w:t>
      </w:r>
      <w:proofErr w:type="spellStart"/>
      <w:r w:rsidRPr="001F4DFB">
        <w:t>лесовосстановления</w:t>
      </w:r>
      <w:proofErr w:type="spellEnd"/>
      <w:r w:rsidRPr="001F4DFB">
        <w:t xml:space="preserve">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2024"/>
      </w:tblGrid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A50CC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6262" w:type="dxa"/>
            <w:gridSpan w:val="5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6262" w:type="dxa"/>
            <w:gridSpan w:val="5"/>
          </w:tcPr>
          <w:p w:rsidR="00AB63AA" w:rsidRPr="00134BDC" w:rsidRDefault="00FC2AA4" w:rsidP="00F835D2">
            <w:pPr>
              <w:pStyle w:val="ConsPlusNormal"/>
            </w:pPr>
            <w:r>
              <w:t>590229</w:t>
            </w:r>
            <w:r w:rsidR="00AB63AA">
              <w:t>3298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</w:t>
            </w:r>
            <w:r w:rsidR="00FC2AA4">
              <w:br/>
            </w:r>
            <w:r>
              <w:t xml:space="preserve">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24" w:type="dxa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626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626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6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2098"/>
      </w:tblGrid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447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966135" w:rsidP="001F4DFB">
            <w:pPr>
              <w:pStyle w:val="ConsPlusNormal"/>
              <w:jc w:val="both"/>
            </w:pPr>
            <w:r>
              <w:t xml:space="preserve">               </w:t>
            </w:r>
            <w:proofErr w:type="spellStart"/>
            <w:r w:rsidR="001F4DFB" w:rsidRPr="008D3F38">
              <w:t>м.п</w:t>
            </w:r>
            <w:proofErr w:type="spellEnd"/>
            <w:r w:rsidR="001F4DFB" w:rsidRPr="008D3F38">
              <w:t>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E9B" w:rsidRDefault="00302E9B">
      <w:r>
        <w:separator/>
      </w:r>
    </w:p>
  </w:endnote>
  <w:endnote w:type="continuationSeparator" w:id="0">
    <w:p w:rsidR="00302E9B" w:rsidRDefault="00302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E13" w:rsidRDefault="00705E13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05E13" w:rsidRDefault="00705E13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E13" w:rsidRDefault="00705E13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306856">
      <w:rPr>
        <w:rStyle w:val="ae"/>
        <w:noProof/>
      </w:rPr>
      <w:t>7</w:t>
    </w:r>
    <w:r>
      <w:rPr>
        <w:rStyle w:val="ae"/>
      </w:rPr>
      <w:fldChar w:fldCharType="end"/>
    </w:r>
  </w:p>
  <w:p w:rsidR="00705E13" w:rsidRDefault="00705E13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E13" w:rsidRDefault="00705E13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E9B" w:rsidRDefault="00302E9B">
      <w:r>
        <w:separator/>
      </w:r>
    </w:p>
  </w:footnote>
  <w:footnote w:type="continuationSeparator" w:id="0">
    <w:p w:rsidR="00302E9B" w:rsidRDefault="00302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795"/>
    <w:rsid w:val="00000C93"/>
    <w:rsid w:val="00000FCE"/>
    <w:rsid w:val="000011C2"/>
    <w:rsid w:val="00001539"/>
    <w:rsid w:val="00001F0A"/>
    <w:rsid w:val="00001F8E"/>
    <w:rsid w:val="00002298"/>
    <w:rsid w:val="00002709"/>
    <w:rsid w:val="00002A7A"/>
    <w:rsid w:val="00002BE9"/>
    <w:rsid w:val="00002C87"/>
    <w:rsid w:val="00002EF2"/>
    <w:rsid w:val="00003836"/>
    <w:rsid w:val="00003B62"/>
    <w:rsid w:val="00003C09"/>
    <w:rsid w:val="00003E3C"/>
    <w:rsid w:val="00003F93"/>
    <w:rsid w:val="000040F0"/>
    <w:rsid w:val="00005423"/>
    <w:rsid w:val="00005EAA"/>
    <w:rsid w:val="00006374"/>
    <w:rsid w:val="00006387"/>
    <w:rsid w:val="000063A3"/>
    <w:rsid w:val="000069E1"/>
    <w:rsid w:val="00006CA7"/>
    <w:rsid w:val="00006F0A"/>
    <w:rsid w:val="00007394"/>
    <w:rsid w:val="000073BD"/>
    <w:rsid w:val="000073EA"/>
    <w:rsid w:val="0000740A"/>
    <w:rsid w:val="000074B2"/>
    <w:rsid w:val="000078AD"/>
    <w:rsid w:val="00007B4A"/>
    <w:rsid w:val="00007E8D"/>
    <w:rsid w:val="00007F5D"/>
    <w:rsid w:val="00007FB0"/>
    <w:rsid w:val="0001006A"/>
    <w:rsid w:val="00010307"/>
    <w:rsid w:val="0001055B"/>
    <w:rsid w:val="00010664"/>
    <w:rsid w:val="00010AB0"/>
    <w:rsid w:val="00010B07"/>
    <w:rsid w:val="00010CCF"/>
    <w:rsid w:val="00010F27"/>
    <w:rsid w:val="00010F67"/>
    <w:rsid w:val="0001159B"/>
    <w:rsid w:val="000122E9"/>
    <w:rsid w:val="00012307"/>
    <w:rsid w:val="00012872"/>
    <w:rsid w:val="000132E2"/>
    <w:rsid w:val="0001336E"/>
    <w:rsid w:val="00013432"/>
    <w:rsid w:val="000141DA"/>
    <w:rsid w:val="00014517"/>
    <w:rsid w:val="00014611"/>
    <w:rsid w:val="00014A73"/>
    <w:rsid w:val="00014AD7"/>
    <w:rsid w:val="00014E67"/>
    <w:rsid w:val="00014FAF"/>
    <w:rsid w:val="000152C2"/>
    <w:rsid w:val="00015314"/>
    <w:rsid w:val="000155A8"/>
    <w:rsid w:val="000155B4"/>
    <w:rsid w:val="000156C5"/>
    <w:rsid w:val="0001586B"/>
    <w:rsid w:val="00015C6F"/>
    <w:rsid w:val="00015F87"/>
    <w:rsid w:val="00016AEC"/>
    <w:rsid w:val="0001747F"/>
    <w:rsid w:val="00017DD3"/>
    <w:rsid w:val="00017FC4"/>
    <w:rsid w:val="0002025B"/>
    <w:rsid w:val="0002093D"/>
    <w:rsid w:val="000209F8"/>
    <w:rsid w:val="0002120B"/>
    <w:rsid w:val="00021C00"/>
    <w:rsid w:val="00021D28"/>
    <w:rsid w:val="00021FDD"/>
    <w:rsid w:val="00022409"/>
    <w:rsid w:val="00023210"/>
    <w:rsid w:val="0002386C"/>
    <w:rsid w:val="00023DA5"/>
    <w:rsid w:val="00024627"/>
    <w:rsid w:val="00024D3A"/>
    <w:rsid w:val="00024E1B"/>
    <w:rsid w:val="00024E56"/>
    <w:rsid w:val="000252AC"/>
    <w:rsid w:val="00025446"/>
    <w:rsid w:val="00026281"/>
    <w:rsid w:val="0002642B"/>
    <w:rsid w:val="000269F3"/>
    <w:rsid w:val="00026F6B"/>
    <w:rsid w:val="00030A48"/>
    <w:rsid w:val="00030AAD"/>
    <w:rsid w:val="00030C8F"/>
    <w:rsid w:val="00030F8B"/>
    <w:rsid w:val="00030FE2"/>
    <w:rsid w:val="00031AEB"/>
    <w:rsid w:val="00031FA2"/>
    <w:rsid w:val="00032704"/>
    <w:rsid w:val="0003276C"/>
    <w:rsid w:val="000327B9"/>
    <w:rsid w:val="0003295D"/>
    <w:rsid w:val="0003299E"/>
    <w:rsid w:val="00033144"/>
    <w:rsid w:val="00033271"/>
    <w:rsid w:val="00033739"/>
    <w:rsid w:val="00033E4B"/>
    <w:rsid w:val="00034BBD"/>
    <w:rsid w:val="00035657"/>
    <w:rsid w:val="00035A56"/>
    <w:rsid w:val="00035DDC"/>
    <w:rsid w:val="000360DF"/>
    <w:rsid w:val="000367E6"/>
    <w:rsid w:val="00036910"/>
    <w:rsid w:val="000369B2"/>
    <w:rsid w:val="00036E40"/>
    <w:rsid w:val="0003727A"/>
    <w:rsid w:val="0003755B"/>
    <w:rsid w:val="000377BF"/>
    <w:rsid w:val="00037A9A"/>
    <w:rsid w:val="00037B72"/>
    <w:rsid w:val="00040382"/>
    <w:rsid w:val="0004082D"/>
    <w:rsid w:val="00040B7C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BB1"/>
    <w:rsid w:val="00044E9C"/>
    <w:rsid w:val="00044ED4"/>
    <w:rsid w:val="00045336"/>
    <w:rsid w:val="000455FA"/>
    <w:rsid w:val="00047492"/>
    <w:rsid w:val="0004766E"/>
    <w:rsid w:val="000502D6"/>
    <w:rsid w:val="000505DC"/>
    <w:rsid w:val="00050A04"/>
    <w:rsid w:val="00051D7B"/>
    <w:rsid w:val="00051FB4"/>
    <w:rsid w:val="00052257"/>
    <w:rsid w:val="000523A9"/>
    <w:rsid w:val="000527B6"/>
    <w:rsid w:val="000530D3"/>
    <w:rsid w:val="00053604"/>
    <w:rsid w:val="000538D1"/>
    <w:rsid w:val="000547D5"/>
    <w:rsid w:val="00054991"/>
    <w:rsid w:val="00054B77"/>
    <w:rsid w:val="00055278"/>
    <w:rsid w:val="0005589E"/>
    <w:rsid w:val="00055A62"/>
    <w:rsid w:val="00055D0C"/>
    <w:rsid w:val="00056CA5"/>
    <w:rsid w:val="0005717D"/>
    <w:rsid w:val="00057DE5"/>
    <w:rsid w:val="0006042C"/>
    <w:rsid w:val="000608C8"/>
    <w:rsid w:val="00060D8F"/>
    <w:rsid w:val="00061823"/>
    <w:rsid w:val="000626C9"/>
    <w:rsid w:val="0006298C"/>
    <w:rsid w:val="000629C9"/>
    <w:rsid w:val="00062DCD"/>
    <w:rsid w:val="000632C1"/>
    <w:rsid w:val="00063457"/>
    <w:rsid w:val="00063521"/>
    <w:rsid w:val="00063E66"/>
    <w:rsid w:val="00064644"/>
    <w:rsid w:val="000649EB"/>
    <w:rsid w:val="00064B35"/>
    <w:rsid w:val="00064B5C"/>
    <w:rsid w:val="00065C93"/>
    <w:rsid w:val="00065CFB"/>
    <w:rsid w:val="00065E4A"/>
    <w:rsid w:val="00065EA1"/>
    <w:rsid w:val="0006608C"/>
    <w:rsid w:val="0006635D"/>
    <w:rsid w:val="000672D3"/>
    <w:rsid w:val="00067569"/>
    <w:rsid w:val="000679A9"/>
    <w:rsid w:val="00067F06"/>
    <w:rsid w:val="00070111"/>
    <w:rsid w:val="00070600"/>
    <w:rsid w:val="00070DBC"/>
    <w:rsid w:val="00070F85"/>
    <w:rsid w:val="000715D9"/>
    <w:rsid w:val="00071D4C"/>
    <w:rsid w:val="00071D99"/>
    <w:rsid w:val="00072F59"/>
    <w:rsid w:val="000733EB"/>
    <w:rsid w:val="00073581"/>
    <w:rsid w:val="00073A11"/>
    <w:rsid w:val="00073E5B"/>
    <w:rsid w:val="00073F7E"/>
    <w:rsid w:val="000742AC"/>
    <w:rsid w:val="000748E5"/>
    <w:rsid w:val="00074CF0"/>
    <w:rsid w:val="00074DF5"/>
    <w:rsid w:val="000754A0"/>
    <w:rsid w:val="00076380"/>
    <w:rsid w:val="00077059"/>
    <w:rsid w:val="00077102"/>
    <w:rsid w:val="0007722B"/>
    <w:rsid w:val="000772FF"/>
    <w:rsid w:val="00077538"/>
    <w:rsid w:val="0007796A"/>
    <w:rsid w:val="00077D12"/>
    <w:rsid w:val="000801C3"/>
    <w:rsid w:val="0008045F"/>
    <w:rsid w:val="00080885"/>
    <w:rsid w:val="00080B19"/>
    <w:rsid w:val="00080C67"/>
    <w:rsid w:val="00080F6B"/>
    <w:rsid w:val="00081086"/>
    <w:rsid w:val="000810FA"/>
    <w:rsid w:val="00081912"/>
    <w:rsid w:val="00082026"/>
    <w:rsid w:val="000822BE"/>
    <w:rsid w:val="0008230A"/>
    <w:rsid w:val="000823D9"/>
    <w:rsid w:val="00082C1E"/>
    <w:rsid w:val="0008466E"/>
    <w:rsid w:val="00084989"/>
    <w:rsid w:val="00084A0D"/>
    <w:rsid w:val="00084A4E"/>
    <w:rsid w:val="00085344"/>
    <w:rsid w:val="00085514"/>
    <w:rsid w:val="00085B34"/>
    <w:rsid w:val="00085D33"/>
    <w:rsid w:val="00085EAC"/>
    <w:rsid w:val="000867F2"/>
    <w:rsid w:val="000870FC"/>
    <w:rsid w:val="00087797"/>
    <w:rsid w:val="00087D20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6C64"/>
    <w:rsid w:val="000970ED"/>
    <w:rsid w:val="00097828"/>
    <w:rsid w:val="00097971"/>
    <w:rsid w:val="00097A51"/>
    <w:rsid w:val="000A0958"/>
    <w:rsid w:val="000A1372"/>
    <w:rsid w:val="000A1F29"/>
    <w:rsid w:val="000A1F71"/>
    <w:rsid w:val="000A1F7F"/>
    <w:rsid w:val="000A24E5"/>
    <w:rsid w:val="000A2540"/>
    <w:rsid w:val="000A2BCC"/>
    <w:rsid w:val="000A2D32"/>
    <w:rsid w:val="000A32C2"/>
    <w:rsid w:val="000A34CC"/>
    <w:rsid w:val="000A3DE7"/>
    <w:rsid w:val="000A4FD3"/>
    <w:rsid w:val="000A5251"/>
    <w:rsid w:val="000A55CA"/>
    <w:rsid w:val="000A62EA"/>
    <w:rsid w:val="000A660D"/>
    <w:rsid w:val="000A6632"/>
    <w:rsid w:val="000A6ABB"/>
    <w:rsid w:val="000A6B88"/>
    <w:rsid w:val="000B027B"/>
    <w:rsid w:val="000B03AA"/>
    <w:rsid w:val="000B0DAC"/>
    <w:rsid w:val="000B0E01"/>
    <w:rsid w:val="000B1065"/>
    <w:rsid w:val="000B1965"/>
    <w:rsid w:val="000B1E2A"/>
    <w:rsid w:val="000B203F"/>
    <w:rsid w:val="000B20B8"/>
    <w:rsid w:val="000B21C4"/>
    <w:rsid w:val="000B2528"/>
    <w:rsid w:val="000B26EA"/>
    <w:rsid w:val="000B3456"/>
    <w:rsid w:val="000B3513"/>
    <w:rsid w:val="000B3697"/>
    <w:rsid w:val="000B48B1"/>
    <w:rsid w:val="000B4989"/>
    <w:rsid w:val="000B521B"/>
    <w:rsid w:val="000B56C2"/>
    <w:rsid w:val="000B58CA"/>
    <w:rsid w:val="000B5AA3"/>
    <w:rsid w:val="000B6980"/>
    <w:rsid w:val="000B6B89"/>
    <w:rsid w:val="000B6F95"/>
    <w:rsid w:val="000B7325"/>
    <w:rsid w:val="000B76E8"/>
    <w:rsid w:val="000B77E2"/>
    <w:rsid w:val="000C0040"/>
    <w:rsid w:val="000C05E9"/>
    <w:rsid w:val="000C0886"/>
    <w:rsid w:val="000C0945"/>
    <w:rsid w:val="000C0C8A"/>
    <w:rsid w:val="000C0DB0"/>
    <w:rsid w:val="000C0FFB"/>
    <w:rsid w:val="000C1127"/>
    <w:rsid w:val="000C17F9"/>
    <w:rsid w:val="000C1FDF"/>
    <w:rsid w:val="000C2240"/>
    <w:rsid w:val="000C233E"/>
    <w:rsid w:val="000C2AB0"/>
    <w:rsid w:val="000C2FD8"/>
    <w:rsid w:val="000C3098"/>
    <w:rsid w:val="000C312A"/>
    <w:rsid w:val="000C3703"/>
    <w:rsid w:val="000C3C2E"/>
    <w:rsid w:val="000C3E07"/>
    <w:rsid w:val="000C43C9"/>
    <w:rsid w:val="000C4557"/>
    <w:rsid w:val="000C4777"/>
    <w:rsid w:val="000C55D8"/>
    <w:rsid w:val="000C56F7"/>
    <w:rsid w:val="000C5B6A"/>
    <w:rsid w:val="000C6153"/>
    <w:rsid w:val="000C62D1"/>
    <w:rsid w:val="000C691F"/>
    <w:rsid w:val="000C7012"/>
    <w:rsid w:val="000C70CE"/>
    <w:rsid w:val="000C7815"/>
    <w:rsid w:val="000C7F23"/>
    <w:rsid w:val="000D07BD"/>
    <w:rsid w:val="000D0F22"/>
    <w:rsid w:val="000D100E"/>
    <w:rsid w:val="000D1DE1"/>
    <w:rsid w:val="000D1F5F"/>
    <w:rsid w:val="000D2221"/>
    <w:rsid w:val="000D285E"/>
    <w:rsid w:val="000D2AF2"/>
    <w:rsid w:val="000D3895"/>
    <w:rsid w:val="000D3F2B"/>
    <w:rsid w:val="000D3F92"/>
    <w:rsid w:val="000D458C"/>
    <w:rsid w:val="000D4C83"/>
    <w:rsid w:val="000D4EF2"/>
    <w:rsid w:val="000D555E"/>
    <w:rsid w:val="000D5B18"/>
    <w:rsid w:val="000D69D5"/>
    <w:rsid w:val="000D6C28"/>
    <w:rsid w:val="000D7523"/>
    <w:rsid w:val="000E0873"/>
    <w:rsid w:val="000E0F6E"/>
    <w:rsid w:val="000E14F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11A"/>
    <w:rsid w:val="000E4268"/>
    <w:rsid w:val="000E449C"/>
    <w:rsid w:val="000E4DDA"/>
    <w:rsid w:val="000E4FB5"/>
    <w:rsid w:val="000E57D5"/>
    <w:rsid w:val="000E5B78"/>
    <w:rsid w:val="000E5DF7"/>
    <w:rsid w:val="000E6312"/>
    <w:rsid w:val="000E642B"/>
    <w:rsid w:val="000E6584"/>
    <w:rsid w:val="000E6745"/>
    <w:rsid w:val="000E6814"/>
    <w:rsid w:val="000E6A74"/>
    <w:rsid w:val="000E6F83"/>
    <w:rsid w:val="000E7C4F"/>
    <w:rsid w:val="000F0040"/>
    <w:rsid w:val="000F01BA"/>
    <w:rsid w:val="000F039A"/>
    <w:rsid w:val="000F0703"/>
    <w:rsid w:val="000F07B1"/>
    <w:rsid w:val="000F0EDA"/>
    <w:rsid w:val="000F0FCB"/>
    <w:rsid w:val="000F170F"/>
    <w:rsid w:val="000F1826"/>
    <w:rsid w:val="000F1C13"/>
    <w:rsid w:val="000F22CA"/>
    <w:rsid w:val="000F2368"/>
    <w:rsid w:val="000F25F4"/>
    <w:rsid w:val="000F2AF8"/>
    <w:rsid w:val="000F3763"/>
    <w:rsid w:val="000F37CF"/>
    <w:rsid w:val="000F4493"/>
    <w:rsid w:val="000F46AD"/>
    <w:rsid w:val="000F4847"/>
    <w:rsid w:val="000F4F5A"/>
    <w:rsid w:val="000F534C"/>
    <w:rsid w:val="000F55F4"/>
    <w:rsid w:val="000F58FF"/>
    <w:rsid w:val="000F73CE"/>
    <w:rsid w:val="000F7468"/>
    <w:rsid w:val="000F78D0"/>
    <w:rsid w:val="00100109"/>
    <w:rsid w:val="0010012D"/>
    <w:rsid w:val="001003E3"/>
    <w:rsid w:val="00100BD4"/>
    <w:rsid w:val="00100F7E"/>
    <w:rsid w:val="0010107D"/>
    <w:rsid w:val="00101135"/>
    <w:rsid w:val="001016FF"/>
    <w:rsid w:val="00101782"/>
    <w:rsid w:val="00102139"/>
    <w:rsid w:val="00102149"/>
    <w:rsid w:val="00102A2C"/>
    <w:rsid w:val="001030D7"/>
    <w:rsid w:val="00103446"/>
    <w:rsid w:val="001038FD"/>
    <w:rsid w:val="001041F8"/>
    <w:rsid w:val="001048D9"/>
    <w:rsid w:val="00104D03"/>
    <w:rsid w:val="00104F06"/>
    <w:rsid w:val="00105A35"/>
    <w:rsid w:val="00105B96"/>
    <w:rsid w:val="00106297"/>
    <w:rsid w:val="0010631A"/>
    <w:rsid w:val="00106688"/>
    <w:rsid w:val="00106B47"/>
    <w:rsid w:val="00107558"/>
    <w:rsid w:val="00107DAA"/>
    <w:rsid w:val="00107DC7"/>
    <w:rsid w:val="0011056A"/>
    <w:rsid w:val="0011109C"/>
    <w:rsid w:val="00111CDD"/>
    <w:rsid w:val="00111D33"/>
    <w:rsid w:val="00111EA9"/>
    <w:rsid w:val="001122B7"/>
    <w:rsid w:val="001122F9"/>
    <w:rsid w:val="001124F6"/>
    <w:rsid w:val="00112788"/>
    <w:rsid w:val="0011278B"/>
    <w:rsid w:val="00112AB8"/>
    <w:rsid w:val="00112D81"/>
    <w:rsid w:val="001135D1"/>
    <w:rsid w:val="0011393F"/>
    <w:rsid w:val="00113AD2"/>
    <w:rsid w:val="00113AFF"/>
    <w:rsid w:val="00113D90"/>
    <w:rsid w:val="0011519D"/>
    <w:rsid w:val="00115D94"/>
    <w:rsid w:val="00116D8A"/>
    <w:rsid w:val="00117077"/>
    <w:rsid w:val="00117793"/>
    <w:rsid w:val="001179EE"/>
    <w:rsid w:val="00117F66"/>
    <w:rsid w:val="00117F92"/>
    <w:rsid w:val="00120283"/>
    <w:rsid w:val="001204FC"/>
    <w:rsid w:val="0012059D"/>
    <w:rsid w:val="00120C58"/>
    <w:rsid w:val="00120FFB"/>
    <w:rsid w:val="001228C7"/>
    <w:rsid w:val="00123A77"/>
    <w:rsid w:val="00123E23"/>
    <w:rsid w:val="0012402A"/>
    <w:rsid w:val="00125DB3"/>
    <w:rsid w:val="001268B8"/>
    <w:rsid w:val="00127A81"/>
    <w:rsid w:val="00127B5A"/>
    <w:rsid w:val="0013014D"/>
    <w:rsid w:val="00130316"/>
    <w:rsid w:val="0013098B"/>
    <w:rsid w:val="001309B4"/>
    <w:rsid w:val="00130B4D"/>
    <w:rsid w:val="00130D9C"/>
    <w:rsid w:val="0013109B"/>
    <w:rsid w:val="00131103"/>
    <w:rsid w:val="001311B3"/>
    <w:rsid w:val="0013120F"/>
    <w:rsid w:val="00131752"/>
    <w:rsid w:val="00131D96"/>
    <w:rsid w:val="00131E9D"/>
    <w:rsid w:val="0013293C"/>
    <w:rsid w:val="00132C12"/>
    <w:rsid w:val="00132D3B"/>
    <w:rsid w:val="00132FCA"/>
    <w:rsid w:val="00133429"/>
    <w:rsid w:val="00133509"/>
    <w:rsid w:val="001337AE"/>
    <w:rsid w:val="0013394A"/>
    <w:rsid w:val="00133BEF"/>
    <w:rsid w:val="0013402C"/>
    <w:rsid w:val="001346F5"/>
    <w:rsid w:val="0013508B"/>
    <w:rsid w:val="001351DC"/>
    <w:rsid w:val="00135F9E"/>
    <w:rsid w:val="00136804"/>
    <w:rsid w:val="00136C32"/>
    <w:rsid w:val="00136E59"/>
    <w:rsid w:val="00140697"/>
    <w:rsid w:val="00141A73"/>
    <w:rsid w:val="00141D9A"/>
    <w:rsid w:val="00141F60"/>
    <w:rsid w:val="0014253A"/>
    <w:rsid w:val="001425D4"/>
    <w:rsid w:val="00142941"/>
    <w:rsid w:val="00142AD8"/>
    <w:rsid w:val="00143182"/>
    <w:rsid w:val="00143336"/>
    <w:rsid w:val="0014338B"/>
    <w:rsid w:val="0014366B"/>
    <w:rsid w:val="001437EC"/>
    <w:rsid w:val="00143842"/>
    <w:rsid w:val="00143A99"/>
    <w:rsid w:val="001441DF"/>
    <w:rsid w:val="0014494E"/>
    <w:rsid w:val="00144CD9"/>
    <w:rsid w:val="00144E1F"/>
    <w:rsid w:val="001450A0"/>
    <w:rsid w:val="00145667"/>
    <w:rsid w:val="00145682"/>
    <w:rsid w:val="00145FC9"/>
    <w:rsid w:val="0014679D"/>
    <w:rsid w:val="001468B1"/>
    <w:rsid w:val="00146ED7"/>
    <w:rsid w:val="001470F1"/>
    <w:rsid w:val="001477A1"/>
    <w:rsid w:val="00147A44"/>
    <w:rsid w:val="00147AB0"/>
    <w:rsid w:val="00150035"/>
    <w:rsid w:val="001501E9"/>
    <w:rsid w:val="00150D19"/>
    <w:rsid w:val="001510A9"/>
    <w:rsid w:val="00151AD4"/>
    <w:rsid w:val="001528EB"/>
    <w:rsid w:val="0015296D"/>
    <w:rsid w:val="00152A97"/>
    <w:rsid w:val="00152BAF"/>
    <w:rsid w:val="00153C40"/>
    <w:rsid w:val="00154981"/>
    <w:rsid w:val="001552E1"/>
    <w:rsid w:val="0015539A"/>
    <w:rsid w:val="00155633"/>
    <w:rsid w:val="00155C27"/>
    <w:rsid w:val="00156246"/>
    <w:rsid w:val="00156542"/>
    <w:rsid w:val="001566B8"/>
    <w:rsid w:val="00156745"/>
    <w:rsid w:val="001568D2"/>
    <w:rsid w:val="00156CA8"/>
    <w:rsid w:val="00157070"/>
    <w:rsid w:val="00157078"/>
    <w:rsid w:val="00157099"/>
    <w:rsid w:val="0015756F"/>
    <w:rsid w:val="00157742"/>
    <w:rsid w:val="00157787"/>
    <w:rsid w:val="00157B31"/>
    <w:rsid w:val="00157DD4"/>
    <w:rsid w:val="001603BC"/>
    <w:rsid w:val="0016042C"/>
    <w:rsid w:val="001604AF"/>
    <w:rsid w:val="001605EF"/>
    <w:rsid w:val="001606A1"/>
    <w:rsid w:val="00160EB3"/>
    <w:rsid w:val="00160EC3"/>
    <w:rsid w:val="001610EE"/>
    <w:rsid w:val="0016139A"/>
    <w:rsid w:val="00161737"/>
    <w:rsid w:val="00161DB3"/>
    <w:rsid w:val="00161E04"/>
    <w:rsid w:val="0016237F"/>
    <w:rsid w:val="001624F9"/>
    <w:rsid w:val="00162C26"/>
    <w:rsid w:val="00162C79"/>
    <w:rsid w:val="00163AF0"/>
    <w:rsid w:val="00163E10"/>
    <w:rsid w:val="00164C4A"/>
    <w:rsid w:val="001651A0"/>
    <w:rsid w:val="00165234"/>
    <w:rsid w:val="00165399"/>
    <w:rsid w:val="001659E8"/>
    <w:rsid w:val="00165ECE"/>
    <w:rsid w:val="001700EF"/>
    <w:rsid w:val="0017024F"/>
    <w:rsid w:val="00170CD4"/>
    <w:rsid w:val="00170EC0"/>
    <w:rsid w:val="00171239"/>
    <w:rsid w:val="00171951"/>
    <w:rsid w:val="001725DE"/>
    <w:rsid w:val="0017264D"/>
    <w:rsid w:val="00173697"/>
    <w:rsid w:val="00173A7D"/>
    <w:rsid w:val="00174030"/>
    <w:rsid w:val="001743CE"/>
    <w:rsid w:val="00174621"/>
    <w:rsid w:val="001746FF"/>
    <w:rsid w:val="0017496D"/>
    <w:rsid w:val="00174E82"/>
    <w:rsid w:val="00175641"/>
    <w:rsid w:val="00175A8F"/>
    <w:rsid w:val="00176397"/>
    <w:rsid w:val="001764E3"/>
    <w:rsid w:val="001772D7"/>
    <w:rsid w:val="00177D47"/>
    <w:rsid w:val="00177DF0"/>
    <w:rsid w:val="0018044B"/>
    <w:rsid w:val="001805B0"/>
    <w:rsid w:val="001808E5"/>
    <w:rsid w:val="00180983"/>
    <w:rsid w:val="00180984"/>
    <w:rsid w:val="00181173"/>
    <w:rsid w:val="0018128B"/>
    <w:rsid w:val="001817FA"/>
    <w:rsid w:val="001823CF"/>
    <w:rsid w:val="00182AE6"/>
    <w:rsid w:val="00182F00"/>
    <w:rsid w:val="00183374"/>
    <w:rsid w:val="001836A9"/>
    <w:rsid w:val="00183DDD"/>
    <w:rsid w:val="00184530"/>
    <w:rsid w:val="00184760"/>
    <w:rsid w:val="001848E6"/>
    <w:rsid w:val="00184DF7"/>
    <w:rsid w:val="001852FB"/>
    <w:rsid w:val="00185FE9"/>
    <w:rsid w:val="001864B4"/>
    <w:rsid w:val="00187197"/>
    <w:rsid w:val="001874EE"/>
    <w:rsid w:val="0018768D"/>
    <w:rsid w:val="00187AA8"/>
    <w:rsid w:val="00187C38"/>
    <w:rsid w:val="00187DD3"/>
    <w:rsid w:val="001903A0"/>
    <w:rsid w:val="001908AB"/>
    <w:rsid w:val="00190B1F"/>
    <w:rsid w:val="00190EFF"/>
    <w:rsid w:val="00191820"/>
    <w:rsid w:val="001921E6"/>
    <w:rsid w:val="001927EE"/>
    <w:rsid w:val="00192914"/>
    <w:rsid w:val="0019294F"/>
    <w:rsid w:val="00192CDA"/>
    <w:rsid w:val="00193993"/>
    <w:rsid w:val="00193EB0"/>
    <w:rsid w:val="001941A5"/>
    <w:rsid w:val="001942A5"/>
    <w:rsid w:val="00194690"/>
    <w:rsid w:val="00195150"/>
    <w:rsid w:val="00195C0A"/>
    <w:rsid w:val="00195F6D"/>
    <w:rsid w:val="00196337"/>
    <w:rsid w:val="00196498"/>
    <w:rsid w:val="001966EE"/>
    <w:rsid w:val="00196790"/>
    <w:rsid w:val="0019691D"/>
    <w:rsid w:val="00196B9D"/>
    <w:rsid w:val="001971C1"/>
    <w:rsid w:val="001971C5"/>
    <w:rsid w:val="001978CB"/>
    <w:rsid w:val="00197E09"/>
    <w:rsid w:val="00197F07"/>
    <w:rsid w:val="001A018E"/>
    <w:rsid w:val="001A12CC"/>
    <w:rsid w:val="001A17DE"/>
    <w:rsid w:val="001A1D79"/>
    <w:rsid w:val="001A1F63"/>
    <w:rsid w:val="001A235A"/>
    <w:rsid w:val="001A2B6D"/>
    <w:rsid w:val="001A2C33"/>
    <w:rsid w:val="001A2FBA"/>
    <w:rsid w:val="001A32A5"/>
    <w:rsid w:val="001A32F6"/>
    <w:rsid w:val="001A3329"/>
    <w:rsid w:val="001A39D7"/>
    <w:rsid w:val="001A3E3F"/>
    <w:rsid w:val="001A4191"/>
    <w:rsid w:val="001A4192"/>
    <w:rsid w:val="001A422F"/>
    <w:rsid w:val="001A42EC"/>
    <w:rsid w:val="001A4D8E"/>
    <w:rsid w:val="001A50DD"/>
    <w:rsid w:val="001A515F"/>
    <w:rsid w:val="001A558E"/>
    <w:rsid w:val="001A5F72"/>
    <w:rsid w:val="001A600F"/>
    <w:rsid w:val="001A61F6"/>
    <w:rsid w:val="001A74CB"/>
    <w:rsid w:val="001A799E"/>
    <w:rsid w:val="001A7EF3"/>
    <w:rsid w:val="001B0191"/>
    <w:rsid w:val="001B0829"/>
    <w:rsid w:val="001B0D35"/>
    <w:rsid w:val="001B1417"/>
    <w:rsid w:val="001B1461"/>
    <w:rsid w:val="001B1CA8"/>
    <w:rsid w:val="001B1F0C"/>
    <w:rsid w:val="001B23CE"/>
    <w:rsid w:val="001B25A3"/>
    <w:rsid w:val="001B25E8"/>
    <w:rsid w:val="001B25F4"/>
    <w:rsid w:val="001B2CB8"/>
    <w:rsid w:val="001B33BF"/>
    <w:rsid w:val="001B3AFC"/>
    <w:rsid w:val="001B4A0A"/>
    <w:rsid w:val="001B4AAA"/>
    <w:rsid w:val="001B4B4A"/>
    <w:rsid w:val="001B5606"/>
    <w:rsid w:val="001B5748"/>
    <w:rsid w:val="001B584F"/>
    <w:rsid w:val="001B586E"/>
    <w:rsid w:val="001B5A9F"/>
    <w:rsid w:val="001B6E1B"/>
    <w:rsid w:val="001C0332"/>
    <w:rsid w:val="001C07C2"/>
    <w:rsid w:val="001C1001"/>
    <w:rsid w:val="001C1D1A"/>
    <w:rsid w:val="001C1D74"/>
    <w:rsid w:val="001C1DFE"/>
    <w:rsid w:val="001C272C"/>
    <w:rsid w:val="001C284F"/>
    <w:rsid w:val="001C2B79"/>
    <w:rsid w:val="001C2EB0"/>
    <w:rsid w:val="001C311E"/>
    <w:rsid w:val="001C32B2"/>
    <w:rsid w:val="001C32C2"/>
    <w:rsid w:val="001C3E5C"/>
    <w:rsid w:val="001C3F11"/>
    <w:rsid w:val="001C4085"/>
    <w:rsid w:val="001C4173"/>
    <w:rsid w:val="001C41A4"/>
    <w:rsid w:val="001C46AA"/>
    <w:rsid w:val="001C4A54"/>
    <w:rsid w:val="001C4D6D"/>
    <w:rsid w:val="001C5097"/>
    <w:rsid w:val="001C5332"/>
    <w:rsid w:val="001C6817"/>
    <w:rsid w:val="001C69A7"/>
    <w:rsid w:val="001C69D0"/>
    <w:rsid w:val="001C6F12"/>
    <w:rsid w:val="001C70CB"/>
    <w:rsid w:val="001C70CD"/>
    <w:rsid w:val="001C72FA"/>
    <w:rsid w:val="001C74B1"/>
    <w:rsid w:val="001C74B4"/>
    <w:rsid w:val="001C74BC"/>
    <w:rsid w:val="001C74E9"/>
    <w:rsid w:val="001C7588"/>
    <w:rsid w:val="001D057C"/>
    <w:rsid w:val="001D068C"/>
    <w:rsid w:val="001D07CA"/>
    <w:rsid w:val="001D0C9F"/>
    <w:rsid w:val="001D145B"/>
    <w:rsid w:val="001D14AB"/>
    <w:rsid w:val="001D1947"/>
    <w:rsid w:val="001D1A24"/>
    <w:rsid w:val="001D1A44"/>
    <w:rsid w:val="001D1C40"/>
    <w:rsid w:val="001D234B"/>
    <w:rsid w:val="001D2576"/>
    <w:rsid w:val="001D2D0C"/>
    <w:rsid w:val="001D2D75"/>
    <w:rsid w:val="001D3146"/>
    <w:rsid w:val="001D3168"/>
    <w:rsid w:val="001D3606"/>
    <w:rsid w:val="001D3908"/>
    <w:rsid w:val="001D4000"/>
    <w:rsid w:val="001D404E"/>
    <w:rsid w:val="001D4901"/>
    <w:rsid w:val="001D4E37"/>
    <w:rsid w:val="001D502C"/>
    <w:rsid w:val="001D5392"/>
    <w:rsid w:val="001D5557"/>
    <w:rsid w:val="001D56D9"/>
    <w:rsid w:val="001D59AB"/>
    <w:rsid w:val="001D5BE0"/>
    <w:rsid w:val="001D62AC"/>
    <w:rsid w:val="001D6782"/>
    <w:rsid w:val="001D7027"/>
    <w:rsid w:val="001D7582"/>
    <w:rsid w:val="001D7F6F"/>
    <w:rsid w:val="001E0390"/>
    <w:rsid w:val="001E08D8"/>
    <w:rsid w:val="001E0DB3"/>
    <w:rsid w:val="001E1279"/>
    <w:rsid w:val="001E1318"/>
    <w:rsid w:val="001E17FF"/>
    <w:rsid w:val="001E1A0D"/>
    <w:rsid w:val="001E1A68"/>
    <w:rsid w:val="001E1BD0"/>
    <w:rsid w:val="001E1E81"/>
    <w:rsid w:val="001E1FA0"/>
    <w:rsid w:val="001E2062"/>
    <w:rsid w:val="001E27F8"/>
    <w:rsid w:val="001E2DFF"/>
    <w:rsid w:val="001E34E0"/>
    <w:rsid w:val="001E468D"/>
    <w:rsid w:val="001E53BA"/>
    <w:rsid w:val="001E6679"/>
    <w:rsid w:val="001E668B"/>
    <w:rsid w:val="001E7323"/>
    <w:rsid w:val="001E785E"/>
    <w:rsid w:val="001E7BCB"/>
    <w:rsid w:val="001F03CE"/>
    <w:rsid w:val="001F0BF7"/>
    <w:rsid w:val="001F208B"/>
    <w:rsid w:val="001F22E5"/>
    <w:rsid w:val="001F2585"/>
    <w:rsid w:val="001F2F2A"/>
    <w:rsid w:val="001F30AE"/>
    <w:rsid w:val="001F32F1"/>
    <w:rsid w:val="001F3A1A"/>
    <w:rsid w:val="001F3E00"/>
    <w:rsid w:val="001F4DFB"/>
    <w:rsid w:val="001F5630"/>
    <w:rsid w:val="001F59DF"/>
    <w:rsid w:val="001F6400"/>
    <w:rsid w:val="001F6A46"/>
    <w:rsid w:val="001F762D"/>
    <w:rsid w:val="001F76B4"/>
    <w:rsid w:val="0020025A"/>
    <w:rsid w:val="00200485"/>
    <w:rsid w:val="00200DC1"/>
    <w:rsid w:val="002022A3"/>
    <w:rsid w:val="00202BB6"/>
    <w:rsid w:val="002030AD"/>
    <w:rsid w:val="00203374"/>
    <w:rsid w:val="002039DA"/>
    <w:rsid w:val="00203CB6"/>
    <w:rsid w:val="00204142"/>
    <w:rsid w:val="0020444E"/>
    <w:rsid w:val="00204540"/>
    <w:rsid w:val="00204A96"/>
    <w:rsid w:val="00204DCA"/>
    <w:rsid w:val="00204E58"/>
    <w:rsid w:val="0020501C"/>
    <w:rsid w:val="00205178"/>
    <w:rsid w:val="002059D3"/>
    <w:rsid w:val="00205B60"/>
    <w:rsid w:val="00205EA5"/>
    <w:rsid w:val="00206901"/>
    <w:rsid w:val="00206D4F"/>
    <w:rsid w:val="00206DFE"/>
    <w:rsid w:val="00206E7C"/>
    <w:rsid w:val="00207053"/>
    <w:rsid w:val="002070E7"/>
    <w:rsid w:val="002072C2"/>
    <w:rsid w:val="0021033C"/>
    <w:rsid w:val="002106B8"/>
    <w:rsid w:val="00210840"/>
    <w:rsid w:val="00210DA0"/>
    <w:rsid w:val="00211328"/>
    <w:rsid w:val="0021150A"/>
    <w:rsid w:val="0021160D"/>
    <w:rsid w:val="002116B0"/>
    <w:rsid w:val="00211891"/>
    <w:rsid w:val="00212B6C"/>
    <w:rsid w:val="00213040"/>
    <w:rsid w:val="00213408"/>
    <w:rsid w:val="00214320"/>
    <w:rsid w:val="00214D80"/>
    <w:rsid w:val="00215860"/>
    <w:rsid w:val="002158EA"/>
    <w:rsid w:val="00215E01"/>
    <w:rsid w:val="00216225"/>
    <w:rsid w:val="002164E6"/>
    <w:rsid w:val="002165BB"/>
    <w:rsid w:val="002165FA"/>
    <w:rsid w:val="00217024"/>
    <w:rsid w:val="00217053"/>
    <w:rsid w:val="002178CC"/>
    <w:rsid w:val="00217B4A"/>
    <w:rsid w:val="00217BA6"/>
    <w:rsid w:val="00220555"/>
    <w:rsid w:val="002210C3"/>
    <w:rsid w:val="0022278A"/>
    <w:rsid w:val="00222F19"/>
    <w:rsid w:val="002230E7"/>
    <w:rsid w:val="002231E3"/>
    <w:rsid w:val="0022347F"/>
    <w:rsid w:val="00223F05"/>
    <w:rsid w:val="00224347"/>
    <w:rsid w:val="00224444"/>
    <w:rsid w:val="002247DA"/>
    <w:rsid w:val="00224904"/>
    <w:rsid w:val="0022495C"/>
    <w:rsid w:val="00224AAB"/>
    <w:rsid w:val="00224F02"/>
    <w:rsid w:val="00225046"/>
    <w:rsid w:val="00225370"/>
    <w:rsid w:val="00225575"/>
    <w:rsid w:val="002258DA"/>
    <w:rsid w:val="00225F2C"/>
    <w:rsid w:val="002264C4"/>
    <w:rsid w:val="002266C0"/>
    <w:rsid w:val="002268E2"/>
    <w:rsid w:val="00226F73"/>
    <w:rsid w:val="00227036"/>
    <w:rsid w:val="00227210"/>
    <w:rsid w:val="002273E0"/>
    <w:rsid w:val="002275D0"/>
    <w:rsid w:val="002278ED"/>
    <w:rsid w:val="002300EC"/>
    <w:rsid w:val="00230FE5"/>
    <w:rsid w:val="00231027"/>
    <w:rsid w:val="002310AB"/>
    <w:rsid w:val="00231854"/>
    <w:rsid w:val="00231874"/>
    <w:rsid w:val="00231A36"/>
    <w:rsid w:val="00231B9E"/>
    <w:rsid w:val="00231C64"/>
    <w:rsid w:val="002338FB"/>
    <w:rsid w:val="0023505F"/>
    <w:rsid w:val="002355AE"/>
    <w:rsid w:val="00235DC0"/>
    <w:rsid w:val="0023645E"/>
    <w:rsid w:val="002368AA"/>
    <w:rsid w:val="00236A65"/>
    <w:rsid w:val="00236E3F"/>
    <w:rsid w:val="0023710B"/>
    <w:rsid w:val="002375AF"/>
    <w:rsid w:val="002379D5"/>
    <w:rsid w:val="00237C63"/>
    <w:rsid w:val="00237CC9"/>
    <w:rsid w:val="00240754"/>
    <w:rsid w:val="00240BE7"/>
    <w:rsid w:val="00240DA6"/>
    <w:rsid w:val="00240F97"/>
    <w:rsid w:val="002418C9"/>
    <w:rsid w:val="00241AFD"/>
    <w:rsid w:val="002423EC"/>
    <w:rsid w:val="00242577"/>
    <w:rsid w:val="002426AC"/>
    <w:rsid w:val="00243316"/>
    <w:rsid w:val="00243B94"/>
    <w:rsid w:val="00243C31"/>
    <w:rsid w:val="00244163"/>
    <w:rsid w:val="00244906"/>
    <w:rsid w:val="00244C94"/>
    <w:rsid w:val="002452EB"/>
    <w:rsid w:val="00245396"/>
    <w:rsid w:val="00246029"/>
    <w:rsid w:val="002463FF"/>
    <w:rsid w:val="002464A0"/>
    <w:rsid w:val="00246905"/>
    <w:rsid w:val="00246F09"/>
    <w:rsid w:val="0024736B"/>
    <w:rsid w:val="00247F0E"/>
    <w:rsid w:val="00247FBE"/>
    <w:rsid w:val="002500FD"/>
    <w:rsid w:val="00250785"/>
    <w:rsid w:val="002507E3"/>
    <w:rsid w:val="00250966"/>
    <w:rsid w:val="00250C6A"/>
    <w:rsid w:val="00250D2F"/>
    <w:rsid w:val="00251869"/>
    <w:rsid w:val="00253572"/>
    <w:rsid w:val="002535F9"/>
    <w:rsid w:val="00253B37"/>
    <w:rsid w:val="00253D3F"/>
    <w:rsid w:val="0025406B"/>
    <w:rsid w:val="002542AD"/>
    <w:rsid w:val="002542D8"/>
    <w:rsid w:val="00254DD3"/>
    <w:rsid w:val="002556E9"/>
    <w:rsid w:val="00255CAE"/>
    <w:rsid w:val="00256294"/>
    <w:rsid w:val="00256311"/>
    <w:rsid w:val="00256549"/>
    <w:rsid w:val="00256D46"/>
    <w:rsid w:val="0025711D"/>
    <w:rsid w:val="002571EC"/>
    <w:rsid w:val="00257211"/>
    <w:rsid w:val="002574C3"/>
    <w:rsid w:val="00257920"/>
    <w:rsid w:val="00257E4B"/>
    <w:rsid w:val="00257EF0"/>
    <w:rsid w:val="0026005C"/>
    <w:rsid w:val="00260691"/>
    <w:rsid w:val="00260D2D"/>
    <w:rsid w:val="0026193E"/>
    <w:rsid w:val="002624F3"/>
    <w:rsid w:val="002629BF"/>
    <w:rsid w:val="00262BDA"/>
    <w:rsid w:val="00262EB1"/>
    <w:rsid w:val="00263252"/>
    <w:rsid w:val="00263AAA"/>
    <w:rsid w:val="00264D2B"/>
    <w:rsid w:val="0026564F"/>
    <w:rsid w:val="00265D9E"/>
    <w:rsid w:val="00266366"/>
    <w:rsid w:val="00266AF3"/>
    <w:rsid w:val="002674D4"/>
    <w:rsid w:val="002700AF"/>
    <w:rsid w:val="002706F6"/>
    <w:rsid w:val="00270985"/>
    <w:rsid w:val="00270B31"/>
    <w:rsid w:val="00270B76"/>
    <w:rsid w:val="0027212C"/>
    <w:rsid w:val="0027213B"/>
    <w:rsid w:val="00272BA5"/>
    <w:rsid w:val="00272BED"/>
    <w:rsid w:val="002733B9"/>
    <w:rsid w:val="0027499D"/>
    <w:rsid w:val="00274FF3"/>
    <w:rsid w:val="00275074"/>
    <w:rsid w:val="002751C3"/>
    <w:rsid w:val="002754AD"/>
    <w:rsid w:val="002755FF"/>
    <w:rsid w:val="002756D4"/>
    <w:rsid w:val="00275B5F"/>
    <w:rsid w:val="00275C52"/>
    <w:rsid w:val="00276496"/>
    <w:rsid w:val="00276EA1"/>
    <w:rsid w:val="00277CE4"/>
    <w:rsid w:val="00280227"/>
    <w:rsid w:val="002802B5"/>
    <w:rsid w:val="00280547"/>
    <w:rsid w:val="002805F1"/>
    <w:rsid w:val="002817D4"/>
    <w:rsid w:val="00281FB3"/>
    <w:rsid w:val="00282443"/>
    <w:rsid w:val="002826FF"/>
    <w:rsid w:val="00282808"/>
    <w:rsid w:val="00282A8B"/>
    <w:rsid w:val="00282C01"/>
    <w:rsid w:val="002836CF"/>
    <w:rsid w:val="002840DD"/>
    <w:rsid w:val="00284C6E"/>
    <w:rsid w:val="00284DA0"/>
    <w:rsid w:val="0028534C"/>
    <w:rsid w:val="0028555F"/>
    <w:rsid w:val="00285D7E"/>
    <w:rsid w:val="00285F7E"/>
    <w:rsid w:val="00286490"/>
    <w:rsid w:val="00286B1D"/>
    <w:rsid w:val="00286FC2"/>
    <w:rsid w:val="002877B9"/>
    <w:rsid w:val="00290098"/>
    <w:rsid w:val="002901B8"/>
    <w:rsid w:val="00290562"/>
    <w:rsid w:val="00290C5B"/>
    <w:rsid w:val="002913D4"/>
    <w:rsid w:val="0029167E"/>
    <w:rsid w:val="00291C0E"/>
    <w:rsid w:val="00291CC5"/>
    <w:rsid w:val="00291ED8"/>
    <w:rsid w:val="002927A4"/>
    <w:rsid w:val="002929A4"/>
    <w:rsid w:val="002929C5"/>
    <w:rsid w:val="0029364D"/>
    <w:rsid w:val="00293689"/>
    <w:rsid w:val="00293985"/>
    <w:rsid w:val="0029463F"/>
    <w:rsid w:val="002947A7"/>
    <w:rsid w:val="00295042"/>
    <w:rsid w:val="002952BA"/>
    <w:rsid w:val="002954A2"/>
    <w:rsid w:val="002957B5"/>
    <w:rsid w:val="00295AF3"/>
    <w:rsid w:val="00295D30"/>
    <w:rsid w:val="00295F55"/>
    <w:rsid w:val="00296E9D"/>
    <w:rsid w:val="00297420"/>
    <w:rsid w:val="00297A61"/>
    <w:rsid w:val="002A01AB"/>
    <w:rsid w:val="002A0641"/>
    <w:rsid w:val="002A0854"/>
    <w:rsid w:val="002A09B6"/>
    <w:rsid w:val="002A0E3E"/>
    <w:rsid w:val="002A1A02"/>
    <w:rsid w:val="002A1A7A"/>
    <w:rsid w:val="002A1ED6"/>
    <w:rsid w:val="002A22B3"/>
    <w:rsid w:val="002A240E"/>
    <w:rsid w:val="002A2AE8"/>
    <w:rsid w:val="002A2B45"/>
    <w:rsid w:val="002A330E"/>
    <w:rsid w:val="002A35B0"/>
    <w:rsid w:val="002A3609"/>
    <w:rsid w:val="002A36CB"/>
    <w:rsid w:val="002A376C"/>
    <w:rsid w:val="002A3BB9"/>
    <w:rsid w:val="002A3E58"/>
    <w:rsid w:val="002A3ECB"/>
    <w:rsid w:val="002A4579"/>
    <w:rsid w:val="002A47A4"/>
    <w:rsid w:val="002A4FA6"/>
    <w:rsid w:val="002A5569"/>
    <w:rsid w:val="002A5BB6"/>
    <w:rsid w:val="002A5DAE"/>
    <w:rsid w:val="002A5E6C"/>
    <w:rsid w:val="002A5FB1"/>
    <w:rsid w:val="002A6615"/>
    <w:rsid w:val="002A6E02"/>
    <w:rsid w:val="002A73E7"/>
    <w:rsid w:val="002A7974"/>
    <w:rsid w:val="002B032D"/>
    <w:rsid w:val="002B0A07"/>
    <w:rsid w:val="002B0E78"/>
    <w:rsid w:val="002B194E"/>
    <w:rsid w:val="002B199D"/>
    <w:rsid w:val="002B1DC4"/>
    <w:rsid w:val="002B22C3"/>
    <w:rsid w:val="002B2336"/>
    <w:rsid w:val="002B2866"/>
    <w:rsid w:val="002B35D3"/>
    <w:rsid w:val="002B3820"/>
    <w:rsid w:val="002B3B62"/>
    <w:rsid w:val="002B4B74"/>
    <w:rsid w:val="002B4D66"/>
    <w:rsid w:val="002B50A4"/>
    <w:rsid w:val="002B53B3"/>
    <w:rsid w:val="002B5527"/>
    <w:rsid w:val="002B553A"/>
    <w:rsid w:val="002B5BA8"/>
    <w:rsid w:val="002B6AC0"/>
    <w:rsid w:val="002B6D6A"/>
    <w:rsid w:val="002C136E"/>
    <w:rsid w:val="002C15AA"/>
    <w:rsid w:val="002C1DE8"/>
    <w:rsid w:val="002C2367"/>
    <w:rsid w:val="002C256C"/>
    <w:rsid w:val="002C2964"/>
    <w:rsid w:val="002C2F67"/>
    <w:rsid w:val="002C342B"/>
    <w:rsid w:val="002C35F1"/>
    <w:rsid w:val="002C3907"/>
    <w:rsid w:val="002C3B4A"/>
    <w:rsid w:val="002C3E95"/>
    <w:rsid w:val="002C4726"/>
    <w:rsid w:val="002C4813"/>
    <w:rsid w:val="002C4C89"/>
    <w:rsid w:val="002C4EF6"/>
    <w:rsid w:val="002C52A8"/>
    <w:rsid w:val="002C547E"/>
    <w:rsid w:val="002C5A96"/>
    <w:rsid w:val="002C7023"/>
    <w:rsid w:val="002C74B4"/>
    <w:rsid w:val="002C77FB"/>
    <w:rsid w:val="002C7A11"/>
    <w:rsid w:val="002C7B10"/>
    <w:rsid w:val="002D0225"/>
    <w:rsid w:val="002D0410"/>
    <w:rsid w:val="002D0A38"/>
    <w:rsid w:val="002D0C7F"/>
    <w:rsid w:val="002D1680"/>
    <w:rsid w:val="002D1790"/>
    <w:rsid w:val="002D1A63"/>
    <w:rsid w:val="002D251C"/>
    <w:rsid w:val="002D26C5"/>
    <w:rsid w:val="002D2A91"/>
    <w:rsid w:val="002D300C"/>
    <w:rsid w:val="002D391E"/>
    <w:rsid w:val="002D3C61"/>
    <w:rsid w:val="002D3D97"/>
    <w:rsid w:val="002D4228"/>
    <w:rsid w:val="002D425C"/>
    <w:rsid w:val="002D4299"/>
    <w:rsid w:val="002D511D"/>
    <w:rsid w:val="002D5606"/>
    <w:rsid w:val="002D56B9"/>
    <w:rsid w:val="002D6D12"/>
    <w:rsid w:val="002D6F5B"/>
    <w:rsid w:val="002D7275"/>
    <w:rsid w:val="002D7B0E"/>
    <w:rsid w:val="002D7C36"/>
    <w:rsid w:val="002D7DC3"/>
    <w:rsid w:val="002E0513"/>
    <w:rsid w:val="002E0684"/>
    <w:rsid w:val="002E06C0"/>
    <w:rsid w:val="002E151D"/>
    <w:rsid w:val="002E1BC0"/>
    <w:rsid w:val="002E201E"/>
    <w:rsid w:val="002E2383"/>
    <w:rsid w:val="002E2389"/>
    <w:rsid w:val="002E3074"/>
    <w:rsid w:val="002E3593"/>
    <w:rsid w:val="002E36AE"/>
    <w:rsid w:val="002E3B04"/>
    <w:rsid w:val="002E4250"/>
    <w:rsid w:val="002E4E2B"/>
    <w:rsid w:val="002E64DF"/>
    <w:rsid w:val="002E6937"/>
    <w:rsid w:val="002E69E1"/>
    <w:rsid w:val="002E6E75"/>
    <w:rsid w:val="002E77D8"/>
    <w:rsid w:val="002E797F"/>
    <w:rsid w:val="002E7D60"/>
    <w:rsid w:val="002F021C"/>
    <w:rsid w:val="002F029A"/>
    <w:rsid w:val="002F0994"/>
    <w:rsid w:val="002F0CF8"/>
    <w:rsid w:val="002F0F0F"/>
    <w:rsid w:val="002F14C6"/>
    <w:rsid w:val="002F1CBC"/>
    <w:rsid w:val="002F1D38"/>
    <w:rsid w:val="002F1D39"/>
    <w:rsid w:val="002F1DAB"/>
    <w:rsid w:val="002F23E0"/>
    <w:rsid w:val="002F241F"/>
    <w:rsid w:val="002F29B8"/>
    <w:rsid w:val="002F29D4"/>
    <w:rsid w:val="002F33D2"/>
    <w:rsid w:val="002F36CC"/>
    <w:rsid w:val="002F3C6F"/>
    <w:rsid w:val="002F3C81"/>
    <w:rsid w:val="002F42E2"/>
    <w:rsid w:val="002F46C0"/>
    <w:rsid w:val="002F4711"/>
    <w:rsid w:val="002F614A"/>
    <w:rsid w:val="002F62F7"/>
    <w:rsid w:val="002F66C9"/>
    <w:rsid w:val="002F67D3"/>
    <w:rsid w:val="002F7626"/>
    <w:rsid w:val="002F7DE3"/>
    <w:rsid w:val="00300034"/>
    <w:rsid w:val="003004BF"/>
    <w:rsid w:val="00301870"/>
    <w:rsid w:val="003019FE"/>
    <w:rsid w:val="00301A88"/>
    <w:rsid w:val="00301BCE"/>
    <w:rsid w:val="0030259C"/>
    <w:rsid w:val="00302795"/>
    <w:rsid w:val="00302C52"/>
    <w:rsid w:val="00302CA8"/>
    <w:rsid w:val="00302E9B"/>
    <w:rsid w:val="00302F5C"/>
    <w:rsid w:val="003040D6"/>
    <w:rsid w:val="00304E7A"/>
    <w:rsid w:val="0030597D"/>
    <w:rsid w:val="00305F72"/>
    <w:rsid w:val="00306856"/>
    <w:rsid w:val="00306A07"/>
    <w:rsid w:val="00307310"/>
    <w:rsid w:val="00307D14"/>
    <w:rsid w:val="0031070A"/>
    <w:rsid w:val="00310DCC"/>
    <w:rsid w:val="0031169E"/>
    <w:rsid w:val="00311BDD"/>
    <w:rsid w:val="00311C9B"/>
    <w:rsid w:val="003122AF"/>
    <w:rsid w:val="003123CB"/>
    <w:rsid w:val="003125FD"/>
    <w:rsid w:val="00312D66"/>
    <w:rsid w:val="00312DB7"/>
    <w:rsid w:val="003130FC"/>
    <w:rsid w:val="003143F8"/>
    <w:rsid w:val="003147D2"/>
    <w:rsid w:val="00314A98"/>
    <w:rsid w:val="00314EEE"/>
    <w:rsid w:val="003150CD"/>
    <w:rsid w:val="00315A54"/>
    <w:rsid w:val="00315FDB"/>
    <w:rsid w:val="00316229"/>
    <w:rsid w:val="00316725"/>
    <w:rsid w:val="003170D6"/>
    <w:rsid w:val="003174D6"/>
    <w:rsid w:val="00320229"/>
    <w:rsid w:val="003202AD"/>
    <w:rsid w:val="00320E49"/>
    <w:rsid w:val="00320E74"/>
    <w:rsid w:val="003212E4"/>
    <w:rsid w:val="0032151A"/>
    <w:rsid w:val="00322088"/>
    <w:rsid w:val="0032239D"/>
    <w:rsid w:val="003227B5"/>
    <w:rsid w:val="003228E1"/>
    <w:rsid w:val="00322B3A"/>
    <w:rsid w:val="00322C46"/>
    <w:rsid w:val="00322EED"/>
    <w:rsid w:val="0032368C"/>
    <w:rsid w:val="003243E9"/>
    <w:rsid w:val="003247A2"/>
    <w:rsid w:val="003249A6"/>
    <w:rsid w:val="00325052"/>
    <w:rsid w:val="00325224"/>
    <w:rsid w:val="00325C58"/>
    <w:rsid w:val="00325FE8"/>
    <w:rsid w:val="003261CB"/>
    <w:rsid w:val="00326548"/>
    <w:rsid w:val="00326557"/>
    <w:rsid w:val="00326741"/>
    <w:rsid w:val="003271A2"/>
    <w:rsid w:val="003274B7"/>
    <w:rsid w:val="003279D5"/>
    <w:rsid w:val="00330408"/>
    <w:rsid w:val="00330702"/>
    <w:rsid w:val="00330E52"/>
    <w:rsid w:val="00330F1F"/>
    <w:rsid w:val="00331DCA"/>
    <w:rsid w:val="00332B1B"/>
    <w:rsid w:val="003331B2"/>
    <w:rsid w:val="003334AB"/>
    <w:rsid w:val="003338CC"/>
    <w:rsid w:val="00333C2A"/>
    <w:rsid w:val="00333F44"/>
    <w:rsid w:val="003340DF"/>
    <w:rsid w:val="003346AF"/>
    <w:rsid w:val="0033478B"/>
    <w:rsid w:val="0033499A"/>
    <w:rsid w:val="00334A17"/>
    <w:rsid w:val="00336659"/>
    <w:rsid w:val="00336945"/>
    <w:rsid w:val="0033700C"/>
    <w:rsid w:val="0033743E"/>
    <w:rsid w:val="00337A7D"/>
    <w:rsid w:val="00337D4B"/>
    <w:rsid w:val="0034016E"/>
    <w:rsid w:val="0034051A"/>
    <w:rsid w:val="0034095A"/>
    <w:rsid w:val="00340CA6"/>
    <w:rsid w:val="0034108F"/>
    <w:rsid w:val="0034134B"/>
    <w:rsid w:val="0034174E"/>
    <w:rsid w:val="0034210D"/>
    <w:rsid w:val="003426B7"/>
    <w:rsid w:val="00343AD8"/>
    <w:rsid w:val="00343B4C"/>
    <w:rsid w:val="00343BB5"/>
    <w:rsid w:val="00343D26"/>
    <w:rsid w:val="003442C9"/>
    <w:rsid w:val="00344397"/>
    <w:rsid w:val="003445A3"/>
    <w:rsid w:val="00344830"/>
    <w:rsid w:val="00344CA5"/>
    <w:rsid w:val="0034541A"/>
    <w:rsid w:val="00345521"/>
    <w:rsid w:val="003456BF"/>
    <w:rsid w:val="003458D8"/>
    <w:rsid w:val="00345B80"/>
    <w:rsid w:val="00346185"/>
    <w:rsid w:val="00346235"/>
    <w:rsid w:val="0034665D"/>
    <w:rsid w:val="003467EA"/>
    <w:rsid w:val="00346BDC"/>
    <w:rsid w:val="003472FC"/>
    <w:rsid w:val="00347833"/>
    <w:rsid w:val="0034795D"/>
    <w:rsid w:val="00347A3D"/>
    <w:rsid w:val="00347B4F"/>
    <w:rsid w:val="00347CE2"/>
    <w:rsid w:val="00347EBE"/>
    <w:rsid w:val="00347FAF"/>
    <w:rsid w:val="003501C9"/>
    <w:rsid w:val="0035031D"/>
    <w:rsid w:val="00350414"/>
    <w:rsid w:val="00350A8E"/>
    <w:rsid w:val="00350D59"/>
    <w:rsid w:val="00350EE5"/>
    <w:rsid w:val="00350F68"/>
    <w:rsid w:val="003512C7"/>
    <w:rsid w:val="003517FB"/>
    <w:rsid w:val="0035199B"/>
    <w:rsid w:val="00351DEC"/>
    <w:rsid w:val="00351F2D"/>
    <w:rsid w:val="003522BE"/>
    <w:rsid w:val="00352504"/>
    <w:rsid w:val="0035256F"/>
    <w:rsid w:val="00352D0E"/>
    <w:rsid w:val="003532F8"/>
    <w:rsid w:val="00354407"/>
    <w:rsid w:val="0035457D"/>
    <w:rsid w:val="003546B6"/>
    <w:rsid w:val="0035477E"/>
    <w:rsid w:val="00354792"/>
    <w:rsid w:val="0035486A"/>
    <w:rsid w:val="00354E29"/>
    <w:rsid w:val="00355184"/>
    <w:rsid w:val="003556ED"/>
    <w:rsid w:val="003557BD"/>
    <w:rsid w:val="00355CF5"/>
    <w:rsid w:val="003565E2"/>
    <w:rsid w:val="003566E4"/>
    <w:rsid w:val="00360C64"/>
    <w:rsid w:val="00360C69"/>
    <w:rsid w:val="00360DA0"/>
    <w:rsid w:val="00361126"/>
    <w:rsid w:val="00361528"/>
    <w:rsid w:val="003622D3"/>
    <w:rsid w:val="00362518"/>
    <w:rsid w:val="00362FE3"/>
    <w:rsid w:val="00363032"/>
    <w:rsid w:val="003630C6"/>
    <w:rsid w:val="0036332A"/>
    <w:rsid w:val="0036363D"/>
    <w:rsid w:val="00364051"/>
    <w:rsid w:val="003640AA"/>
    <w:rsid w:val="003640BB"/>
    <w:rsid w:val="003643F1"/>
    <w:rsid w:val="00364890"/>
    <w:rsid w:val="00364C39"/>
    <w:rsid w:val="00365525"/>
    <w:rsid w:val="00365A5B"/>
    <w:rsid w:val="003668EA"/>
    <w:rsid w:val="003669EB"/>
    <w:rsid w:val="003670E1"/>
    <w:rsid w:val="0036732F"/>
    <w:rsid w:val="00367495"/>
    <w:rsid w:val="00367534"/>
    <w:rsid w:val="0036785B"/>
    <w:rsid w:val="00367C89"/>
    <w:rsid w:val="00370B1C"/>
    <w:rsid w:val="00370C62"/>
    <w:rsid w:val="003719F6"/>
    <w:rsid w:val="003721F5"/>
    <w:rsid w:val="0037240C"/>
    <w:rsid w:val="00372970"/>
    <w:rsid w:val="00372DC9"/>
    <w:rsid w:val="00373E21"/>
    <w:rsid w:val="003742A6"/>
    <w:rsid w:val="00374488"/>
    <w:rsid w:val="00374496"/>
    <w:rsid w:val="003748D7"/>
    <w:rsid w:val="00374C1A"/>
    <w:rsid w:val="00374F25"/>
    <w:rsid w:val="00375091"/>
    <w:rsid w:val="003750BA"/>
    <w:rsid w:val="00375227"/>
    <w:rsid w:val="003757A1"/>
    <w:rsid w:val="00375898"/>
    <w:rsid w:val="00375D80"/>
    <w:rsid w:val="00376274"/>
    <w:rsid w:val="0037670A"/>
    <w:rsid w:val="00376D7F"/>
    <w:rsid w:val="003776ED"/>
    <w:rsid w:val="00377D90"/>
    <w:rsid w:val="00380661"/>
    <w:rsid w:val="00380939"/>
    <w:rsid w:val="00381370"/>
    <w:rsid w:val="00382427"/>
    <w:rsid w:val="00382B64"/>
    <w:rsid w:val="00382BB0"/>
    <w:rsid w:val="00382C6F"/>
    <w:rsid w:val="00382FB5"/>
    <w:rsid w:val="00383040"/>
    <w:rsid w:val="00383054"/>
    <w:rsid w:val="00383261"/>
    <w:rsid w:val="0038362C"/>
    <w:rsid w:val="003845B2"/>
    <w:rsid w:val="00384754"/>
    <w:rsid w:val="003849B7"/>
    <w:rsid w:val="00384F37"/>
    <w:rsid w:val="0038500E"/>
    <w:rsid w:val="003859F5"/>
    <w:rsid w:val="00385A9E"/>
    <w:rsid w:val="00385FCF"/>
    <w:rsid w:val="0038603A"/>
    <w:rsid w:val="003867F0"/>
    <w:rsid w:val="00386E54"/>
    <w:rsid w:val="00386E67"/>
    <w:rsid w:val="00386ECB"/>
    <w:rsid w:val="0038779B"/>
    <w:rsid w:val="00387973"/>
    <w:rsid w:val="00387A98"/>
    <w:rsid w:val="00387C4D"/>
    <w:rsid w:val="003901A1"/>
    <w:rsid w:val="003902DF"/>
    <w:rsid w:val="00392278"/>
    <w:rsid w:val="0039268F"/>
    <w:rsid w:val="00392A00"/>
    <w:rsid w:val="00392C89"/>
    <w:rsid w:val="00392F1B"/>
    <w:rsid w:val="0039300A"/>
    <w:rsid w:val="0039459C"/>
    <w:rsid w:val="00394721"/>
    <w:rsid w:val="00394738"/>
    <w:rsid w:val="00394AEC"/>
    <w:rsid w:val="003950B7"/>
    <w:rsid w:val="003951D5"/>
    <w:rsid w:val="003954D7"/>
    <w:rsid w:val="00395837"/>
    <w:rsid w:val="0039596B"/>
    <w:rsid w:val="00395B54"/>
    <w:rsid w:val="00395CED"/>
    <w:rsid w:val="00395ED1"/>
    <w:rsid w:val="00396100"/>
    <w:rsid w:val="00396597"/>
    <w:rsid w:val="00396B70"/>
    <w:rsid w:val="00396F34"/>
    <w:rsid w:val="00397E17"/>
    <w:rsid w:val="003A026A"/>
    <w:rsid w:val="003A02EC"/>
    <w:rsid w:val="003A06B2"/>
    <w:rsid w:val="003A13F6"/>
    <w:rsid w:val="003A180E"/>
    <w:rsid w:val="003A2106"/>
    <w:rsid w:val="003A2148"/>
    <w:rsid w:val="003A2470"/>
    <w:rsid w:val="003A2FF5"/>
    <w:rsid w:val="003A33A8"/>
    <w:rsid w:val="003A435F"/>
    <w:rsid w:val="003A4FD3"/>
    <w:rsid w:val="003A4FD4"/>
    <w:rsid w:val="003A51F4"/>
    <w:rsid w:val="003A5DDA"/>
    <w:rsid w:val="003A5FCB"/>
    <w:rsid w:val="003A6354"/>
    <w:rsid w:val="003A64C6"/>
    <w:rsid w:val="003A684F"/>
    <w:rsid w:val="003A6D86"/>
    <w:rsid w:val="003B0299"/>
    <w:rsid w:val="003B0D11"/>
    <w:rsid w:val="003B1130"/>
    <w:rsid w:val="003B129C"/>
    <w:rsid w:val="003B15C1"/>
    <w:rsid w:val="003B164A"/>
    <w:rsid w:val="003B1816"/>
    <w:rsid w:val="003B1B28"/>
    <w:rsid w:val="003B1E3D"/>
    <w:rsid w:val="003B2655"/>
    <w:rsid w:val="003B2786"/>
    <w:rsid w:val="003B28D0"/>
    <w:rsid w:val="003B291D"/>
    <w:rsid w:val="003B3020"/>
    <w:rsid w:val="003B33E1"/>
    <w:rsid w:val="003B399B"/>
    <w:rsid w:val="003B3CF6"/>
    <w:rsid w:val="003B3ED0"/>
    <w:rsid w:val="003B4074"/>
    <w:rsid w:val="003B46C0"/>
    <w:rsid w:val="003B4F87"/>
    <w:rsid w:val="003B5544"/>
    <w:rsid w:val="003B5635"/>
    <w:rsid w:val="003B599F"/>
    <w:rsid w:val="003B5BDD"/>
    <w:rsid w:val="003B5D4D"/>
    <w:rsid w:val="003B5FEB"/>
    <w:rsid w:val="003B62FB"/>
    <w:rsid w:val="003B6740"/>
    <w:rsid w:val="003B6A27"/>
    <w:rsid w:val="003B77D9"/>
    <w:rsid w:val="003B79CB"/>
    <w:rsid w:val="003C0FA9"/>
    <w:rsid w:val="003C0FCF"/>
    <w:rsid w:val="003C2A2A"/>
    <w:rsid w:val="003C2E93"/>
    <w:rsid w:val="003C3137"/>
    <w:rsid w:val="003C37D8"/>
    <w:rsid w:val="003C3A93"/>
    <w:rsid w:val="003C3AD0"/>
    <w:rsid w:val="003C48EF"/>
    <w:rsid w:val="003C5273"/>
    <w:rsid w:val="003C55B8"/>
    <w:rsid w:val="003C5B67"/>
    <w:rsid w:val="003C5FE6"/>
    <w:rsid w:val="003C602A"/>
    <w:rsid w:val="003C612E"/>
    <w:rsid w:val="003C61C1"/>
    <w:rsid w:val="003C6EBD"/>
    <w:rsid w:val="003C7115"/>
    <w:rsid w:val="003C77BF"/>
    <w:rsid w:val="003C7882"/>
    <w:rsid w:val="003C7BBD"/>
    <w:rsid w:val="003C7D46"/>
    <w:rsid w:val="003D01DB"/>
    <w:rsid w:val="003D0459"/>
    <w:rsid w:val="003D0678"/>
    <w:rsid w:val="003D167E"/>
    <w:rsid w:val="003D1A63"/>
    <w:rsid w:val="003D1C6D"/>
    <w:rsid w:val="003D21BF"/>
    <w:rsid w:val="003D2A9B"/>
    <w:rsid w:val="003D2ED8"/>
    <w:rsid w:val="003D33B5"/>
    <w:rsid w:val="003D3A9D"/>
    <w:rsid w:val="003D4270"/>
    <w:rsid w:val="003D4BD8"/>
    <w:rsid w:val="003D4D4B"/>
    <w:rsid w:val="003D6D02"/>
    <w:rsid w:val="003D70D2"/>
    <w:rsid w:val="003D7ED7"/>
    <w:rsid w:val="003E02D4"/>
    <w:rsid w:val="003E04C5"/>
    <w:rsid w:val="003E0760"/>
    <w:rsid w:val="003E1120"/>
    <w:rsid w:val="003E1769"/>
    <w:rsid w:val="003E1784"/>
    <w:rsid w:val="003E1A38"/>
    <w:rsid w:val="003E1B29"/>
    <w:rsid w:val="003E1C14"/>
    <w:rsid w:val="003E2268"/>
    <w:rsid w:val="003E2510"/>
    <w:rsid w:val="003E2ACD"/>
    <w:rsid w:val="003E2C3C"/>
    <w:rsid w:val="003E2D56"/>
    <w:rsid w:val="003E314E"/>
    <w:rsid w:val="003E36C2"/>
    <w:rsid w:val="003E3A99"/>
    <w:rsid w:val="003E3F1E"/>
    <w:rsid w:val="003E40C7"/>
    <w:rsid w:val="003E442C"/>
    <w:rsid w:val="003E486C"/>
    <w:rsid w:val="003E4CA3"/>
    <w:rsid w:val="003E55D6"/>
    <w:rsid w:val="003E5EDC"/>
    <w:rsid w:val="003E6090"/>
    <w:rsid w:val="003E6CF1"/>
    <w:rsid w:val="003E72BD"/>
    <w:rsid w:val="003E773C"/>
    <w:rsid w:val="003E7BA9"/>
    <w:rsid w:val="003E7C09"/>
    <w:rsid w:val="003E7D32"/>
    <w:rsid w:val="003E7E2D"/>
    <w:rsid w:val="003F0C4E"/>
    <w:rsid w:val="003F0C94"/>
    <w:rsid w:val="003F11DB"/>
    <w:rsid w:val="003F1CAD"/>
    <w:rsid w:val="003F1D3B"/>
    <w:rsid w:val="003F1EE5"/>
    <w:rsid w:val="003F2657"/>
    <w:rsid w:val="003F27A3"/>
    <w:rsid w:val="003F2ABA"/>
    <w:rsid w:val="003F2DF8"/>
    <w:rsid w:val="003F4128"/>
    <w:rsid w:val="003F43DD"/>
    <w:rsid w:val="003F49F8"/>
    <w:rsid w:val="003F5B94"/>
    <w:rsid w:val="003F635C"/>
    <w:rsid w:val="003F64C4"/>
    <w:rsid w:val="003F6EF7"/>
    <w:rsid w:val="003F737C"/>
    <w:rsid w:val="003F79C9"/>
    <w:rsid w:val="0040096F"/>
    <w:rsid w:val="00400B53"/>
    <w:rsid w:val="004010E2"/>
    <w:rsid w:val="00401728"/>
    <w:rsid w:val="004018D5"/>
    <w:rsid w:val="00401DE1"/>
    <w:rsid w:val="00401E5F"/>
    <w:rsid w:val="00402390"/>
    <w:rsid w:val="00402B55"/>
    <w:rsid w:val="0040354B"/>
    <w:rsid w:val="00403FF8"/>
    <w:rsid w:val="004047B8"/>
    <w:rsid w:val="00404FBD"/>
    <w:rsid w:val="004052C4"/>
    <w:rsid w:val="004052D7"/>
    <w:rsid w:val="00405553"/>
    <w:rsid w:val="00405645"/>
    <w:rsid w:val="00405727"/>
    <w:rsid w:val="00405E39"/>
    <w:rsid w:val="00406AB0"/>
    <w:rsid w:val="00406DC7"/>
    <w:rsid w:val="00406FEB"/>
    <w:rsid w:val="004071A8"/>
    <w:rsid w:val="0040788A"/>
    <w:rsid w:val="00407E2A"/>
    <w:rsid w:val="004106C3"/>
    <w:rsid w:val="0041094A"/>
    <w:rsid w:val="00410B23"/>
    <w:rsid w:val="00410CCD"/>
    <w:rsid w:val="00410CF2"/>
    <w:rsid w:val="00410E24"/>
    <w:rsid w:val="004112D8"/>
    <w:rsid w:val="00411BF1"/>
    <w:rsid w:val="00411CC0"/>
    <w:rsid w:val="00411F95"/>
    <w:rsid w:val="00412CB7"/>
    <w:rsid w:val="00412DAF"/>
    <w:rsid w:val="00412DE5"/>
    <w:rsid w:val="004139F3"/>
    <w:rsid w:val="00413DBC"/>
    <w:rsid w:val="00414983"/>
    <w:rsid w:val="00414B81"/>
    <w:rsid w:val="00415076"/>
    <w:rsid w:val="004156AD"/>
    <w:rsid w:val="004157A7"/>
    <w:rsid w:val="00415990"/>
    <w:rsid w:val="00415DF3"/>
    <w:rsid w:val="004164F7"/>
    <w:rsid w:val="00416781"/>
    <w:rsid w:val="004167F2"/>
    <w:rsid w:val="004174B1"/>
    <w:rsid w:val="004175B8"/>
    <w:rsid w:val="00417B33"/>
    <w:rsid w:val="00417C9C"/>
    <w:rsid w:val="00417CBA"/>
    <w:rsid w:val="00420087"/>
    <w:rsid w:val="00420384"/>
    <w:rsid w:val="00421342"/>
    <w:rsid w:val="0042209A"/>
    <w:rsid w:val="00423354"/>
    <w:rsid w:val="00423BCF"/>
    <w:rsid w:val="00423D48"/>
    <w:rsid w:val="00424035"/>
    <w:rsid w:val="00424360"/>
    <w:rsid w:val="004243EA"/>
    <w:rsid w:val="00424C85"/>
    <w:rsid w:val="004258EA"/>
    <w:rsid w:val="00425A33"/>
    <w:rsid w:val="00425D04"/>
    <w:rsid w:val="0042618E"/>
    <w:rsid w:val="004261D9"/>
    <w:rsid w:val="004268BD"/>
    <w:rsid w:val="0042693F"/>
    <w:rsid w:val="00426C3C"/>
    <w:rsid w:val="004273E7"/>
    <w:rsid w:val="00427DFA"/>
    <w:rsid w:val="0043041A"/>
    <w:rsid w:val="00430500"/>
    <w:rsid w:val="00430C61"/>
    <w:rsid w:val="00431362"/>
    <w:rsid w:val="0043139D"/>
    <w:rsid w:val="0043162E"/>
    <w:rsid w:val="004318BD"/>
    <w:rsid w:val="00431DFB"/>
    <w:rsid w:val="0043226C"/>
    <w:rsid w:val="00432321"/>
    <w:rsid w:val="0043275C"/>
    <w:rsid w:val="00432F4B"/>
    <w:rsid w:val="0043332A"/>
    <w:rsid w:val="00433A41"/>
    <w:rsid w:val="00433B64"/>
    <w:rsid w:val="00433E1B"/>
    <w:rsid w:val="0043473F"/>
    <w:rsid w:val="00435804"/>
    <w:rsid w:val="00435A7D"/>
    <w:rsid w:val="00435D7E"/>
    <w:rsid w:val="00435DBB"/>
    <w:rsid w:val="00436299"/>
    <w:rsid w:val="0043661B"/>
    <w:rsid w:val="0043671E"/>
    <w:rsid w:val="00436A65"/>
    <w:rsid w:val="00437033"/>
    <w:rsid w:val="004379C3"/>
    <w:rsid w:val="00437AD1"/>
    <w:rsid w:val="00440019"/>
    <w:rsid w:val="00440CDB"/>
    <w:rsid w:val="004410E5"/>
    <w:rsid w:val="0044173E"/>
    <w:rsid w:val="00441AF4"/>
    <w:rsid w:val="00441FAE"/>
    <w:rsid w:val="00442FA6"/>
    <w:rsid w:val="00443479"/>
    <w:rsid w:val="00443588"/>
    <w:rsid w:val="00443A70"/>
    <w:rsid w:val="004440B7"/>
    <w:rsid w:val="00444588"/>
    <w:rsid w:val="004448FA"/>
    <w:rsid w:val="00444930"/>
    <w:rsid w:val="00444BAF"/>
    <w:rsid w:val="004450AF"/>
    <w:rsid w:val="00445322"/>
    <w:rsid w:val="00445B7A"/>
    <w:rsid w:val="00446082"/>
    <w:rsid w:val="00446484"/>
    <w:rsid w:val="004464CC"/>
    <w:rsid w:val="00446770"/>
    <w:rsid w:val="00446E2F"/>
    <w:rsid w:val="00447863"/>
    <w:rsid w:val="0045018E"/>
    <w:rsid w:val="00451209"/>
    <w:rsid w:val="00451D61"/>
    <w:rsid w:val="00452125"/>
    <w:rsid w:val="00452581"/>
    <w:rsid w:val="004525B6"/>
    <w:rsid w:val="00452FEF"/>
    <w:rsid w:val="00453936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E11"/>
    <w:rsid w:val="00457FAC"/>
    <w:rsid w:val="00460D27"/>
    <w:rsid w:val="00460DC4"/>
    <w:rsid w:val="00461178"/>
    <w:rsid w:val="0046163E"/>
    <w:rsid w:val="00461732"/>
    <w:rsid w:val="0046183B"/>
    <w:rsid w:val="0046219C"/>
    <w:rsid w:val="004621F7"/>
    <w:rsid w:val="00462450"/>
    <w:rsid w:val="004626AD"/>
    <w:rsid w:val="004631CE"/>
    <w:rsid w:val="00463600"/>
    <w:rsid w:val="00463C00"/>
    <w:rsid w:val="0046455F"/>
    <w:rsid w:val="00464684"/>
    <w:rsid w:val="00464C09"/>
    <w:rsid w:val="00464DA4"/>
    <w:rsid w:val="00466701"/>
    <w:rsid w:val="00466C0B"/>
    <w:rsid w:val="0046789F"/>
    <w:rsid w:val="00470F19"/>
    <w:rsid w:val="0047127E"/>
    <w:rsid w:val="00471C9E"/>
    <w:rsid w:val="004720D3"/>
    <w:rsid w:val="00472198"/>
    <w:rsid w:val="00472367"/>
    <w:rsid w:val="0047295C"/>
    <w:rsid w:val="00473059"/>
    <w:rsid w:val="004732C4"/>
    <w:rsid w:val="004735C9"/>
    <w:rsid w:val="00473AC3"/>
    <w:rsid w:val="00473D5F"/>
    <w:rsid w:val="00473E36"/>
    <w:rsid w:val="004740C7"/>
    <w:rsid w:val="004744C5"/>
    <w:rsid w:val="00474839"/>
    <w:rsid w:val="00474B8B"/>
    <w:rsid w:val="00474C08"/>
    <w:rsid w:val="0047508D"/>
    <w:rsid w:val="0047572B"/>
    <w:rsid w:val="0047602A"/>
    <w:rsid w:val="00476047"/>
    <w:rsid w:val="0047624F"/>
    <w:rsid w:val="00476788"/>
    <w:rsid w:val="004769E5"/>
    <w:rsid w:val="00476F97"/>
    <w:rsid w:val="004771CE"/>
    <w:rsid w:val="0048050A"/>
    <w:rsid w:val="004811A2"/>
    <w:rsid w:val="0048198C"/>
    <w:rsid w:val="004821B4"/>
    <w:rsid w:val="004821FE"/>
    <w:rsid w:val="00482D6B"/>
    <w:rsid w:val="00483111"/>
    <w:rsid w:val="00483D63"/>
    <w:rsid w:val="004844B3"/>
    <w:rsid w:val="00484AA4"/>
    <w:rsid w:val="004852DF"/>
    <w:rsid w:val="00485B63"/>
    <w:rsid w:val="00485B98"/>
    <w:rsid w:val="00485CF7"/>
    <w:rsid w:val="00485D26"/>
    <w:rsid w:val="004861CE"/>
    <w:rsid w:val="00486CB3"/>
    <w:rsid w:val="00486E9E"/>
    <w:rsid w:val="00487079"/>
    <w:rsid w:val="004876BB"/>
    <w:rsid w:val="00490216"/>
    <w:rsid w:val="00490391"/>
    <w:rsid w:val="004904A4"/>
    <w:rsid w:val="00491A41"/>
    <w:rsid w:val="00491A88"/>
    <w:rsid w:val="00491C24"/>
    <w:rsid w:val="004925FB"/>
    <w:rsid w:val="00492A9B"/>
    <w:rsid w:val="004932F8"/>
    <w:rsid w:val="00493343"/>
    <w:rsid w:val="0049347E"/>
    <w:rsid w:val="00493480"/>
    <w:rsid w:val="00493DD4"/>
    <w:rsid w:val="00494728"/>
    <w:rsid w:val="00494A7C"/>
    <w:rsid w:val="00494B4E"/>
    <w:rsid w:val="00495CBE"/>
    <w:rsid w:val="004968D9"/>
    <w:rsid w:val="00496D09"/>
    <w:rsid w:val="00497267"/>
    <w:rsid w:val="004A0359"/>
    <w:rsid w:val="004A04D6"/>
    <w:rsid w:val="004A090F"/>
    <w:rsid w:val="004A0AEE"/>
    <w:rsid w:val="004A1370"/>
    <w:rsid w:val="004A13E2"/>
    <w:rsid w:val="004A2CDC"/>
    <w:rsid w:val="004A2F99"/>
    <w:rsid w:val="004A37E9"/>
    <w:rsid w:val="004A4A3E"/>
    <w:rsid w:val="004A50E4"/>
    <w:rsid w:val="004A532C"/>
    <w:rsid w:val="004A55DB"/>
    <w:rsid w:val="004A58E6"/>
    <w:rsid w:val="004A5DBF"/>
    <w:rsid w:val="004A6F29"/>
    <w:rsid w:val="004A7B0B"/>
    <w:rsid w:val="004A7B89"/>
    <w:rsid w:val="004B035C"/>
    <w:rsid w:val="004B0739"/>
    <w:rsid w:val="004B1516"/>
    <w:rsid w:val="004B24F6"/>
    <w:rsid w:val="004B2502"/>
    <w:rsid w:val="004B29BF"/>
    <w:rsid w:val="004B2EA3"/>
    <w:rsid w:val="004B3553"/>
    <w:rsid w:val="004B392B"/>
    <w:rsid w:val="004B3C0E"/>
    <w:rsid w:val="004B408F"/>
    <w:rsid w:val="004B41A4"/>
    <w:rsid w:val="004B46CD"/>
    <w:rsid w:val="004B4AF2"/>
    <w:rsid w:val="004B4D7B"/>
    <w:rsid w:val="004B57BC"/>
    <w:rsid w:val="004B6021"/>
    <w:rsid w:val="004B62C9"/>
    <w:rsid w:val="004B6409"/>
    <w:rsid w:val="004B664E"/>
    <w:rsid w:val="004B6DEF"/>
    <w:rsid w:val="004B6FC4"/>
    <w:rsid w:val="004B70BC"/>
    <w:rsid w:val="004B7133"/>
    <w:rsid w:val="004B72DC"/>
    <w:rsid w:val="004B7800"/>
    <w:rsid w:val="004B7805"/>
    <w:rsid w:val="004B7D8E"/>
    <w:rsid w:val="004C034C"/>
    <w:rsid w:val="004C09E3"/>
    <w:rsid w:val="004C0AC4"/>
    <w:rsid w:val="004C0D2D"/>
    <w:rsid w:val="004C1515"/>
    <w:rsid w:val="004C245D"/>
    <w:rsid w:val="004C28DA"/>
    <w:rsid w:val="004C2E0C"/>
    <w:rsid w:val="004C33F3"/>
    <w:rsid w:val="004C3F41"/>
    <w:rsid w:val="004C4DA3"/>
    <w:rsid w:val="004C59C2"/>
    <w:rsid w:val="004C5C51"/>
    <w:rsid w:val="004C5E78"/>
    <w:rsid w:val="004C6356"/>
    <w:rsid w:val="004C650F"/>
    <w:rsid w:val="004C7A11"/>
    <w:rsid w:val="004C7DE0"/>
    <w:rsid w:val="004D056C"/>
    <w:rsid w:val="004D0B91"/>
    <w:rsid w:val="004D0E3C"/>
    <w:rsid w:val="004D1729"/>
    <w:rsid w:val="004D188F"/>
    <w:rsid w:val="004D2100"/>
    <w:rsid w:val="004D25CE"/>
    <w:rsid w:val="004D30B6"/>
    <w:rsid w:val="004D349A"/>
    <w:rsid w:val="004D3788"/>
    <w:rsid w:val="004D3B1B"/>
    <w:rsid w:val="004D4C81"/>
    <w:rsid w:val="004D4E45"/>
    <w:rsid w:val="004D4EDC"/>
    <w:rsid w:val="004D66C2"/>
    <w:rsid w:val="004D67C2"/>
    <w:rsid w:val="004D6EC2"/>
    <w:rsid w:val="004D7533"/>
    <w:rsid w:val="004D77E4"/>
    <w:rsid w:val="004D7883"/>
    <w:rsid w:val="004D7AE3"/>
    <w:rsid w:val="004E0242"/>
    <w:rsid w:val="004E0370"/>
    <w:rsid w:val="004E0413"/>
    <w:rsid w:val="004E066C"/>
    <w:rsid w:val="004E09BF"/>
    <w:rsid w:val="004E1A8B"/>
    <w:rsid w:val="004E22D7"/>
    <w:rsid w:val="004E2917"/>
    <w:rsid w:val="004E308B"/>
    <w:rsid w:val="004E35B0"/>
    <w:rsid w:val="004E3657"/>
    <w:rsid w:val="004E3F21"/>
    <w:rsid w:val="004E464C"/>
    <w:rsid w:val="004E4E6B"/>
    <w:rsid w:val="004E4ED4"/>
    <w:rsid w:val="004E5CED"/>
    <w:rsid w:val="004E6182"/>
    <w:rsid w:val="004E632F"/>
    <w:rsid w:val="004E68EC"/>
    <w:rsid w:val="004E6B24"/>
    <w:rsid w:val="004E6D10"/>
    <w:rsid w:val="004E73EC"/>
    <w:rsid w:val="004E78EC"/>
    <w:rsid w:val="004F040A"/>
    <w:rsid w:val="004F0A6D"/>
    <w:rsid w:val="004F0ADD"/>
    <w:rsid w:val="004F122E"/>
    <w:rsid w:val="004F1413"/>
    <w:rsid w:val="004F1D37"/>
    <w:rsid w:val="004F23D2"/>
    <w:rsid w:val="004F294B"/>
    <w:rsid w:val="004F320F"/>
    <w:rsid w:val="004F369B"/>
    <w:rsid w:val="004F39A1"/>
    <w:rsid w:val="004F3B4C"/>
    <w:rsid w:val="004F3EB6"/>
    <w:rsid w:val="004F43F4"/>
    <w:rsid w:val="004F44EA"/>
    <w:rsid w:val="004F457C"/>
    <w:rsid w:val="004F45B1"/>
    <w:rsid w:val="004F53A5"/>
    <w:rsid w:val="004F5970"/>
    <w:rsid w:val="004F5975"/>
    <w:rsid w:val="004F5B50"/>
    <w:rsid w:val="004F5E88"/>
    <w:rsid w:val="004F5F31"/>
    <w:rsid w:val="004F5FC6"/>
    <w:rsid w:val="004F65D6"/>
    <w:rsid w:val="004F68AE"/>
    <w:rsid w:val="004F69FE"/>
    <w:rsid w:val="005001F4"/>
    <w:rsid w:val="005007F6"/>
    <w:rsid w:val="00500E31"/>
    <w:rsid w:val="00500F41"/>
    <w:rsid w:val="005011C3"/>
    <w:rsid w:val="00501F5F"/>
    <w:rsid w:val="005034A0"/>
    <w:rsid w:val="005035FD"/>
    <w:rsid w:val="005037A7"/>
    <w:rsid w:val="00503A27"/>
    <w:rsid w:val="00504710"/>
    <w:rsid w:val="00504C11"/>
    <w:rsid w:val="005053CF"/>
    <w:rsid w:val="0050577E"/>
    <w:rsid w:val="005058FB"/>
    <w:rsid w:val="0050606A"/>
    <w:rsid w:val="00506641"/>
    <w:rsid w:val="005066E1"/>
    <w:rsid w:val="0050786C"/>
    <w:rsid w:val="005100A9"/>
    <w:rsid w:val="005100BE"/>
    <w:rsid w:val="0051026C"/>
    <w:rsid w:val="005103E1"/>
    <w:rsid w:val="005107B8"/>
    <w:rsid w:val="00510C6A"/>
    <w:rsid w:val="00510EF8"/>
    <w:rsid w:val="005116C2"/>
    <w:rsid w:val="00511922"/>
    <w:rsid w:val="00511B55"/>
    <w:rsid w:val="00511FF8"/>
    <w:rsid w:val="00512C08"/>
    <w:rsid w:val="00512C99"/>
    <w:rsid w:val="00512D80"/>
    <w:rsid w:val="00512F54"/>
    <w:rsid w:val="0051302B"/>
    <w:rsid w:val="0051309D"/>
    <w:rsid w:val="00513452"/>
    <w:rsid w:val="005139C7"/>
    <w:rsid w:val="005143AF"/>
    <w:rsid w:val="00514E3A"/>
    <w:rsid w:val="005150CC"/>
    <w:rsid w:val="005158BF"/>
    <w:rsid w:val="005158C7"/>
    <w:rsid w:val="00515FDA"/>
    <w:rsid w:val="00516B66"/>
    <w:rsid w:val="005172DC"/>
    <w:rsid w:val="005178F7"/>
    <w:rsid w:val="005179B9"/>
    <w:rsid w:val="00517CD5"/>
    <w:rsid w:val="00520090"/>
    <w:rsid w:val="005203BA"/>
    <w:rsid w:val="00520D9F"/>
    <w:rsid w:val="00521429"/>
    <w:rsid w:val="00521749"/>
    <w:rsid w:val="005217D2"/>
    <w:rsid w:val="00521B2E"/>
    <w:rsid w:val="00521C35"/>
    <w:rsid w:val="00522748"/>
    <w:rsid w:val="00522772"/>
    <w:rsid w:val="0052350B"/>
    <w:rsid w:val="0052410D"/>
    <w:rsid w:val="00524523"/>
    <w:rsid w:val="005246A7"/>
    <w:rsid w:val="00524C7C"/>
    <w:rsid w:val="00524C83"/>
    <w:rsid w:val="00524F3D"/>
    <w:rsid w:val="00525980"/>
    <w:rsid w:val="00525A5F"/>
    <w:rsid w:val="00525FF8"/>
    <w:rsid w:val="00526593"/>
    <w:rsid w:val="00526966"/>
    <w:rsid w:val="00526974"/>
    <w:rsid w:val="00526A55"/>
    <w:rsid w:val="00526B98"/>
    <w:rsid w:val="00526E92"/>
    <w:rsid w:val="00526F64"/>
    <w:rsid w:val="005275BC"/>
    <w:rsid w:val="005278B7"/>
    <w:rsid w:val="00527A34"/>
    <w:rsid w:val="00527D19"/>
    <w:rsid w:val="0053027C"/>
    <w:rsid w:val="005306BC"/>
    <w:rsid w:val="0053081F"/>
    <w:rsid w:val="0053089B"/>
    <w:rsid w:val="00530F70"/>
    <w:rsid w:val="005311DD"/>
    <w:rsid w:val="0053168A"/>
    <w:rsid w:val="005317D0"/>
    <w:rsid w:val="005317F5"/>
    <w:rsid w:val="00531BDF"/>
    <w:rsid w:val="00531C79"/>
    <w:rsid w:val="00531EBF"/>
    <w:rsid w:val="00532003"/>
    <w:rsid w:val="0053236E"/>
    <w:rsid w:val="00532A21"/>
    <w:rsid w:val="00532B9F"/>
    <w:rsid w:val="00532BCB"/>
    <w:rsid w:val="0053354F"/>
    <w:rsid w:val="00533B8F"/>
    <w:rsid w:val="00534497"/>
    <w:rsid w:val="00534A3F"/>
    <w:rsid w:val="005355BD"/>
    <w:rsid w:val="0053727C"/>
    <w:rsid w:val="00537517"/>
    <w:rsid w:val="00537F64"/>
    <w:rsid w:val="005400FF"/>
    <w:rsid w:val="005401A8"/>
    <w:rsid w:val="00540624"/>
    <w:rsid w:val="005409A8"/>
    <w:rsid w:val="00540B9F"/>
    <w:rsid w:val="00540DD3"/>
    <w:rsid w:val="00540ED3"/>
    <w:rsid w:val="00540F6F"/>
    <w:rsid w:val="00541460"/>
    <w:rsid w:val="0054194C"/>
    <w:rsid w:val="00541C26"/>
    <w:rsid w:val="00542354"/>
    <w:rsid w:val="00542696"/>
    <w:rsid w:val="00542E71"/>
    <w:rsid w:val="0054315B"/>
    <w:rsid w:val="005437D0"/>
    <w:rsid w:val="00544167"/>
    <w:rsid w:val="005442EC"/>
    <w:rsid w:val="0054470F"/>
    <w:rsid w:val="005447F2"/>
    <w:rsid w:val="00544F86"/>
    <w:rsid w:val="0054503B"/>
    <w:rsid w:val="00545115"/>
    <w:rsid w:val="0054539C"/>
    <w:rsid w:val="005454D8"/>
    <w:rsid w:val="00545B04"/>
    <w:rsid w:val="00545C49"/>
    <w:rsid w:val="00545D45"/>
    <w:rsid w:val="00546009"/>
    <w:rsid w:val="0054662D"/>
    <w:rsid w:val="0054664E"/>
    <w:rsid w:val="00546F2C"/>
    <w:rsid w:val="005472AF"/>
    <w:rsid w:val="00547343"/>
    <w:rsid w:val="0054775A"/>
    <w:rsid w:val="00547CB4"/>
    <w:rsid w:val="00547FC9"/>
    <w:rsid w:val="00550811"/>
    <w:rsid w:val="00550926"/>
    <w:rsid w:val="00550B00"/>
    <w:rsid w:val="0055153E"/>
    <w:rsid w:val="0055183E"/>
    <w:rsid w:val="00551A7F"/>
    <w:rsid w:val="00551CF4"/>
    <w:rsid w:val="00551D53"/>
    <w:rsid w:val="00551DEF"/>
    <w:rsid w:val="00552255"/>
    <w:rsid w:val="0055251A"/>
    <w:rsid w:val="00552591"/>
    <w:rsid w:val="005525DF"/>
    <w:rsid w:val="00552666"/>
    <w:rsid w:val="00552E16"/>
    <w:rsid w:val="00553335"/>
    <w:rsid w:val="00554199"/>
    <w:rsid w:val="0055448B"/>
    <w:rsid w:val="00554686"/>
    <w:rsid w:val="005546DC"/>
    <w:rsid w:val="00554C39"/>
    <w:rsid w:val="0055520E"/>
    <w:rsid w:val="00556469"/>
    <w:rsid w:val="00556645"/>
    <w:rsid w:val="00556B52"/>
    <w:rsid w:val="00557293"/>
    <w:rsid w:val="005576A6"/>
    <w:rsid w:val="0055778A"/>
    <w:rsid w:val="00557FAC"/>
    <w:rsid w:val="0056056E"/>
    <w:rsid w:val="005608C9"/>
    <w:rsid w:val="00560D30"/>
    <w:rsid w:val="0056158D"/>
    <w:rsid w:val="0056212F"/>
    <w:rsid w:val="00562A72"/>
    <w:rsid w:val="0056301B"/>
    <w:rsid w:val="0056306C"/>
    <w:rsid w:val="00564A51"/>
    <w:rsid w:val="00564A70"/>
    <w:rsid w:val="00564DB3"/>
    <w:rsid w:val="0056588E"/>
    <w:rsid w:val="00565F1D"/>
    <w:rsid w:val="00566143"/>
    <w:rsid w:val="0056685F"/>
    <w:rsid w:val="005668E3"/>
    <w:rsid w:val="005669AD"/>
    <w:rsid w:val="00567570"/>
    <w:rsid w:val="005675D0"/>
    <w:rsid w:val="0056782B"/>
    <w:rsid w:val="00567B2B"/>
    <w:rsid w:val="00570454"/>
    <w:rsid w:val="00570814"/>
    <w:rsid w:val="00570B3C"/>
    <w:rsid w:val="0057107E"/>
    <w:rsid w:val="00571771"/>
    <w:rsid w:val="00571DB2"/>
    <w:rsid w:val="005741B6"/>
    <w:rsid w:val="00574487"/>
    <w:rsid w:val="005748F4"/>
    <w:rsid w:val="005754C2"/>
    <w:rsid w:val="0057580E"/>
    <w:rsid w:val="00575908"/>
    <w:rsid w:val="00575B83"/>
    <w:rsid w:val="00575E6E"/>
    <w:rsid w:val="00576479"/>
    <w:rsid w:val="005764B4"/>
    <w:rsid w:val="00576948"/>
    <w:rsid w:val="0057718E"/>
    <w:rsid w:val="00577A8F"/>
    <w:rsid w:val="00580680"/>
    <w:rsid w:val="005806B6"/>
    <w:rsid w:val="00580F5E"/>
    <w:rsid w:val="005812F8"/>
    <w:rsid w:val="0058147A"/>
    <w:rsid w:val="0058190E"/>
    <w:rsid w:val="00581A20"/>
    <w:rsid w:val="00581C4A"/>
    <w:rsid w:val="00582603"/>
    <w:rsid w:val="005829E2"/>
    <w:rsid w:val="00582B3B"/>
    <w:rsid w:val="00582CD1"/>
    <w:rsid w:val="00582D47"/>
    <w:rsid w:val="00582EC9"/>
    <w:rsid w:val="00583BB9"/>
    <w:rsid w:val="0058404E"/>
    <w:rsid w:val="005840B4"/>
    <w:rsid w:val="0058417B"/>
    <w:rsid w:val="00584AB5"/>
    <w:rsid w:val="00584F04"/>
    <w:rsid w:val="00585162"/>
    <w:rsid w:val="0058523A"/>
    <w:rsid w:val="00585250"/>
    <w:rsid w:val="00585545"/>
    <w:rsid w:val="00585A4A"/>
    <w:rsid w:val="00585DA1"/>
    <w:rsid w:val="00585F28"/>
    <w:rsid w:val="00586127"/>
    <w:rsid w:val="00586625"/>
    <w:rsid w:val="00586649"/>
    <w:rsid w:val="0058754F"/>
    <w:rsid w:val="00587564"/>
    <w:rsid w:val="005876DC"/>
    <w:rsid w:val="005876E6"/>
    <w:rsid w:val="00587825"/>
    <w:rsid w:val="00587B95"/>
    <w:rsid w:val="00587D27"/>
    <w:rsid w:val="005906E5"/>
    <w:rsid w:val="005908BA"/>
    <w:rsid w:val="00590EAF"/>
    <w:rsid w:val="0059122E"/>
    <w:rsid w:val="0059140E"/>
    <w:rsid w:val="00591F02"/>
    <w:rsid w:val="00592387"/>
    <w:rsid w:val="00592AD6"/>
    <w:rsid w:val="00592D53"/>
    <w:rsid w:val="00592E21"/>
    <w:rsid w:val="00592EB7"/>
    <w:rsid w:val="00594336"/>
    <w:rsid w:val="0059458C"/>
    <w:rsid w:val="0059464B"/>
    <w:rsid w:val="005949EE"/>
    <w:rsid w:val="00595212"/>
    <w:rsid w:val="00595DBD"/>
    <w:rsid w:val="0059603D"/>
    <w:rsid w:val="00596336"/>
    <w:rsid w:val="00596AE7"/>
    <w:rsid w:val="00597625"/>
    <w:rsid w:val="005A03CC"/>
    <w:rsid w:val="005A0D17"/>
    <w:rsid w:val="005A145C"/>
    <w:rsid w:val="005A188C"/>
    <w:rsid w:val="005A211E"/>
    <w:rsid w:val="005A22DD"/>
    <w:rsid w:val="005A2D82"/>
    <w:rsid w:val="005A3A9D"/>
    <w:rsid w:val="005A3F3C"/>
    <w:rsid w:val="005A48B0"/>
    <w:rsid w:val="005A4E95"/>
    <w:rsid w:val="005A55E3"/>
    <w:rsid w:val="005A6133"/>
    <w:rsid w:val="005A61C7"/>
    <w:rsid w:val="005A67A6"/>
    <w:rsid w:val="005A6EBD"/>
    <w:rsid w:val="005A7111"/>
    <w:rsid w:val="005B0687"/>
    <w:rsid w:val="005B0A96"/>
    <w:rsid w:val="005B11D0"/>
    <w:rsid w:val="005B1BCD"/>
    <w:rsid w:val="005B2844"/>
    <w:rsid w:val="005B2ABC"/>
    <w:rsid w:val="005B2D1B"/>
    <w:rsid w:val="005B3129"/>
    <w:rsid w:val="005B37FA"/>
    <w:rsid w:val="005B3A84"/>
    <w:rsid w:val="005B42F4"/>
    <w:rsid w:val="005B46E3"/>
    <w:rsid w:val="005B49FF"/>
    <w:rsid w:val="005B4D0C"/>
    <w:rsid w:val="005B51BC"/>
    <w:rsid w:val="005B5688"/>
    <w:rsid w:val="005B5B96"/>
    <w:rsid w:val="005B5C6A"/>
    <w:rsid w:val="005B6207"/>
    <w:rsid w:val="005B6361"/>
    <w:rsid w:val="005B6D96"/>
    <w:rsid w:val="005B6F48"/>
    <w:rsid w:val="005B70A3"/>
    <w:rsid w:val="005B7120"/>
    <w:rsid w:val="005B78CA"/>
    <w:rsid w:val="005C03D7"/>
    <w:rsid w:val="005C03DA"/>
    <w:rsid w:val="005C05A1"/>
    <w:rsid w:val="005C05D0"/>
    <w:rsid w:val="005C07FD"/>
    <w:rsid w:val="005C171D"/>
    <w:rsid w:val="005C1B44"/>
    <w:rsid w:val="005C1CAC"/>
    <w:rsid w:val="005C1D62"/>
    <w:rsid w:val="005C1E48"/>
    <w:rsid w:val="005C2015"/>
    <w:rsid w:val="005C2036"/>
    <w:rsid w:val="005C3133"/>
    <w:rsid w:val="005C32D4"/>
    <w:rsid w:val="005C388B"/>
    <w:rsid w:val="005C5124"/>
    <w:rsid w:val="005C5335"/>
    <w:rsid w:val="005C602F"/>
    <w:rsid w:val="005C69D8"/>
    <w:rsid w:val="005C6F02"/>
    <w:rsid w:val="005C7177"/>
    <w:rsid w:val="005C7674"/>
    <w:rsid w:val="005C78B6"/>
    <w:rsid w:val="005C7E81"/>
    <w:rsid w:val="005D06C9"/>
    <w:rsid w:val="005D0CC5"/>
    <w:rsid w:val="005D0EDB"/>
    <w:rsid w:val="005D1C15"/>
    <w:rsid w:val="005D202A"/>
    <w:rsid w:val="005D232F"/>
    <w:rsid w:val="005D27BC"/>
    <w:rsid w:val="005D28F3"/>
    <w:rsid w:val="005D2C58"/>
    <w:rsid w:val="005D31C3"/>
    <w:rsid w:val="005D37E7"/>
    <w:rsid w:val="005D37FF"/>
    <w:rsid w:val="005D3ABD"/>
    <w:rsid w:val="005D3FCD"/>
    <w:rsid w:val="005D44E9"/>
    <w:rsid w:val="005D463F"/>
    <w:rsid w:val="005D4C76"/>
    <w:rsid w:val="005D5260"/>
    <w:rsid w:val="005D534C"/>
    <w:rsid w:val="005D54EC"/>
    <w:rsid w:val="005D5A95"/>
    <w:rsid w:val="005D5BDB"/>
    <w:rsid w:val="005D5E5A"/>
    <w:rsid w:val="005D670D"/>
    <w:rsid w:val="005D6903"/>
    <w:rsid w:val="005D69DB"/>
    <w:rsid w:val="005D710C"/>
    <w:rsid w:val="005D72D3"/>
    <w:rsid w:val="005D7382"/>
    <w:rsid w:val="005D7538"/>
    <w:rsid w:val="005E0D62"/>
    <w:rsid w:val="005E0DA8"/>
    <w:rsid w:val="005E26E9"/>
    <w:rsid w:val="005E274D"/>
    <w:rsid w:val="005E303E"/>
    <w:rsid w:val="005E356D"/>
    <w:rsid w:val="005E3622"/>
    <w:rsid w:val="005E38F3"/>
    <w:rsid w:val="005E3AC7"/>
    <w:rsid w:val="005E3B58"/>
    <w:rsid w:val="005E3C72"/>
    <w:rsid w:val="005E430B"/>
    <w:rsid w:val="005E479B"/>
    <w:rsid w:val="005E48D1"/>
    <w:rsid w:val="005E4956"/>
    <w:rsid w:val="005E4ABC"/>
    <w:rsid w:val="005E4DC1"/>
    <w:rsid w:val="005E5415"/>
    <w:rsid w:val="005E5945"/>
    <w:rsid w:val="005E671A"/>
    <w:rsid w:val="005E6A60"/>
    <w:rsid w:val="005E6C97"/>
    <w:rsid w:val="005E7003"/>
    <w:rsid w:val="005E70A7"/>
    <w:rsid w:val="005E7868"/>
    <w:rsid w:val="005E7C77"/>
    <w:rsid w:val="005F01C2"/>
    <w:rsid w:val="005F01ED"/>
    <w:rsid w:val="005F03F4"/>
    <w:rsid w:val="005F0513"/>
    <w:rsid w:val="005F05A9"/>
    <w:rsid w:val="005F100D"/>
    <w:rsid w:val="005F1162"/>
    <w:rsid w:val="005F14AB"/>
    <w:rsid w:val="005F1761"/>
    <w:rsid w:val="005F1DEB"/>
    <w:rsid w:val="005F1F6D"/>
    <w:rsid w:val="005F22F5"/>
    <w:rsid w:val="005F2838"/>
    <w:rsid w:val="005F284B"/>
    <w:rsid w:val="005F2F33"/>
    <w:rsid w:val="005F2FB5"/>
    <w:rsid w:val="005F34F0"/>
    <w:rsid w:val="005F374D"/>
    <w:rsid w:val="005F3D0F"/>
    <w:rsid w:val="005F4721"/>
    <w:rsid w:val="005F4789"/>
    <w:rsid w:val="005F47DD"/>
    <w:rsid w:val="005F498F"/>
    <w:rsid w:val="005F4B02"/>
    <w:rsid w:val="005F4B99"/>
    <w:rsid w:val="005F52FF"/>
    <w:rsid w:val="005F5477"/>
    <w:rsid w:val="005F5BC6"/>
    <w:rsid w:val="005F6064"/>
    <w:rsid w:val="005F60F5"/>
    <w:rsid w:val="005F616D"/>
    <w:rsid w:val="005F62EB"/>
    <w:rsid w:val="005F6CBF"/>
    <w:rsid w:val="005F7568"/>
    <w:rsid w:val="005F787F"/>
    <w:rsid w:val="005F7B8B"/>
    <w:rsid w:val="00602615"/>
    <w:rsid w:val="0060353C"/>
    <w:rsid w:val="00603C6E"/>
    <w:rsid w:val="00604688"/>
    <w:rsid w:val="006048E9"/>
    <w:rsid w:val="00604921"/>
    <w:rsid w:val="0060492F"/>
    <w:rsid w:val="0060520C"/>
    <w:rsid w:val="0060541B"/>
    <w:rsid w:val="00605CD9"/>
    <w:rsid w:val="00605E4C"/>
    <w:rsid w:val="00605E97"/>
    <w:rsid w:val="0060643A"/>
    <w:rsid w:val="00606A94"/>
    <w:rsid w:val="00606E95"/>
    <w:rsid w:val="00607103"/>
    <w:rsid w:val="00607A72"/>
    <w:rsid w:val="00607CD2"/>
    <w:rsid w:val="00607D35"/>
    <w:rsid w:val="00610502"/>
    <w:rsid w:val="00610E08"/>
    <w:rsid w:val="00611505"/>
    <w:rsid w:val="00611C17"/>
    <w:rsid w:val="006122A5"/>
    <w:rsid w:val="006127A6"/>
    <w:rsid w:val="00612B39"/>
    <w:rsid w:val="00612D2E"/>
    <w:rsid w:val="00613AB4"/>
    <w:rsid w:val="00613F24"/>
    <w:rsid w:val="0061429A"/>
    <w:rsid w:val="00614A32"/>
    <w:rsid w:val="006156AD"/>
    <w:rsid w:val="00616909"/>
    <w:rsid w:val="00616D63"/>
    <w:rsid w:val="00616EE1"/>
    <w:rsid w:val="00616F82"/>
    <w:rsid w:val="006171BC"/>
    <w:rsid w:val="00617513"/>
    <w:rsid w:val="00617A91"/>
    <w:rsid w:val="00617D10"/>
    <w:rsid w:val="00617F6D"/>
    <w:rsid w:val="006204F6"/>
    <w:rsid w:val="00620F42"/>
    <w:rsid w:val="00620FA9"/>
    <w:rsid w:val="006213E5"/>
    <w:rsid w:val="0062183D"/>
    <w:rsid w:val="00621889"/>
    <w:rsid w:val="00621CB2"/>
    <w:rsid w:val="00622AA2"/>
    <w:rsid w:val="00622EE4"/>
    <w:rsid w:val="00623031"/>
    <w:rsid w:val="006244C5"/>
    <w:rsid w:val="00624BAE"/>
    <w:rsid w:val="00624EA4"/>
    <w:rsid w:val="006252D8"/>
    <w:rsid w:val="0062544B"/>
    <w:rsid w:val="0062579C"/>
    <w:rsid w:val="00625E1B"/>
    <w:rsid w:val="006264D5"/>
    <w:rsid w:val="00626603"/>
    <w:rsid w:val="00626964"/>
    <w:rsid w:val="0062698D"/>
    <w:rsid w:val="006276B0"/>
    <w:rsid w:val="0063021E"/>
    <w:rsid w:val="00630B86"/>
    <w:rsid w:val="00631375"/>
    <w:rsid w:val="0063175E"/>
    <w:rsid w:val="00631CB9"/>
    <w:rsid w:val="00631E7E"/>
    <w:rsid w:val="00632544"/>
    <w:rsid w:val="00632A5B"/>
    <w:rsid w:val="00632C70"/>
    <w:rsid w:val="00632D2C"/>
    <w:rsid w:val="00632DF2"/>
    <w:rsid w:val="00633161"/>
    <w:rsid w:val="00633EAE"/>
    <w:rsid w:val="0063498D"/>
    <w:rsid w:val="00634CE6"/>
    <w:rsid w:val="00634CF8"/>
    <w:rsid w:val="006354AF"/>
    <w:rsid w:val="006358A8"/>
    <w:rsid w:val="0063597C"/>
    <w:rsid w:val="006359FB"/>
    <w:rsid w:val="00635F5D"/>
    <w:rsid w:val="00635FA6"/>
    <w:rsid w:val="0063621F"/>
    <w:rsid w:val="00636D03"/>
    <w:rsid w:val="00636E66"/>
    <w:rsid w:val="00637067"/>
    <w:rsid w:val="006376D9"/>
    <w:rsid w:val="00637936"/>
    <w:rsid w:val="00637CBF"/>
    <w:rsid w:val="00637DB8"/>
    <w:rsid w:val="00640727"/>
    <w:rsid w:val="0064076E"/>
    <w:rsid w:val="00640EAF"/>
    <w:rsid w:val="00640FE5"/>
    <w:rsid w:val="006413B6"/>
    <w:rsid w:val="00641430"/>
    <w:rsid w:val="0064176B"/>
    <w:rsid w:val="0064220A"/>
    <w:rsid w:val="00642321"/>
    <w:rsid w:val="00643215"/>
    <w:rsid w:val="00643484"/>
    <w:rsid w:val="006437EF"/>
    <w:rsid w:val="006439BD"/>
    <w:rsid w:val="0064448F"/>
    <w:rsid w:val="006446D0"/>
    <w:rsid w:val="006455C4"/>
    <w:rsid w:val="00645E65"/>
    <w:rsid w:val="00645FB1"/>
    <w:rsid w:val="006462C4"/>
    <w:rsid w:val="0064649F"/>
    <w:rsid w:val="0064684A"/>
    <w:rsid w:val="006474A7"/>
    <w:rsid w:val="0064785E"/>
    <w:rsid w:val="0064791E"/>
    <w:rsid w:val="0064793C"/>
    <w:rsid w:val="00647A3F"/>
    <w:rsid w:val="00647B41"/>
    <w:rsid w:val="00650225"/>
    <w:rsid w:val="00650241"/>
    <w:rsid w:val="00650CE3"/>
    <w:rsid w:val="006515D7"/>
    <w:rsid w:val="00651777"/>
    <w:rsid w:val="00651790"/>
    <w:rsid w:val="006517B0"/>
    <w:rsid w:val="00652176"/>
    <w:rsid w:val="006525F9"/>
    <w:rsid w:val="0065273E"/>
    <w:rsid w:val="006528E1"/>
    <w:rsid w:val="00652E4F"/>
    <w:rsid w:val="00653105"/>
    <w:rsid w:val="006536A1"/>
    <w:rsid w:val="00653870"/>
    <w:rsid w:val="00653C7F"/>
    <w:rsid w:val="00653D4E"/>
    <w:rsid w:val="0065487B"/>
    <w:rsid w:val="00655071"/>
    <w:rsid w:val="0065522E"/>
    <w:rsid w:val="00655580"/>
    <w:rsid w:val="006555ED"/>
    <w:rsid w:val="006558C8"/>
    <w:rsid w:val="00655B8E"/>
    <w:rsid w:val="00655E48"/>
    <w:rsid w:val="006560B7"/>
    <w:rsid w:val="00656366"/>
    <w:rsid w:val="00656941"/>
    <w:rsid w:val="006569CC"/>
    <w:rsid w:val="00656D4F"/>
    <w:rsid w:val="006570E8"/>
    <w:rsid w:val="0065790A"/>
    <w:rsid w:val="00657E42"/>
    <w:rsid w:val="00657F67"/>
    <w:rsid w:val="006600EC"/>
    <w:rsid w:val="006606A5"/>
    <w:rsid w:val="00660800"/>
    <w:rsid w:val="00660AB8"/>
    <w:rsid w:val="006616EE"/>
    <w:rsid w:val="0066171E"/>
    <w:rsid w:val="00661ADB"/>
    <w:rsid w:val="00661C64"/>
    <w:rsid w:val="00661E3A"/>
    <w:rsid w:val="00662577"/>
    <w:rsid w:val="00662651"/>
    <w:rsid w:val="00662AEC"/>
    <w:rsid w:val="00662B71"/>
    <w:rsid w:val="00662CC0"/>
    <w:rsid w:val="00663475"/>
    <w:rsid w:val="00663BF0"/>
    <w:rsid w:val="00663D27"/>
    <w:rsid w:val="0066401E"/>
    <w:rsid w:val="0066413F"/>
    <w:rsid w:val="00664311"/>
    <w:rsid w:val="006644D3"/>
    <w:rsid w:val="00664555"/>
    <w:rsid w:val="00664875"/>
    <w:rsid w:val="006648A2"/>
    <w:rsid w:val="006649B6"/>
    <w:rsid w:val="0066505B"/>
    <w:rsid w:val="00665291"/>
    <w:rsid w:val="006658F1"/>
    <w:rsid w:val="00665A59"/>
    <w:rsid w:val="00665ABA"/>
    <w:rsid w:val="00665D85"/>
    <w:rsid w:val="0066726B"/>
    <w:rsid w:val="006702CE"/>
    <w:rsid w:val="00670372"/>
    <w:rsid w:val="00670B1D"/>
    <w:rsid w:val="00670BA5"/>
    <w:rsid w:val="00670F32"/>
    <w:rsid w:val="00670F91"/>
    <w:rsid w:val="0067156F"/>
    <w:rsid w:val="00671670"/>
    <w:rsid w:val="006716A2"/>
    <w:rsid w:val="00671B5D"/>
    <w:rsid w:val="006721F5"/>
    <w:rsid w:val="00672345"/>
    <w:rsid w:val="00672493"/>
    <w:rsid w:val="00672ACC"/>
    <w:rsid w:val="00672B1A"/>
    <w:rsid w:val="00673063"/>
    <w:rsid w:val="00674284"/>
    <w:rsid w:val="00674B1A"/>
    <w:rsid w:val="00675260"/>
    <w:rsid w:val="006752F6"/>
    <w:rsid w:val="00676370"/>
    <w:rsid w:val="00676AEA"/>
    <w:rsid w:val="006778CE"/>
    <w:rsid w:val="00677A5D"/>
    <w:rsid w:val="00677AE9"/>
    <w:rsid w:val="00677ED0"/>
    <w:rsid w:val="00680075"/>
    <w:rsid w:val="00680114"/>
    <w:rsid w:val="0068046D"/>
    <w:rsid w:val="00680C14"/>
    <w:rsid w:val="00680FA6"/>
    <w:rsid w:val="0068107A"/>
    <w:rsid w:val="006818DC"/>
    <w:rsid w:val="00681FD6"/>
    <w:rsid w:val="0068255B"/>
    <w:rsid w:val="00682821"/>
    <w:rsid w:val="0068289F"/>
    <w:rsid w:val="00682ADF"/>
    <w:rsid w:val="00683345"/>
    <w:rsid w:val="0068469E"/>
    <w:rsid w:val="00684EC2"/>
    <w:rsid w:val="00685665"/>
    <w:rsid w:val="00685A0A"/>
    <w:rsid w:val="00685C72"/>
    <w:rsid w:val="00685E3E"/>
    <w:rsid w:val="00685FF2"/>
    <w:rsid w:val="0068645C"/>
    <w:rsid w:val="0068670C"/>
    <w:rsid w:val="006873A8"/>
    <w:rsid w:val="00687517"/>
    <w:rsid w:val="006877E4"/>
    <w:rsid w:val="00687AC7"/>
    <w:rsid w:val="00687B25"/>
    <w:rsid w:val="00687BB2"/>
    <w:rsid w:val="006909CD"/>
    <w:rsid w:val="00690FAC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3CA7"/>
    <w:rsid w:val="0069521C"/>
    <w:rsid w:val="00695651"/>
    <w:rsid w:val="00695843"/>
    <w:rsid w:val="00695B48"/>
    <w:rsid w:val="00695BAA"/>
    <w:rsid w:val="006960FD"/>
    <w:rsid w:val="00696530"/>
    <w:rsid w:val="00696A13"/>
    <w:rsid w:val="00696E01"/>
    <w:rsid w:val="00696E7C"/>
    <w:rsid w:val="00697FC8"/>
    <w:rsid w:val="006A04DC"/>
    <w:rsid w:val="006A051D"/>
    <w:rsid w:val="006A0CC8"/>
    <w:rsid w:val="006A1064"/>
    <w:rsid w:val="006A10A4"/>
    <w:rsid w:val="006A1178"/>
    <w:rsid w:val="006A24B6"/>
    <w:rsid w:val="006A24F9"/>
    <w:rsid w:val="006A352D"/>
    <w:rsid w:val="006A4570"/>
    <w:rsid w:val="006A477F"/>
    <w:rsid w:val="006A4802"/>
    <w:rsid w:val="006A5526"/>
    <w:rsid w:val="006A586B"/>
    <w:rsid w:val="006A58AF"/>
    <w:rsid w:val="006A622B"/>
    <w:rsid w:val="006A652C"/>
    <w:rsid w:val="006A67A3"/>
    <w:rsid w:val="006A680E"/>
    <w:rsid w:val="006A72C6"/>
    <w:rsid w:val="006A7AC5"/>
    <w:rsid w:val="006A7AE7"/>
    <w:rsid w:val="006A7B24"/>
    <w:rsid w:val="006A7CD1"/>
    <w:rsid w:val="006B0121"/>
    <w:rsid w:val="006B020D"/>
    <w:rsid w:val="006B0210"/>
    <w:rsid w:val="006B0461"/>
    <w:rsid w:val="006B09AF"/>
    <w:rsid w:val="006B0B43"/>
    <w:rsid w:val="006B0DF1"/>
    <w:rsid w:val="006B1023"/>
    <w:rsid w:val="006B1304"/>
    <w:rsid w:val="006B14A9"/>
    <w:rsid w:val="006B2CAD"/>
    <w:rsid w:val="006B3864"/>
    <w:rsid w:val="006B3BF7"/>
    <w:rsid w:val="006B3DB3"/>
    <w:rsid w:val="006B4500"/>
    <w:rsid w:val="006B4590"/>
    <w:rsid w:val="006B4899"/>
    <w:rsid w:val="006B4BD7"/>
    <w:rsid w:val="006B5521"/>
    <w:rsid w:val="006B58E1"/>
    <w:rsid w:val="006B6333"/>
    <w:rsid w:val="006B64DF"/>
    <w:rsid w:val="006B708F"/>
    <w:rsid w:val="006B745A"/>
    <w:rsid w:val="006B7A63"/>
    <w:rsid w:val="006C0254"/>
    <w:rsid w:val="006C028A"/>
    <w:rsid w:val="006C04F3"/>
    <w:rsid w:val="006C0700"/>
    <w:rsid w:val="006C080A"/>
    <w:rsid w:val="006C08E4"/>
    <w:rsid w:val="006C0C43"/>
    <w:rsid w:val="006C0FD6"/>
    <w:rsid w:val="006C1389"/>
    <w:rsid w:val="006C1445"/>
    <w:rsid w:val="006C14E0"/>
    <w:rsid w:val="006C1FED"/>
    <w:rsid w:val="006C3083"/>
    <w:rsid w:val="006C357A"/>
    <w:rsid w:val="006C3B00"/>
    <w:rsid w:val="006C4645"/>
    <w:rsid w:val="006C6258"/>
    <w:rsid w:val="006C7288"/>
    <w:rsid w:val="006C7FA2"/>
    <w:rsid w:val="006D092C"/>
    <w:rsid w:val="006D13B0"/>
    <w:rsid w:val="006D1808"/>
    <w:rsid w:val="006D2183"/>
    <w:rsid w:val="006D21BC"/>
    <w:rsid w:val="006D2665"/>
    <w:rsid w:val="006D3F76"/>
    <w:rsid w:val="006D427F"/>
    <w:rsid w:val="006D45B7"/>
    <w:rsid w:val="006D52A8"/>
    <w:rsid w:val="006D5A4F"/>
    <w:rsid w:val="006D5D92"/>
    <w:rsid w:val="006D6A74"/>
    <w:rsid w:val="006D6C03"/>
    <w:rsid w:val="006D6DAE"/>
    <w:rsid w:val="006D702E"/>
    <w:rsid w:val="006D729A"/>
    <w:rsid w:val="006D77C9"/>
    <w:rsid w:val="006D792C"/>
    <w:rsid w:val="006D7B02"/>
    <w:rsid w:val="006E090F"/>
    <w:rsid w:val="006E0DD6"/>
    <w:rsid w:val="006E1156"/>
    <w:rsid w:val="006E15F0"/>
    <w:rsid w:val="006E1687"/>
    <w:rsid w:val="006E1E62"/>
    <w:rsid w:val="006E24D2"/>
    <w:rsid w:val="006E30F1"/>
    <w:rsid w:val="006E3118"/>
    <w:rsid w:val="006E3424"/>
    <w:rsid w:val="006E35D2"/>
    <w:rsid w:val="006E3679"/>
    <w:rsid w:val="006E397C"/>
    <w:rsid w:val="006E42FF"/>
    <w:rsid w:val="006E47E9"/>
    <w:rsid w:val="006E49C4"/>
    <w:rsid w:val="006E5091"/>
    <w:rsid w:val="006E5655"/>
    <w:rsid w:val="006E617B"/>
    <w:rsid w:val="006E62A1"/>
    <w:rsid w:val="006E6C1F"/>
    <w:rsid w:val="006E6F50"/>
    <w:rsid w:val="006E6FCD"/>
    <w:rsid w:val="006E71BB"/>
    <w:rsid w:val="006E7F63"/>
    <w:rsid w:val="006F002E"/>
    <w:rsid w:val="006F0263"/>
    <w:rsid w:val="006F0484"/>
    <w:rsid w:val="006F04DF"/>
    <w:rsid w:val="006F05F9"/>
    <w:rsid w:val="006F0E33"/>
    <w:rsid w:val="006F0F02"/>
    <w:rsid w:val="006F1641"/>
    <w:rsid w:val="006F1827"/>
    <w:rsid w:val="006F241C"/>
    <w:rsid w:val="006F2E34"/>
    <w:rsid w:val="006F3292"/>
    <w:rsid w:val="006F360A"/>
    <w:rsid w:val="006F3696"/>
    <w:rsid w:val="006F3C22"/>
    <w:rsid w:val="006F4C0E"/>
    <w:rsid w:val="006F4FA3"/>
    <w:rsid w:val="006F4FFE"/>
    <w:rsid w:val="006F558E"/>
    <w:rsid w:val="006F55E1"/>
    <w:rsid w:val="006F5D5A"/>
    <w:rsid w:val="006F5E38"/>
    <w:rsid w:val="006F6960"/>
    <w:rsid w:val="006F76F0"/>
    <w:rsid w:val="006F78DD"/>
    <w:rsid w:val="007004C4"/>
    <w:rsid w:val="007005DF"/>
    <w:rsid w:val="00700865"/>
    <w:rsid w:val="00700A5B"/>
    <w:rsid w:val="007014EF"/>
    <w:rsid w:val="00701643"/>
    <w:rsid w:val="00701666"/>
    <w:rsid w:val="007022E9"/>
    <w:rsid w:val="00702538"/>
    <w:rsid w:val="0070288F"/>
    <w:rsid w:val="0070292B"/>
    <w:rsid w:val="007029B8"/>
    <w:rsid w:val="00702BB6"/>
    <w:rsid w:val="00702CBE"/>
    <w:rsid w:val="007040DD"/>
    <w:rsid w:val="00704B10"/>
    <w:rsid w:val="0070530F"/>
    <w:rsid w:val="007054D1"/>
    <w:rsid w:val="00705622"/>
    <w:rsid w:val="0070563E"/>
    <w:rsid w:val="00705785"/>
    <w:rsid w:val="00705E13"/>
    <w:rsid w:val="00705E3A"/>
    <w:rsid w:val="007060B1"/>
    <w:rsid w:val="00706AE7"/>
    <w:rsid w:val="00707082"/>
    <w:rsid w:val="007070A6"/>
    <w:rsid w:val="007073D8"/>
    <w:rsid w:val="0070796C"/>
    <w:rsid w:val="0071127B"/>
    <w:rsid w:val="0071152D"/>
    <w:rsid w:val="00711DD1"/>
    <w:rsid w:val="00711E32"/>
    <w:rsid w:val="0071289F"/>
    <w:rsid w:val="007128A1"/>
    <w:rsid w:val="00712D33"/>
    <w:rsid w:val="00713190"/>
    <w:rsid w:val="007139B5"/>
    <w:rsid w:val="0071486C"/>
    <w:rsid w:val="007149E4"/>
    <w:rsid w:val="00714A96"/>
    <w:rsid w:val="00714C06"/>
    <w:rsid w:val="00714C36"/>
    <w:rsid w:val="00714E5B"/>
    <w:rsid w:val="00715619"/>
    <w:rsid w:val="007158D8"/>
    <w:rsid w:val="007159D8"/>
    <w:rsid w:val="007165E5"/>
    <w:rsid w:val="00716722"/>
    <w:rsid w:val="00716C4D"/>
    <w:rsid w:val="0071780B"/>
    <w:rsid w:val="00717C23"/>
    <w:rsid w:val="00717D12"/>
    <w:rsid w:val="00720D32"/>
    <w:rsid w:val="00720D99"/>
    <w:rsid w:val="00721073"/>
    <w:rsid w:val="0072266B"/>
    <w:rsid w:val="00722EFC"/>
    <w:rsid w:val="00723031"/>
    <w:rsid w:val="007234CF"/>
    <w:rsid w:val="007238DA"/>
    <w:rsid w:val="00723ADA"/>
    <w:rsid w:val="00723D60"/>
    <w:rsid w:val="0072402D"/>
    <w:rsid w:val="0072473E"/>
    <w:rsid w:val="00724C5A"/>
    <w:rsid w:val="007256FC"/>
    <w:rsid w:val="00725924"/>
    <w:rsid w:val="00725ADE"/>
    <w:rsid w:val="0072617D"/>
    <w:rsid w:val="0072618A"/>
    <w:rsid w:val="00726391"/>
    <w:rsid w:val="007276E0"/>
    <w:rsid w:val="007278F2"/>
    <w:rsid w:val="00727BCB"/>
    <w:rsid w:val="0073042B"/>
    <w:rsid w:val="00730E7A"/>
    <w:rsid w:val="0073149D"/>
    <w:rsid w:val="007315D1"/>
    <w:rsid w:val="0073180C"/>
    <w:rsid w:val="0073211B"/>
    <w:rsid w:val="00732D8B"/>
    <w:rsid w:val="00733650"/>
    <w:rsid w:val="0073370C"/>
    <w:rsid w:val="0073389C"/>
    <w:rsid w:val="00733A29"/>
    <w:rsid w:val="00733CFE"/>
    <w:rsid w:val="00734675"/>
    <w:rsid w:val="007346D2"/>
    <w:rsid w:val="00734BED"/>
    <w:rsid w:val="007351DB"/>
    <w:rsid w:val="007353B6"/>
    <w:rsid w:val="0073545F"/>
    <w:rsid w:val="00735601"/>
    <w:rsid w:val="00735A52"/>
    <w:rsid w:val="00735ABD"/>
    <w:rsid w:val="00736585"/>
    <w:rsid w:val="007370C5"/>
    <w:rsid w:val="007372B4"/>
    <w:rsid w:val="0073794E"/>
    <w:rsid w:val="00737C32"/>
    <w:rsid w:val="0074042A"/>
    <w:rsid w:val="0074080D"/>
    <w:rsid w:val="0074082D"/>
    <w:rsid w:val="007408D4"/>
    <w:rsid w:val="00740EB2"/>
    <w:rsid w:val="00741334"/>
    <w:rsid w:val="007416DB"/>
    <w:rsid w:val="00741BA2"/>
    <w:rsid w:val="00742B61"/>
    <w:rsid w:val="0074316E"/>
    <w:rsid w:val="007431E8"/>
    <w:rsid w:val="00743558"/>
    <w:rsid w:val="0074369D"/>
    <w:rsid w:val="00743962"/>
    <w:rsid w:val="00743B2B"/>
    <w:rsid w:val="00743C33"/>
    <w:rsid w:val="007441CE"/>
    <w:rsid w:val="00744F7A"/>
    <w:rsid w:val="007450AC"/>
    <w:rsid w:val="0074524B"/>
    <w:rsid w:val="0074562D"/>
    <w:rsid w:val="007458C0"/>
    <w:rsid w:val="00746188"/>
    <w:rsid w:val="007468FC"/>
    <w:rsid w:val="00746937"/>
    <w:rsid w:val="00746B81"/>
    <w:rsid w:val="007470A4"/>
    <w:rsid w:val="00747A62"/>
    <w:rsid w:val="007508BE"/>
    <w:rsid w:val="0075187D"/>
    <w:rsid w:val="00751CD0"/>
    <w:rsid w:val="007520A1"/>
    <w:rsid w:val="00752AA6"/>
    <w:rsid w:val="007536BC"/>
    <w:rsid w:val="0075405A"/>
    <w:rsid w:val="00754589"/>
    <w:rsid w:val="0075475D"/>
    <w:rsid w:val="0075490E"/>
    <w:rsid w:val="00754962"/>
    <w:rsid w:val="00754B3A"/>
    <w:rsid w:val="00755588"/>
    <w:rsid w:val="00755936"/>
    <w:rsid w:val="007559B4"/>
    <w:rsid w:val="00755B01"/>
    <w:rsid w:val="00756170"/>
    <w:rsid w:val="00756531"/>
    <w:rsid w:val="00756597"/>
    <w:rsid w:val="00756C05"/>
    <w:rsid w:val="007572BF"/>
    <w:rsid w:val="00757EE7"/>
    <w:rsid w:val="007603D4"/>
    <w:rsid w:val="0076048F"/>
    <w:rsid w:val="00761185"/>
    <w:rsid w:val="00761360"/>
    <w:rsid w:val="007618CE"/>
    <w:rsid w:val="007619FE"/>
    <w:rsid w:val="00761E2D"/>
    <w:rsid w:val="007620D8"/>
    <w:rsid w:val="00762192"/>
    <w:rsid w:val="007621E5"/>
    <w:rsid w:val="0076279D"/>
    <w:rsid w:val="00763067"/>
    <w:rsid w:val="00763786"/>
    <w:rsid w:val="007637D3"/>
    <w:rsid w:val="007638B9"/>
    <w:rsid w:val="00763CCE"/>
    <w:rsid w:val="00763D95"/>
    <w:rsid w:val="00763EDF"/>
    <w:rsid w:val="0076427A"/>
    <w:rsid w:val="00764A91"/>
    <w:rsid w:val="00764CFC"/>
    <w:rsid w:val="007652E3"/>
    <w:rsid w:val="007655E5"/>
    <w:rsid w:val="00766702"/>
    <w:rsid w:val="007668F6"/>
    <w:rsid w:val="0076690E"/>
    <w:rsid w:val="0076699F"/>
    <w:rsid w:val="00766CA9"/>
    <w:rsid w:val="00767AB3"/>
    <w:rsid w:val="00767E85"/>
    <w:rsid w:val="007700E7"/>
    <w:rsid w:val="0077039A"/>
    <w:rsid w:val="00770CE7"/>
    <w:rsid w:val="00770D51"/>
    <w:rsid w:val="0077113E"/>
    <w:rsid w:val="007713C4"/>
    <w:rsid w:val="00771730"/>
    <w:rsid w:val="007721DC"/>
    <w:rsid w:val="00772450"/>
    <w:rsid w:val="007724CB"/>
    <w:rsid w:val="00772883"/>
    <w:rsid w:val="007728A3"/>
    <w:rsid w:val="00772AF7"/>
    <w:rsid w:val="00772D1F"/>
    <w:rsid w:val="00772E34"/>
    <w:rsid w:val="00772F42"/>
    <w:rsid w:val="00773481"/>
    <w:rsid w:val="00774362"/>
    <w:rsid w:val="007745E7"/>
    <w:rsid w:val="00774EB5"/>
    <w:rsid w:val="007750D2"/>
    <w:rsid w:val="00776065"/>
    <w:rsid w:val="007763B9"/>
    <w:rsid w:val="00776452"/>
    <w:rsid w:val="007764CA"/>
    <w:rsid w:val="0077655B"/>
    <w:rsid w:val="00776E9D"/>
    <w:rsid w:val="00776FD6"/>
    <w:rsid w:val="00777870"/>
    <w:rsid w:val="00777F82"/>
    <w:rsid w:val="00780EF9"/>
    <w:rsid w:val="007812CC"/>
    <w:rsid w:val="00781878"/>
    <w:rsid w:val="00781EB1"/>
    <w:rsid w:val="0078206E"/>
    <w:rsid w:val="007820B1"/>
    <w:rsid w:val="0078219D"/>
    <w:rsid w:val="007824A3"/>
    <w:rsid w:val="00782568"/>
    <w:rsid w:val="00782AFA"/>
    <w:rsid w:val="00782BA4"/>
    <w:rsid w:val="00783960"/>
    <w:rsid w:val="00783F95"/>
    <w:rsid w:val="00784595"/>
    <w:rsid w:val="0078508F"/>
    <w:rsid w:val="007855E6"/>
    <w:rsid w:val="00785D8A"/>
    <w:rsid w:val="00785F6F"/>
    <w:rsid w:val="00786AE1"/>
    <w:rsid w:val="00786EAB"/>
    <w:rsid w:val="00786ED4"/>
    <w:rsid w:val="00787410"/>
    <w:rsid w:val="007877C2"/>
    <w:rsid w:val="007878EC"/>
    <w:rsid w:val="00787ABC"/>
    <w:rsid w:val="007900E7"/>
    <w:rsid w:val="00790100"/>
    <w:rsid w:val="007906F4"/>
    <w:rsid w:val="00790B3C"/>
    <w:rsid w:val="0079131F"/>
    <w:rsid w:val="007914E6"/>
    <w:rsid w:val="0079177D"/>
    <w:rsid w:val="00791806"/>
    <w:rsid w:val="00791942"/>
    <w:rsid w:val="00791FCE"/>
    <w:rsid w:val="007928A4"/>
    <w:rsid w:val="00792A8D"/>
    <w:rsid w:val="00792BC1"/>
    <w:rsid w:val="00793E35"/>
    <w:rsid w:val="00794137"/>
    <w:rsid w:val="00794222"/>
    <w:rsid w:val="0079485B"/>
    <w:rsid w:val="00794C58"/>
    <w:rsid w:val="00795087"/>
    <w:rsid w:val="007951E9"/>
    <w:rsid w:val="007955EB"/>
    <w:rsid w:val="00795A38"/>
    <w:rsid w:val="00796767"/>
    <w:rsid w:val="00796E66"/>
    <w:rsid w:val="00797188"/>
    <w:rsid w:val="0079746C"/>
    <w:rsid w:val="00797624"/>
    <w:rsid w:val="00797839"/>
    <w:rsid w:val="0079789C"/>
    <w:rsid w:val="007A02BC"/>
    <w:rsid w:val="007A052A"/>
    <w:rsid w:val="007A07AB"/>
    <w:rsid w:val="007A0D5D"/>
    <w:rsid w:val="007A1143"/>
    <w:rsid w:val="007A1C3D"/>
    <w:rsid w:val="007A1D22"/>
    <w:rsid w:val="007A21D5"/>
    <w:rsid w:val="007A29DD"/>
    <w:rsid w:val="007A2C9D"/>
    <w:rsid w:val="007A2D73"/>
    <w:rsid w:val="007A2DAE"/>
    <w:rsid w:val="007A2F56"/>
    <w:rsid w:val="007A3BF0"/>
    <w:rsid w:val="007A413D"/>
    <w:rsid w:val="007A4455"/>
    <w:rsid w:val="007A487D"/>
    <w:rsid w:val="007A5108"/>
    <w:rsid w:val="007A54F0"/>
    <w:rsid w:val="007A5724"/>
    <w:rsid w:val="007A59BC"/>
    <w:rsid w:val="007A5D81"/>
    <w:rsid w:val="007A619A"/>
    <w:rsid w:val="007A65F8"/>
    <w:rsid w:val="007A6EA0"/>
    <w:rsid w:val="007A6F7B"/>
    <w:rsid w:val="007A71F8"/>
    <w:rsid w:val="007A76A6"/>
    <w:rsid w:val="007B00FA"/>
    <w:rsid w:val="007B03CF"/>
    <w:rsid w:val="007B083B"/>
    <w:rsid w:val="007B096E"/>
    <w:rsid w:val="007B0C14"/>
    <w:rsid w:val="007B0CD7"/>
    <w:rsid w:val="007B1E2B"/>
    <w:rsid w:val="007B222D"/>
    <w:rsid w:val="007B2610"/>
    <w:rsid w:val="007B2CF7"/>
    <w:rsid w:val="007B2DB7"/>
    <w:rsid w:val="007B2E83"/>
    <w:rsid w:val="007B2EE3"/>
    <w:rsid w:val="007B2FF9"/>
    <w:rsid w:val="007B3146"/>
    <w:rsid w:val="007B337B"/>
    <w:rsid w:val="007B3BEB"/>
    <w:rsid w:val="007B4502"/>
    <w:rsid w:val="007B4670"/>
    <w:rsid w:val="007B4866"/>
    <w:rsid w:val="007B4D96"/>
    <w:rsid w:val="007B50A0"/>
    <w:rsid w:val="007B5179"/>
    <w:rsid w:val="007B5607"/>
    <w:rsid w:val="007B560E"/>
    <w:rsid w:val="007B5676"/>
    <w:rsid w:val="007B5687"/>
    <w:rsid w:val="007B5772"/>
    <w:rsid w:val="007B5B9C"/>
    <w:rsid w:val="007B5EC7"/>
    <w:rsid w:val="007B61E1"/>
    <w:rsid w:val="007B623E"/>
    <w:rsid w:val="007B6269"/>
    <w:rsid w:val="007B63FC"/>
    <w:rsid w:val="007B6525"/>
    <w:rsid w:val="007B689C"/>
    <w:rsid w:val="007B6F1A"/>
    <w:rsid w:val="007B74FE"/>
    <w:rsid w:val="007B7EC4"/>
    <w:rsid w:val="007B7F89"/>
    <w:rsid w:val="007B7FA8"/>
    <w:rsid w:val="007C010E"/>
    <w:rsid w:val="007C0280"/>
    <w:rsid w:val="007C04BB"/>
    <w:rsid w:val="007C070F"/>
    <w:rsid w:val="007C0E21"/>
    <w:rsid w:val="007C16F8"/>
    <w:rsid w:val="007C1CAB"/>
    <w:rsid w:val="007C29D9"/>
    <w:rsid w:val="007C2AB6"/>
    <w:rsid w:val="007C2C36"/>
    <w:rsid w:val="007C2CCF"/>
    <w:rsid w:val="007C3D38"/>
    <w:rsid w:val="007C4A33"/>
    <w:rsid w:val="007C4F7E"/>
    <w:rsid w:val="007C5299"/>
    <w:rsid w:val="007C56B7"/>
    <w:rsid w:val="007C57EA"/>
    <w:rsid w:val="007C5B6D"/>
    <w:rsid w:val="007C645D"/>
    <w:rsid w:val="007C6B57"/>
    <w:rsid w:val="007C7063"/>
    <w:rsid w:val="007C72CE"/>
    <w:rsid w:val="007C789C"/>
    <w:rsid w:val="007C7C32"/>
    <w:rsid w:val="007C7DBF"/>
    <w:rsid w:val="007C7E87"/>
    <w:rsid w:val="007D00A3"/>
    <w:rsid w:val="007D056C"/>
    <w:rsid w:val="007D057E"/>
    <w:rsid w:val="007D1A91"/>
    <w:rsid w:val="007D2085"/>
    <w:rsid w:val="007D2100"/>
    <w:rsid w:val="007D2130"/>
    <w:rsid w:val="007D22A7"/>
    <w:rsid w:val="007D257C"/>
    <w:rsid w:val="007D260F"/>
    <w:rsid w:val="007D27C1"/>
    <w:rsid w:val="007D4AD8"/>
    <w:rsid w:val="007D4AE7"/>
    <w:rsid w:val="007D4F55"/>
    <w:rsid w:val="007D4FBE"/>
    <w:rsid w:val="007D5972"/>
    <w:rsid w:val="007D5C44"/>
    <w:rsid w:val="007D5C54"/>
    <w:rsid w:val="007D694A"/>
    <w:rsid w:val="007D6E36"/>
    <w:rsid w:val="007D7089"/>
    <w:rsid w:val="007D7862"/>
    <w:rsid w:val="007D7D21"/>
    <w:rsid w:val="007E0AEE"/>
    <w:rsid w:val="007E0FA7"/>
    <w:rsid w:val="007E198B"/>
    <w:rsid w:val="007E1AF7"/>
    <w:rsid w:val="007E24BE"/>
    <w:rsid w:val="007E2D31"/>
    <w:rsid w:val="007E2DEC"/>
    <w:rsid w:val="007E2F11"/>
    <w:rsid w:val="007E2F67"/>
    <w:rsid w:val="007E34A9"/>
    <w:rsid w:val="007E388A"/>
    <w:rsid w:val="007E404E"/>
    <w:rsid w:val="007E48A5"/>
    <w:rsid w:val="007E579F"/>
    <w:rsid w:val="007E61AB"/>
    <w:rsid w:val="007E6328"/>
    <w:rsid w:val="007E6402"/>
    <w:rsid w:val="007E68F0"/>
    <w:rsid w:val="007E6C7E"/>
    <w:rsid w:val="007E76C5"/>
    <w:rsid w:val="007E7851"/>
    <w:rsid w:val="007E7C1B"/>
    <w:rsid w:val="007E7FF3"/>
    <w:rsid w:val="007F002E"/>
    <w:rsid w:val="007F05ED"/>
    <w:rsid w:val="007F0D69"/>
    <w:rsid w:val="007F0FB2"/>
    <w:rsid w:val="007F1415"/>
    <w:rsid w:val="007F1435"/>
    <w:rsid w:val="007F19A1"/>
    <w:rsid w:val="007F215D"/>
    <w:rsid w:val="007F2616"/>
    <w:rsid w:val="007F2FD9"/>
    <w:rsid w:val="007F36AB"/>
    <w:rsid w:val="007F3ECE"/>
    <w:rsid w:val="007F45C7"/>
    <w:rsid w:val="007F49A9"/>
    <w:rsid w:val="007F5047"/>
    <w:rsid w:val="007F6288"/>
    <w:rsid w:val="007F65CD"/>
    <w:rsid w:val="007F66EE"/>
    <w:rsid w:val="007F78E1"/>
    <w:rsid w:val="00800379"/>
    <w:rsid w:val="00800492"/>
    <w:rsid w:val="008004E2"/>
    <w:rsid w:val="00800CC0"/>
    <w:rsid w:val="00800D57"/>
    <w:rsid w:val="00800EBC"/>
    <w:rsid w:val="00801B9C"/>
    <w:rsid w:val="00801BC0"/>
    <w:rsid w:val="008023B3"/>
    <w:rsid w:val="00802555"/>
    <w:rsid w:val="00804262"/>
    <w:rsid w:val="0080456C"/>
    <w:rsid w:val="00804581"/>
    <w:rsid w:val="00804EE5"/>
    <w:rsid w:val="00804F88"/>
    <w:rsid w:val="00804FF8"/>
    <w:rsid w:val="0080568E"/>
    <w:rsid w:val="00805BF6"/>
    <w:rsid w:val="00805C7B"/>
    <w:rsid w:val="00805F30"/>
    <w:rsid w:val="00807300"/>
    <w:rsid w:val="00810569"/>
    <w:rsid w:val="00810DD8"/>
    <w:rsid w:val="008111D0"/>
    <w:rsid w:val="0081124C"/>
    <w:rsid w:val="008115A3"/>
    <w:rsid w:val="00811E07"/>
    <w:rsid w:val="00811F34"/>
    <w:rsid w:val="008124A1"/>
    <w:rsid w:val="0081270F"/>
    <w:rsid w:val="00812A62"/>
    <w:rsid w:val="00813A46"/>
    <w:rsid w:val="00813CF8"/>
    <w:rsid w:val="00813E89"/>
    <w:rsid w:val="00814063"/>
    <w:rsid w:val="008142DE"/>
    <w:rsid w:val="00815015"/>
    <w:rsid w:val="008158B7"/>
    <w:rsid w:val="00815EE8"/>
    <w:rsid w:val="0081620C"/>
    <w:rsid w:val="00816479"/>
    <w:rsid w:val="00816496"/>
    <w:rsid w:val="008167AF"/>
    <w:rsid w:val="0081697A"/>
    <w:rsid w:val="008170C0"/>
    <w:rsid w:val="0081723D"/>
    <w:rsid w:val="0081727A"/>
    <w:rsid w:val="00817589"/>
    <w:rsid w:val="008176A6"/>
    <w:rsid w:val="00817889"/>
    <w:rsid w:val="00817DAB"/>
    <w:rsid w:val="008204B8"/>
    <w:rsid w:val="00820706"/>
    <w:rsid w:val="008218D2"/>
    <w:rsid w:val="00822015"/>
    <w:rsid w:val="008221E5"/>
    <w:rsid w:val="0082320B"/>
    <w:rsid w:val="00823736"/>
    <w:rsid w:val="00823F35"/>
    <w:rsid w:val="00824037"/>
    <w:rsid w:val="0082482E"/>
    <w:rsid w:val="00824933"/>
    <w:rsid w:val="0082527A"/>
    <w:rsid w:val="00825326"/>
    <w:rsid w:val="008254AA"/>
    <w:rsid w:val="00825F2F"/>
    <w:rsid w:val="008261B3"/>
    <w:rsid w:val="008264BD"/>
    <w:rsid w:val="00826553"/>
    <w:rsid w:val="008266E7"/>
    <w:rsid w:val="00826E7C"/>
    <w:rsid w:val="00826F4B"/>
    <w:rsid w:val="00827592"/>
    <w:rsid w:val="00827841"/>
    <w:rsid w:val="00827C3B"/>
    <w:rsid w:val="00827E5B"/>
    <w:rsid w:val="00830021"/>
    <w:rsid w:val="00830493"/>
    <w:rsid w:val="008304C0"/>
    <w:rsid w:val="008307A1"/>
    <w:rsid w:val="00830928"/>
    <w:rsid w:val="00830D40"/>
    <w:rsid w:val="00830E4A"/>
    <w:rsid w:val="008310CB"/>
    <w:rsid w:val="008310D5"/>
    <w:rsid w:val="00831C98"/>
    <w:rsid w:val="00831CC0"/>
    <w:rsid w:val="00832921"/>
    <w:rsid w:val="00832926"/>
    <w:rsid w:val="00832D87"/>
    <w:rsid w:val="00832E9F"/>
    <w:rsid w:val="00833658"/>
    <w:rsid w:val="00833A60"/>
    <w:rsid w:val="00833B90"/>
    <w:rsid w:val="00833FC4"/>
    <w:rsid w:val="00834009"/>
    <w:rsid w:val="008345A4"/>
    <w:rsid w:val="00834923"/>
    <w:rsid w:val="00834AB7"/>
    <w:rsid w:val="00835192"/>
    <w:rsid w:val="00835DE6"/>
    <w:rsid w:val="00835E47"/>
    <w:rsid w:val="008363F8"/>
    <w:rsid w:val="0083681D"/>
    <w:rsid w:val="0083687E"/>
    <w:rsid w:val="008369F7"/>
    <w:rsid w:val="00837B1C"/>
    <w:rsid w:val="00837B1E"/>
    <w:rsid w:val="008401DE"/>
    <w:rsid w:val="008407D3"/>
    <w:rsid w:val="0084092F"/>
    <w:rsid w:val="008415A0"/>
    <w:rsid w:val="00841710"/>
    <w:rsid w:val="00841DA6"/>
    <w:rsid w:val="008428BC"/>
    <w:rsid w:val="008428CF"/>
    <w:rsid w:val="00842CDF"/>
    <w:rsid w:val="00842EDB"/>
    <w:rsid w:val="008433BA"/>
    <w:rsid w:val="00843C3D"/>
    <w:rsid w:val="008441E3"/>
    <w:rsid w:val="008442E2"/>
    <w:rsid w:val="008449C4"/>
    <w:rsid w:val="00844D47"/>
    <w:rsid w:val="008457E7"/>
    <w:rsid w:val="00846767"/>
    <w:rsid w:val="008469E7"/>
    <w:rsid w:val="00846FCA"/>
    <w:rsid w:val="0084778A"/>
    <w:rsid w:val="00847D14"/>
    <w:rsid w:val="008505FB"/>
    <w:rsid w:val="008506D6"/>
    <w:rsid w:val="00850A0C"/>
    <w:rsid w:val="00850F68"/>
    <w:rsid w:val="0085111E"/>
    <w:rsid w:val="008514A2"/>
    <w:rsid w:val="0085183B"/>
    <w:rsid w:val="00851AB3"/>
    <w:rsid w:val="00851BFB"/>
    <w:rsid w:val="0085205A"/>
    <w:rsid w:val="0085205E"/>
    <w:rsid w:val="00852C8B"/>
    <w:rsid w:val="00852CEC"/>
    <w:rsid w:val="008533BE"/>
    <w:rsid w:val="00853C11"/>
    <w:rsid w:val="008543B4"/>
    <w:rsid w:val="008546C1"/>
    <w:rsid w:val="0085493C"/>
    <w:rsid w:val="00854EB0"/>
    <w:rsid w:val="00854F2B"/>
    <w:rsid w:val="00854F46"/>
    <w:rsid w:val="00855031"/>
    <w:rsid w:val="00855116"/>
    <w:rsid w:val="008551E5"/>
    <w:rsid w:val="00855C19"/>
    <w:rsid w:val="008563AE"/>
    <w:rsid w:val="00856A1F"/>
    <w:rsid w:val="00856C7E"/>
    <w:rsid w:val="00856E38"/>
    <w:rsid w:val="00857B4C"/>
    <w:rsid w:val="00857B6A"/>
    <w:rsid w:val="0086029C"/>
    <w:rsid w:val="0086042E"/>
    <w:rsid w:val="00860FC5"/>
    <w:rsid w:val="00861139"/>
    <w:rsid w:val="00861465"/>
    <w:rsid w:val="008617DE"/>
    <w:rsid w:val="00861D7F"/>
    <w:rsid w:val="008620D6"/>
    <w:rsid w:val="00862313"/>
    <w:rsid w:val="008629C9"/>
    <w:rsid w:val="00862DE7"/>
    <w:rsid w:val="0086301B"/>
    <w:rsid w:val="00863BAA"/>
    <w:rsid w:val="00863D78"/>
    <w:rsid w:val="00863F11"/>
    <w:rsid w:val="0086408C"/>
    <w:rsid w:val="008643A9"/>
    <w:rsid w:val="00864898"/>
    <w:rsid w:val="00864911"/>
    <w:rsid w:val="00864B57"/>
    <w:rsid w:val="00864C37"/>
    <w:rsid w:val="00864CFF"/>
    <w:rsid w:val="0086538B"/>
    <w:rsid w:val="0086585D"/>
    <w:rsid w:val="008658F0"/>
    <w:rsid w:val="00865F25"/>
    <w:rsid w:val="00866043"/>
    <w:rsid w:val="008664ED"/>
    <w:rsid w:val="008665D2"/>
    <w:rsid w:val="0086691D"/>
    <w:rsid w:val="00867640"/>
    <w:rsid w:val="0086798F"/>
    <w:rsid w:val="008701C2"/>
    <w:rsid w:val="00870DB6"/>
    <w:rsid w:val="00870FC8"/>
    <w:rsid w:val="00871256"/>
    <w:rsid w:val="00871A64"/>
    <w:rsid w:val="0087214F"/>
    <w:rsid w:val="008725EC"/>
    <w:rsid w:val="00872A88"/>
    <w:rsid w:val="00873056"/>
    <w:rsid w:val="00873068"/>
    <w:rsid w:val="00873C5F"/>
    <w:rsid w:val="00873DD2"/>
    <w:rsid w:val="00873E01"/>
    <w:rsid w:val="00874D1B"/>
    <w:rsid w:val="00874DA6"/>
    <w:rsid w:val="00874E2E"/>
    <w:rsid w:val="00874E4A"/>
    <w:rsid w:val="00875722"/>
    <w:rsid w:val="008758CB"/>
    <w:rsid w:val="00875F8B"/>
    <w:rsid w:val="0087656D"/>
    <w:rsid w:val="0087687C"/>
    <w:rsid w:val="00876BAD"/>
    <w:rsid w:val="00876F84"/>
    <w:rsid w:val="00876FB4"/>
    <w:rsid w:val="00876FEC"/>
    <w:rsid w:val="008770D3"/>
    <w:rsid w:val="00877142"/>
    <w:rsid w:val="008778E7"/>
    <w:rsid w:val="00880515"/>
    <w:rsid w:val="00880798"/>
    <w:rsid w:val="00880C3A"/>
    <w:rsid w:val="0088155B"/>
    <w:rsid w:val="00881C9E"/>
    <w:rsid w:val="00881DC7"/>
    <w:rsid w:val="00882074"/>
    <w:rsid w:val="00882108"/>
    <w:rsid w:val="008823F6"/>
    <w:rsid w:val="00882909"/>
    <w:rsid w:val="008829FC"/>
    <w:rsid w:val="0088376C"/>
    <w:rsid w:val="00883B3C"/>
    <w:rsid w:val="008841DB"/>
    <w:rsid w:val="00884A14"/>
    <w:rsid w:val="00884D01"/>
    <w:rsid w:val="008850A5"/>
    <w:rsid w:val="008850F2"/>
    <w:rsid w:val="008851C9"/>
    <w:rsid w:val="008851E8"/>
    <w:rsid w:val="00885910"/>
    <w:rsid w:val="00885DCA"/>
    <w:rsid w:val="00885EB2"/>
    <w:rsid w:val="00886076"/>
    <w:rsid w:val="00886870"/>
    <w:rsid w:val="008868F5"/>
    <w:rsid w:val="008871CF"/>
    <w:rsid w:val="00887234"/>
    <w:rsid w:val="008879A1"/>
    <w:rsid w:val="008879D8"/>
    <w:rsid w:val="00887A1D"/>
    <w:rsid w:val="00887DBD"/>
    <w:rsid w:val="00887F65"/>
    <w:rsid w:val="008908BE"/>
    <w:rsid w:val="008910FC"/>
    <w:rsid w:val="0089118D"/>
    <w:rsid w:val="008915F7"/>
    <w:rsid w:val="00891BDC"/>
    <w:rsid w:val="00892936"/>
    <w:rsid w:val="00892FB4"/>
    <w:rsid w:val="0089300B"/>
    <w:rsid w:val="00893644"/>
    <w:rsid w:val="00893957"/>
    <w:rsid w:val="00893AC0"/>
    <w:rsid w:val="00893EE2"/>
    <w:rsid w:val="0089416D"/>
    <w:rsid w:val="0089557D"/>
    <w:rsid w:val="0089659A"/>
    <w:rsid w:val="00896785"/>
    <w:rsid w:val="00897061"/>
    <w:rsid w:val="008971D1"/>
    <w:rsid w:val="0089733E"/>
    <w:rsid w:val="00897A7D"/>
    <w:rsid w:val="00897B09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1B"/>
    <w:rsid w:val="008A23FA"/>
    <w:rsid w:val="008A24BE"/>
    <w:rsid w:val="008A268A"/>
    <w:rsid w:val="008A2B22"/>
    <w:rsid w:val="008A30FC"/>
    <w:rsid w:val="008A31A0"/>
    <w:rsid w:val="008A3678"/>
    <w:rsid w:val="008A38BA"/>
    <w:rsid w:val="008A3A94"/>
    <w:rsid w:val="008A3B8B"/>
    <w:rsid w:val="008A426E"/>
    <w:rsid w:val="008A4433"/>
    <w:rsid w:val="008A4477"/>
    <w:rsid w:val="008A4BFB"/>
    <w:rsid w:val="008A4DE7"/>
    <w:rsid w:val="008A5151"/>
    <w:rsid w:val="008A565F"/>
    <w:rsid w:val="008A566A"/>
    <w:rsid w:val="008A599C"/>
    <w:rsid w:val="008A5A56"/>
    <w:rsid w:val="008A5DCE"/>
    <w:rsid w:val="008A6538"/>
    <w:rsid w:val="008A675D"/>
    <w:rsid w:val="008A70BB"/>
    <w:rsid w:val="008A738E"/>
    <w:rsid w:val="008A76AD"/>
    <w:rsid w:val="008A772A"/>
    <w:rsid w:val="008A7E49"/>
    <w:rsid w:val="008B0100"/>
    <w:rsid w:val="008B0198"/>
    <w:rsid w:val="008B0263"/>
    <w:rsid w:val="008B06E0"/>
    <w:rsid w:val="008B0F73"/>
    <w:rsid w:val="008B1310"/>
    <w:rsid w:val="008B181B"/>
    <w:rsid w:val="008B19C0"/>
    <w:rsid w:val="008B296E"/>
    <w:rsid w:val="008B2ADA"/>
    <w:rsid w:val="008B2FCD"/>
    <w:rsid w:val="008B3205"/>
    <w:rsid w:val="008B3781"/>
    <w:rsid w:val="008B37F1"/>
    <w:rsid w:val="008B3E2F"/>
    <w:rsid w:val="008B427A"/>
    <w:rsid w:val="008B48F7"/>
    <w:rsid w:val="008B5175"/>
    <w:rsid w:val="008B5577"/>
    <w:rsid w:val="008B5731"/>
    <w:rsid w:val="008B5A72"/>
    <w:rsid w:val="008B5D4D"/>
    <w:rsid w:val="008B6143"/>
    <w:rsid w:val="008B626B"/>
    <w:rsid w:val="008B630C"/>
    <w:rsid w:val="008B647A"/>
    <w:rsid w:val="008B6C15"/>
    <w:rsid w:val="008B717A"/>
    <w:rsid w:val="008B7AE2"/>
    <w:rsid w:val="008B7B19"/>
    <w:rsid w:val="008B7D85"/>
    <w:rsid w:val="008C0DEB"/>
    <w:rsid w:val="008C13E7"/>
    <w:rsid w:val="008C146C"/>
    <w:rsid w:val="008C19DF"/>
    <w:rsid w:val="008C1A98"/>
    <w:rsid w:val="008C1FA2"/>
    <w:rsid w:val="008C22F7"/>
    <w:rsid w:val="008C2BF7"/>
    <w:rsid w:val="008C3061"/>
    <w:rsid w:val="008C3286"/>
    <w:rsid w:val="008C369B"/>
    <w:rsid w:val="008C3D44"/>
    <w:rsid w:val="008C3D67"/>
    <w:rsid w:val="008C44DC"/>
    <w:rsid w:val="008C4708"/>
    <w:rsid w:val="008C47CB"/>
    <w:rsid w:val="008C4AF8"/>
    <w:rsid w:val="008C547A"/>
    <w:rsid w:val="008C5FFD"/>
    <w:rsid w:val="008C6286"/>
    <w:rsid w:val="008C62F1"/>
    <w:rsid w:val="008C730C"/>
    <w:rsid w:val="008C78EB"/>
    <w:rsid w:val="008C7F62"/>
    <w:rsid w:val="008D0044"/>
    <w:rsid w:val="008D0175"/>
    <w:rsid w:val="008D0288"/>
    <w:rsid w:val="008D09AA"/>
    <w:rsid w:val="008D0EB3"/>
    <w:rsid w:val="008D108D"/>
    <w:rsid w:val="008D151E"/>
    <w:rsid w:val="008D1567"/>
    <w:rsid w:val="008D1AC7"/>
    <w:rsid w:val="008D253C"/>
    <w:rsid w:val="008D2A56"/>
    <w:rsid w:val="008D2B55"/>
    <w:rsid w:val="008D377D"/>
    <w:rsid w:val="008D3AC9"/>
    <w:rsid w:val="008D3D3A"/>
    <w:rsid w:val="008D3D7F"/>
    <w:rsid w:val="008D4271"/>
    <w:rsid w:val="008D4359"/>
    <w:rsid w:val="008D471E"/>
    <w:rsid w:val="008D4983"/>
    <w:rsid w:val="008D4AE8"/>
    <w:rsid w:val="008D4B2E"/>
    <w:rsid w:val="008D4B34"/>
    <w:rsid w:val="008D4E25"/>
    <w:rsid w:val="008D52CC"/>
    <w:rsid w:val="008D5475"/>
    <w:rsid w:val="008D556F"/>
    <w:rsid w:val="008D561A"/>
    <w:rsid w:val="008D566A"/>
    <w:rsid w:val="008D58C5"/>
    <w:rsid w:val="008D6692"/>
    <w:rsid w:val="008D77D5"/>
    <w:rsid w:val="008D7837"/>
    <w:rsid w:val="008D7AA2"/>
    <w:rsid w:val="008E0313"/>
    <w:rsid w:val="008E03CF"/>
    <w:rsid w:val="008E04DB"/>
    <w:rsid w:val="008E080E"/>
    <w:rsid w:val="008E0AD1"/>
    <w:rsid w:val="008E0BBF"/>
    <w:rsid w:val="008E0F14"/>
    <w:rsid w:val="008E121D"/>
    <w:rsid w:val="008E1721"/>
    <w:rsid w:val="008E178F"/>
    <w:rsid w:val="008E18E0"/>
    <w:rsid w:val="008E2276"/>
    <w:rsid w:val="008E3433"/>
    <w:rsid w:val="008E3EB2"/>
    <w:rsid w:val="008E3FDA"/>
    <w:rsid w:val="008E4793"/>
    <w:rsid w:val="008E4AC9"/>
    <w:rsid w:val="008E4E61"/>
    <w:rsid w:val="008E4F0E"/>
    <w:rsid w:val="008E51BD"/>
    <w:rsid w:val="008E550A"/>
    <w:rsid w:val="008E574B"/>
    <w:rsid w:val="008E6F39"/>
    <w:rsid w:val="008E7055"/>
    <w:rsid w:val="008E7411"/>
    <w:rsid w:val="008E74B6"/>
    <w:rsid w:val="008E7781"/>
    <w:rsid w:val="008E7A48"/>
    <w:rsid w:val="008E7B3F"/>
    <w:rsid w:val="008E7EB9"/>
    <w:rsid w:val="008F0103"/>
    <w:rsid w:val="008F013D"/>
    <w:rsid w:val="008F0179"/>
    <w:rsid w:val="008F0526"/>
    <w:rsid w:val="008F06D8"/>
    <w:rsid w:val="008F0BAE"/>
    <w:rsid w:val="008F13BA"/>
    <w:rsid w:val="008F173E"/>
    <w:rsid w:val="008F1C24"/>
    <w:rsid w:val="008F1F32"/>
    <w:rsid w:val="008F1F6C"/>
    <w:rsid w:val="008F1F80"/>
    <w:rsid w:val="008F2A22"/>
    <w:rsid w:val="008F3941"/>
    <w:rsid w:val="008F43AC"/>
    <w:rsid w:val="008F4A05"/>
    <w:rsid w:val="008F4BF9"/>
    <w:rsid w:val="008F617E"/>
    <w:rsid w:val="008F6816"/>
    <w:rsid w:val="008F6AE6"/>
    <w:rsid w:val="008F6D96"/>
    <w:rsid w:val="008F72F7"/>
    <w:rsid w:val="008F784F"/>
    <w:rsid w:val="008F7E2C"/>
    <w:rsid w:val="00900205"/>
    <w:rsid w:val="00900726"/>
    <w:rsid w:val="00900B28"/>
    <w:rsid w:val="0090131C"/>
    <w:rsid w:val="009016D7"/>
    <w:rsid w:val="00901E70"/>
    <w:rsid w:val="00902099"/>
    <w:rsid w:val="00902821"/>
    <w:rsid w:val="00902C80"/>
    <w:rsid w:val="00902DB1"/>
    <w:rsid w:val="00903194"/>
    <w:rsid w:val="009032C9"/>
    <w:rsid w:val="009038C3"/>
    <w:rsid w:val="00903BE0"/>
    <w:rsid w:val="00904792"/>
    <w:rsid w:val="00904E35"/>
    <w:rsid w:val="009053B1"/>
    <w:rsid w:val="0090570F"/>
    <w:rsid w:val="00905FAB"/>
    <w:rsid w:val="00906556"/>
    <w:rsid w:val="00906A84"/>
    <w:rsid w:val="0090746A"/>
    <w:rsid w:val="009074B0"/>
    <w:rsid w:val="00907EA4"/>
    <w:rsid w:val="009103AD"/>
    <w:rsid w:val="009106F7"/>
    <w:rsid w:val="00910798"/>
    <w:rsid w:val="0091091A"/>
    <w:rsid w:val="009111C6"/>
    <w:rsid w:val="00911CA7"/>
    <w:rsid w:val="00912188"/>
    <w:rsid w:val="00912358"/>
    <w:rsid w:val="00912365"/>
    <w:rsid w:val="00912F29"/>
    <w:rsid w:val="009131B9"/>
    <w:rsid w:val="00913C66"/>
    <w:rsid w:val="009140D8"/>
    <w:rsid w:val="009142B9"/>
    <w:rsid w:val="009150BF"/>
    <w:rsid w:val="0091541A"/>
    <w:rsid w:val="00915C1F"/>
    <w:rsid w:val="00915FC7"/>
    <w:rsid w:val="0091655F"/>
    <w:rsid w:val="009165EA"/>
    <w:rsid w:val="00916946"/>
    <w:rsid w:val="00916C8B"/>
    <w:rsid w:val="00916EE3"/>
    <w:rsid w:val="0091739D"/>
    <w:rsid w:val="00917713"/>
    <w:rsid w:val="00917808"/>
    <w:rsid w:val="00920598"/>
    <w:rsid w:val="00921A8E"/>
    <w:rsid w:val="00922630"/>
    <w:rsid w:val="00922684"/>
    <w:rsid w:val="00922800"/>
    <w:rsid w:val="00922924"/>
    <w:rsid w:val="00922B72"/>
    <w:rsid w:val="00923171"/>
    <w:rsid w:val="00923EF2"/>
    <w:rsid w:val="00924298"/>
    <w:rsid w:val="009245A1"/>
    <w:rsid w:val="009247C4"/>
    <w:rsid w:val="00924BDD"/>
    <w:rsid w:val="009251AA"/>
    <w:rsid w:val="00925226"/>
    <w:rsid w:val="0092551A"/>
    <w:rsid w:val="009255B5"/>
    <w:rsid w:val="00925F1F"/>
    <w:rsid w:val="0092623F"/>
    <w:rsid w:val="00926541"/>
    <w:rsid w:val="0092662B"/>
    <w:rsid w:val="00926801"/>
    <w:rsid w:val="00926DDE"/>
    <w:rsid w:val="00926F2B"/>
    <w:rsid w:val="0092717B"/>
    <w:rsid w:val="00927369"/>
    <w:rsid w:val="00927701"/>
    <w:rsid w:val="009277A7"/>
    <w:rsid w:val="00927B9B"/>
    <w:rsid w:val="009301BC"/>
    <w:rsid w:val="009302A3"/>
    <w:rsid w:val="009302FA"/>
    <w:rsid w:val="00930B50"/>
    <w:rsid w:val="00931CF9"/>
    <w:rsid w:val="00931E03"/>
    <w:rsid w:val="00932168"/>
    <w:rsid w:val="009324E8"/>
    <w:rsid w:val="00932B60"/>
    <w:rsid w:val="00932E8F"/>
    <w:rsid w:val="00933892"/>
    <w:rsid w:val="00933B18"/>
    <w:rsid w:val="00933B9F"/>
    <w:rsid w:val="00933FF2"/>
    <w:rsid w:val="009347C4"/>
    <w:rsid w:val="0093481D"/>
    <w:rsid w:val="00934AA7"/>
    <w:rsid w:val="00935242"/>
    <w:rsid w:val="0093525B"/>
    <w:rsid w:val="00935380"/>
    <w:rsid w:val="00935BED"/>
    <w:rsid w:val="009361FF"/>
    <w:rsid w:val="009363D4"/>
    <w:rsid w:val="00936925"/>
    <w:rsid w:val="00936F87"/>
    <w:rsid w:val="00940138"/>
    <w:rsid w:val="0094014D"/>
    <w:rsid w:val="009403EE"/>
    <w:rsid w:val="009408A5"/>
    <w:rsid w:val="009418B4"/>
    <w:rsid w:val="009418BB"/>
    <w:rsid w:val="00942603"/>
    <w:rsid w:val="00942730"/>
    <w:rsid w:val="0094293E"/>
    <w:rsid w:val="0094305A"/>
    <w:rsid w:val="009433A6"/>
    <w:rsid w:val="00943922"/>
    <w:rsid w:val="0094428B"/>
    <w:rsid w:val="00944CCA"/>
    <w:rsid w:val="00944FBD"/>
    <w:rsid w:val="00945257"/>
    <w:rsid w:val="00945CC1"/>
    <w:rsid w:val="00945FA0"/>
    <w:rsid w:val="0094610A"/>
    <w:rsid w:val="00946257"/>
    <w:rsid w:val="009469FE"/>
    <w:rsid w:val="00946E3C"/>
    <w:rsid w:val="00947435"/>
    <w:rsid w:val="00947C55"/>
    <w:rsid w:val="00947D9B"/>
    <w:rsid w:val="00947E0A"/>
    <w:rsid w:val="00947E9B"/>
    <w:rsid w:val="00950003"/>
    <w:rsid w:val="009501AF"/>
    <w:rsid w:val="00950A2D"/>
    <w:rsid w:val="00950CD6"/>
    <w:rsid w:val="0095116C"/>
    <w:rsid w:val="00951352"/>
    <w:rsid w:val="009518A2"/>
    <w:rsid w:val="0095210D"/>
    <w:rsid w:val="00952141"/>
    <w:rsid w:val="00952427"/>
    <w:rsid w:val="00952915"/>
    <w:rsid w:val="00952BF3"/>
    <w:rsid w:val="0095300D"/>
    <w:rsid w:val="009533D4"/>
    <w:rsid w:val="00953617"/>
    <w:rsid w:val="00953722"/>
    <w:rsid w:val="00953843"/>
    <w:rsid w:val="00953D87"/>
    <w:rsid w:val="009542C8"/>
    <w:rsid w:val="00954F95"/>
    <w:rsid w:val="00955599"/>
    <w:rsid w:val="00955684"/>
    <w:rsid w:val="00955927"/>
    <w:rsid w:val="009560E6"/>
    <w:rsid w:val="00956FE3"/>
    <w:rsid w:val="0095787B"/>
    <w:rsid w:val="00957BA9"/>
    <w:rsid w:val="00957CA1"/>
    <w:rsid w:val="00957F5F"/>
    <w:rsid w:val="009600A8"/>
    <w:rsid w:val="009602E8"/>
    <w:rsid w:val="009614E2"/>
    <w:rsid w:val="00961BA0"/>
    <w:rsid w:val="0096206C"/>
    <w:rsid w:val="009621B7"/>
    <w:rsid w:val="009621BE"/>
    <w:rsid w:val="00962394"/>
    <w:rsid w:val="00962803"/>
    <w:rsid w:val="009630CF"/>
    <w:rsid w:val="009635DD"/>
    <w:rsid w:val="0096379D"/>
    <w:rsid w:val="00963817"/>
    <w:rsid w:val="009638C3"/>
    <w:rsid w:val="00963934"/>
    <w:rsid w:val="0096412E"/>
    <w:rsid w:val="0096433A"/>
    <w:rsid w:val="009646E5"/>
    <w:rsid w:val="00964AAA"/>
    <w:rsid w:val="00964C99"/>
    <w:rsid w:val="00965286"/>
    <w:rsid w:val="00965358"/>
    <w:rsid w:val="009658D4"/>
    <w:rsid w:val="00966135"/>
    <w:rsid w:val="00966265"/>
    <w:rsid w:val="00966450"/>
    <w:rsid w:val="00966721"/>
    <w:rsid w:val="0096693E"/>
    <w:rsid w:val="00966B87"/>
    <w:rsid w:val="00967A2D"/>
    <w:rsid w:val="00967A60"/>
    <w:rsid w:val="00967B8B"/>
    <w:rsid w:val="0097011A"/>
    <w:rsid w:val="009701DC"/>
    <w:rsid w:val="00970391"/>
    <w:rsid w:val="009706FB"/>
    <w:rsid w:val="00970F00"/>
    <w:rsid w:val="00970FC7"/>
    <w:rsid w:val="009725AE"/>
    <w:rsid w:val="009725F2"/>
    <w:rsid w:val="0097291D"/>
    <w:rsid w:val="00972BD1"/>
    <w:rsid w:val="009730F1"/>
    <w:rsid w:val="00973722"/>
    <w:rsid w:val="0097377B"/>
    <w:rsid w:val="00974009"/>
    <w:rsid w:val="0097406D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77229"/>
    <w:rsid w:val="00977BBF"/>
    <w:rsid w:val="00977E11"/>
    <w:rsid w:val="00980048"/>
    <w:rsid w:val="009802B2"/>
    <w:rsid w:val="009802F1"/>
    <w:rsid w:val="009803EF"/>
    <w:rsid w:val="00980442"/>
    <w:rsid w:val="00980801"/>
    <w:rsid w:val="00980812"/>
    <w:rsid w:val="009809A6"/>
    <w:rsid w:val="00980AC8"/>
    <w:rsid w:val="00980B61"/>
    <w:rsid w:val="00981344"/>
    <w:rsid w:val="0098185B"/>
    <w:rsid w:val="00981D95"/>
    <w:rsid w:val="00981F90"/>
    <w:rsid w:val="0098263B"/>
    <w:rsid w:val="0098289B"/>
    <w:rsid w:val="00982A54"/>
    <w:rsid w:val="00982D0E"/>
    <w:rsid w:val="00983043"/>
    <w:rsid w:val="0098370A"/>
    <w:rsid w:val="009843A4"/>
    <w:rsid w:val="00984403"/>
    <w:rsid w:val="009852D9"/>
    <w:rsid w:val="009853B0"/>
    <w:rsid w:val="00985583"/>
    <w:rsid w:val="00985B09"/>
    <w:rsid w:val="00985B22"/>
    <w:rsid w:val="0098609A"/>
    <w:rsid w:val="009863A1"/>
    <w:rsid w:val="009865A0"/>
    <w:rsid w:val="00986630"/>
    <w:rsid w:val="00986729"/>
    <w:rsid w:val="0098756D"/>
    <w:rsid w:val="00987724"/>
    <w:rsid w:val="00987B69"/>
    <w:rsid w:val="00987E17"/>
    <w:rsid w:val="00987E19"/>
    <w:rsid w:val="00987E76"/>
    <w:rsid w:val="00987EE9"/>
    <w:rsid w:val="0099011C"/>
    <w:rsid w:val="00990664"/>
    <w:rsid w:val="009908A7"/>
    <w:rsid w:val="00990F79"/>
    <w:rsid w:val="00990FB4"/>
    <w:rsid w:val="009910F9"/>
    <w:rsid w:val="0099162D"/>
    <w:rsid w:val="009918C4"/>
    <w:rsid w:val="00993145"/>
    <w:rsid w:val="009931B7"/>
    <w:rsid w:val="009938AC"/>
    <w:rsid w:val="00993D3C"/>
    <w:rsid w:val="00993EAD"/>
    <w:rsid w:val="00993EF9"/>
    <w:rsid w:val="00994345"/>
    <w:rsid w:val="00994808"/>
    <w:rsid w:val="0099481F"/>
    <w:rsid w:val="00994886"/>
    <w:rsid w:val="00994BF3"/>
    <w:rsid w:val="00994DB0"/>
    <w:rsid w:val="009951E2"/>
    <w:rsid w:val="009955CE"/>
    <w:rsid w:val="00995A95"/>
    <w:rsid w:val="0099621A"/>
    <w:rsid w:val="0099644C"/>
    <w:rsid w:val="0099664D"/>
    <w:rsid w:val="009967B2"/>
    <w:rsid w:val="009968B4"/>
    <w:rsid w:val="00997641"/>
    <w:rsid w:val="00997E7F"/>
    <w:rsid w:val="009A0725"/>
    <w:rsid w:val="009A0821"/>
    <w:rsid w:val="009A16CF"/>
    <w:rsid w:val="009A24FF"/>
    <w:rsid w:val="009A259C"/>
    <w:rsid w:val="009A28DF"/>
    <w:rsid w:val="009A2DEB"/>
    <w:rsid w:val="009A3338"/>
    <w:rsid w:val="009A3892"/>
    <w:rsid w:val="009A3AEA"/>
    <w:rsid w:val="009A4939"/>
    <w:rsid w:val="009A4C88"/>
    <w:rsid w:val="009A4E00"/>
    <w:rsid w:val="009A51FB"/>
    <w:rsid w:val="009A575E"/>
    <w:rsid w:val="009A5E90"/>
    <w:rsid w:val="009A5EDF"/>
    <w:rsid w:val="009A5F02"/>
    <w:rsid w:val="009A6BFC"/>
    <w:rsid w:val="009A7CE4"/>
    <w:rsid w:val="009B002B"/>
    <w:rsid w:val="009B0214"/>
    <w:rsid w:val="009B0469"/>
    <w:rsid w:val="009B07FE"/>
    <w:rsid w:val="009B08B5"/>
    <w:rsid w:val="009B0A4D"/>
    <w:rsid w:val="009B0B2C"/>
    <w:rsid w:val="009B0FC3"/>
    <w:rsid w:val="009B157D"/>
    <w:rsid w:val="009B21FE"/>
    <w:rsid w:val="009B2646"/>
    <w:rsid w:val="009B2C27"/>
    <w:rsid w:val="009B30CA"/>
    <w:rsid w:val="009B32DC"/>
    <w:rsid w:val="009B3566"/>
    <w:rsid w:val="009B37C6"/>
    <w:rsid w:val="009B391B"/>
    <w:rsid w:val="009B3B13"/>
    <w:rsid w:val="009B3D46"/>
    <w:rsid w:val="009B3F4F"/>
    <w:rsid w:val="009B3FF3"/>
    <w:rsid w:val="009B4100"/>
    <w:rsid w:val="009B45F1"/>
    <w:rsid w:val="009B4CAC"/>
    <w:rsid w:val="009B5708"/>
    <w:rsid w:val="009B5815"/>
    <w:rsid w:val="009B5871"/>
    <w:rsid w:val="009B68AF"/>
    <w:rsid w:val="009C00BF"/>
    <w:rsid w:val="009C0A14"/>
    <w:rsid w:val="009C0AD2"/>
    <w:rsid w:val="009C0D22"/>
    <w:rsid w:val="009C0E4F"/>
    <w:rsid w:val="009C1094"/>
    <w:rsid w:val="009C1467"/>
    <w:rsid w:val="009C19EB"/>
    <w:rsid w:val="009C1DAC"/>
    <w:rsid w:val="009C1DD6"/>
    <w:rsid w:val="009C2D6C"/>
    <w:rsid w:val="009C2E55"/>
    <w:rsid w:val="009C303D"/>
    <w:rsid w:val="009C3442"/>
    <w:rsid w:val="009C34F4"/>
    <w:rsid w:val="009C4044"/>
    <w:rsid w:val="009C477D"/>
    <w:rsid w:val="009C4FC2"/>
    <w:rsid w:val="009C5449"/>
    <w:rsid w:val="009C58B1"/>
    <w:rsid w:val="009C5B10"/>
    <w:rsid w:val="009C5CD1"/>
    <w:rsid w:val="009C5F6D"/>
    <w:rsid w:val="009C5FC0"/>
    <w:rsid w:val="009C648D"/>
    <w:rsid w:val="009D0202"/>
    <w:rsid w:val="009D0929"/>
    <w:rsid w:val="009D0B1D"/>
    <w:rsid w:val="009D0FEF"/>
    <w:rsid w:val="009D152B"/>
    <w:rsid w:val="009D185E"/>
    <w:rsid w:val="009D19BE"/>
    <w:rsid w:val="009D1AA6"/>
    <w:rsid w:val="009D1DBB"/>
    <w:rsid w:val="009D1EFC"/>
    <w:rsid w:val="009D22CA"/>
    <w:rsid w:val="009D26F1"/>
    <w:rsid w:val="009D28AA"/>
    <w:rsid w:val="009D31AA"/>
    <w:rsid w:val="009D350B"/>
    <w:rsid w:val="009D40E7"/>
    <w:rsid w:val="009D48FC"/>
    <w:rsid w:val="009D4A44"/>
    <w:rsid w:val="009D53EA"/>
    <w:rsid w:val="009D5603"/>
    <w:rsid w:val="009D5617"/>
    <w:rsid w:val="009D5DB0"/>
    <w:rsid w:val="009D5DF8"/>
    <w:rsid w:val="009D5E36"/>
    <w:rsid w:val="009D66E8"/>
    <w:rsid w:val="009D7AC9"/>
    <w:rsid w:val="009E0839"/>
    <w:rsid w:val="009E09CB"/>
    <w:rsid w:val="009E1119"/>
    <w:rsid w:val="009E173B"/>
    <w:rsid w:val="009E1BD5"/>
    <w:rsid w:val="009E1D30"/>
    <w:rsid w:val="009E208C"/>
    <w:rsid w:val="009E2132"/>
    <w:rsid w:val="009E2261"/>
    <w:rsid w:val="009E23F6"/>
    <w:rsid w:val="009E2A2C"/>
    <w:rsid w:val="009E2E91"/>
    <w:rsid w:val="009E3087"/>
    <w:rsid w:val="009E3952"/>
    <w:rsid w:val="009E3AA8"/>
    <w:rsid w:val="009E3FD1"/>
    <w:rsid w:val="009E437C"/>
    <w:rsid w:val="009E4B48"/>
    <w:rsid w:val="009E55B9"/>
    <w:rsid w:val="009E5937"/>
    <w:rsid w:val="009E5FD6"/>
    <w:rsid w:val="009E646D"/>
    <w:rsid w:val="009E6C22"/>
    <w:rsid w:val="009E6DB7"/>
    <w:rsid w:val="009E7361"/>
    <w:rsid w:val="009E7860"/>
    <w:rsid w:val="009E7967"/>
    <w:rsid w:val="009F0076"/>
    <w:rsid w:val="009F02DB"/>
    <w:rsid w:val="009F0552"/>
    <w:rsid w:val="009F0C7A"/>
    <w:rsid w:val="009F0D9A"/>
    <w:rsid w:val="009F10D2"/>
    <w:rsid w:val="009F11FB"/>
    <w:rsid w:val="009F1B05"/>
    <w:rsid w:val="009F311F"/>
    <w:rsid w:val="009F398D"/>
    <w:rsid w:val="009F3E47"/>
    <w:rsid w:val="009F497A"/>
    <w:rsid w:val="009F49A6"/>
    <w:rsid w:val="009F4DDD"/>
    <w:rsid w:val="009F503F"/>
    <w:rsid w:val="009F5200"/>
    <w:rsid w:val="009F5F54"/>
    <w:rsid w:val="009F60AA"/>
    <w:rsid w:val="009F62BA"/>
    <w:rsid w:val="009F7039"/>
    <w:rsid w:val="009F727C"/>
    <w:rsid w:val="009F739E"/>
    <w:rsid w:val="009F789A"/>
    <w:rsid w:val="009F7A30"/>
    <w:rsid w:val="009F7C47"/>
    <w:rsid w:val="009F7E0C"/>
    <w:rsid w:val="009F7F1D"/>
    <w:rsid w:val="00A005AC"/>
    <w:rsid w:val="00A00D3B"/>
    <w:rsid w:val="00A00D9C"/>
    <w:rsid w:val="00A0101A"/>
    <w:rsid w:val="00A013C2"/>
    <w:rsid w:val="00A019F1"/>
    <w:rsid w:val="00A01A6D"/>
    <w:rsid w:val="00A01D02"/>
    <w:rsid w:val="00A01FB8"/>
    <w:rsid w:val="00A01FEC"/>
    <w:rsid w:val="00A027EA"/>
    <w:rsid w:val="00A02B55"/>
    <w:rsid w:val="00A02E38"/>
    <w:rsid w:val="00A030F3"/>
    <w:rsid w:val="00A03750"/>
    <w:rsid w:val="00A03AA2"/>
    <w:rsid w:val="00A03AE6"/>
    <w:rsid w:val="00A04ABC"/>
    <w:rsid w:val="00A05130"/>
    <w:rsid w:val="00A0550B"/>
    <w:rsid w:val="00A06306"/>
    <w:rsid w:val="00A066B2"/>
    <w:rsid w:val="00A06851"/>
    <w:rsid w:val="00A06BE0"/>
    <w:rsid w:val="00A06E47"/>
    <w:rsid w:val="00A06ED5"/>
    <w:rsid w:val="00A07412"/>
    <w:rsid w:val="00A07C79"/>
    <w:rsid w:val="00A07F5C"/>
    <w:rsid w:val="00A104E5"/>
    <w:rsid w:val="00A10653"/>
    <w:rsid w:val="00A108F2"/>
    <w:rsid w:val="00A10C3C"/>
    <w:rsid w:val="00A10D74"/>
    <w:rsid w:val="00A11733"/>
    <w:rsid w:val="00A11D36"/>
    <w:rsid w:val="00A11D95"/>
    <w:rsid w:val="00A11FE4"/>
    <w:rsid w:val="00A12867"/>
    <w:rsid w:val="00A1292B"/>
    <w:rsid w:val="00A12AF9"/>
    <w:rsid w:val="00A12DAA"/>
    <w:rsid w:val="00A139B1"/>
    <w:rsid w:val="00A14090"/>
    <w:rsid w:val="00A14095"/>
    <w:rsid w:val="00A146CB"/>
    <w:rsid w:val="00A14D1D"/>
    <w:rsid w:val="00A1517C"/>
    <w:rsid w:val="00A15983"/>
    <w:rsid w:val="00A15D9F"/>
    <w:rsid w:val="00A16664"/>
    <w:rsid w:val="00A16FD2"/>
    <w:rsid w:val="00A1704A"/>
    <w:rsid w:val="00A17814"/>
    <w:rsid w:val="00A178E1"/>
    <w:rsid w:val="00A209B1"/>
    <w:rsid w:val="00A210D0"/>
    <w:rsid w:val="00A21EC4"/>
    <w:rsid w:val="00A2269A"/>
    <w:rsid w:val="00A22D38"/>
    <w:rsid w:val="00A23E86"/>
    <w:rsid w:val="00A23FDA"/>
    <w:rsid w:val="00A24E83"/>
    <w:rsid w:val="00A25037"/>
    <w:rsid w:val="00A25280"/>
    <w:rsid w:val="00A25463"/>
    <w:rsid w:val="00A25612"/>
    <w:rsid w:val="00A261F3"/>
    <w:rsid w:val="00A2636E"/>
    <w:rsid w:val="00A26404"/>
    <w:rsid w:val="00A26597"/>
    <w:rsid w:val="00A26B4B"/>
    <w:rsid w:val="00A26E36"/>
    <w:rsid w:val="00A274DD"/>
    <w:rsid w:val="00A27724"/>
    <w:rsid w:val="00A27AD2"/>
    <w:rsid w:val="00A27D35"/>
    <w:rsid w:val="00A3057C"/>
    <w:rsid w:val="00A30CC8"/>
    <w:rsid w:val="00A30FFE"/>
    <w:rsid w:val="00A312B3"/>
    <w:rsid w:val="00A319E7"/>
    <w:rsid w:val="00A3211F"/>
    <w:rsid w:val="00A325C6"/>
    <w:rsid w:val="00A32950"/>
    <w:rsid w:val="00A338D0"/>
    <w:rsid w:val="00A33BC3"/>
    <w:rsid w:val="00A340CA"/>
    <w:rsid w:val="00A345A4"/>
    <w:rsid w:val="00A34A86"/>
    <w:rsid w:val="00A3574A"/>
    <w:rsid w:val="00A35B43"/>
    <w:rsid w:val="00A35DF6"/>
    <w:rsid w:val="00A35E0A"/>
    <w:rsid w:val="00A3644F"/>
    <w:rsid w:val="00A3673C"/>
    <w:rsid w:val="00A3760E"/>
    <w:rsid w:val="00A37839"/>
    <w:rsid w:val="00A37866"/>
    <w:rsid w:val="00A3789F"/>
    <w:rsid w:val="00A40589"/>
    <w:rsid w:val="00A40A25"/>
    <w:rsid w:val="00A40CC3"/>
    <w:rsid w:val="00A40F8C"/>
    <w:rsid w:val="00A4107A"/>
    <w:rsid w:val="00A410BD"/>
    <w:rsid w:val="00A4174D"/>
    <w:rsid w:val="00A426D1"/>
    <w:rsid w:val="00A4326E"/>
    <w:rsid w:val="00A433EB"/>
    <w:rsid w:val="00A43D47"/>
    <w:rsid w:val="00A4410B"/>
    <w:rsid w:val="00A444C2"/>
    <w:rsid w:val="00A445DC"/>
    <w:rsid w:val="00A446C3"/>
    <w:rsid w:val="00A449D8"/>
    <w:rsid w:val="00A44EF6"/>
    <w:rsid w:val="00A44F53"/>
    <w:rsid w:val="00A44FA5"/>
    <w:rsid w:val="00A450A2"/>
    <w:rsid w:val="00A454CC"/>
    <w:rsid w:val="00A45736"/>
    <w:rsid w:val="00A4590D"/>
    <w:rsid w:val="00A46A15"/>
    <w:rsid w:val="00A46A9B"/>
    <w:rsid w:val="00A46AB7"/>
    <w:rsid w:val="00A46FB4"/>
    <w:rsid w:val="00A47096"/>
    <w:rsid w:val="00A4778E"/>
    <w:rsid w:val="00A47835"/>
    <w:rsid w:val="00A47AFE"/>
    <w:rsid w:val="00A47D03"/>
    <w:rsid w:val="00A47EA2"/>
    <w:rsid w:val="00A50182"/>
    <w:rsid w:val="00A5080B"/>
    <w:rsid w:val="00A50875"/>
    <w:rsid w:val="00A50CC2"/>
    <w:rsid w:val="00A50EFE"/>
    <w:rsid w:val="00A50F13"/>
    <w:rsid w:val="00A5173A"/>
    <w:rsid w:val="00A51A93"/>
    <w:rsid w:val="00A51D93"/>
    <w:rsid w:val="00A51E48"/>
    <w:rsid w:val="00A51F69"/>
    <w:rsid w:val="00A51F6A"/>
    <w:rsid w:val="00A52499"/>
    <w:rsid w:val="00A524EA"/>
    <w:rsid w:val="00A52825"/>
    <w:rsid w:val="00A52A2F"/>
    <w:rsid w:val="00A52EF1"/>
    <w:rsid w:val="00A532DD"/>
    <w:rsid w:val="00A5370D"/>
    <w:rsid w:val="00A53C5C"/>
    <w:rsid w:val="00A53ED5"/>
    <w:rsid w:val="00A541D6"/>
    <w:rsid w:val="00A544EB"/>
    <w:rsid w:val="00A54597"/>
    <w:rsid w:val="00A54A89"/>
    <w:rsid w:val="00A54CBB"/>
    <w:rsid w:val="00A5543A"/>
    <w:rsid w:val="00A55769"/>
    <w:rsid w:val="00A55A6D"/>
    <w:rsid w:val="00A57010"/>
    <w:rsid w:val="00A570FB"/>
    <w:rsid w:val="00A577B7"/>
    <w:rsid w:val="00A57882"/>
    <w:rsid w:val="00A57FA8"/>
    <w:rsid w:val="00A600C6"/>
    <w:rsid w:val="00A602F1"/>
    <w:rsid w:val="00A60353"/>
    <w:rsid w:val="00A60406"/>
    <w:rsid w:val="00A60849"/>
    <w:rsid w:val="00A615CD"/>
    <w:rsid w:val="00A61603"/>
    <w:rsid w:val="00A61EAC"/>
    <w:rsid w:val="00A61EF2"/>
    <w:rsid w:val="00A62046"/>
    <w:rsid w:val="00A62312"/>
    <w:rsid w:val="00A62B6E"/>
    <w:rsid w:val="00A62D0A"/>
    <w:rsid w:val="00A634C7"/>
    <w:rsid w:val="00A6390F"/>
    <w:rsid w:val="00A63C98"/>
    <w:rsid w:val="00A641AF"/>
    <w:rsid w:val="00A64263"/>
    <w:rsid w:val="00A6466C"/>
    <w:rsid w:val="00A64C0C"/>
    <w:rsid w:val="00A65067"/>
    <w:rsid w:val="00A660CB"/>
    <w:rsid w:val="00A66310"/>
    <w:rsid w:val="00A67359"/>
    <w:rsid w:val="00A6738E"/>
    <w:rsid w:val="00A6790A"/>
    <w:rsid w:val="00A67C22"/>
    <w:rsid w:val="00A67E2D"/>
    <w:rsid w:val="00A70350"/>
    <w:rsid w:val="00A70462"/>
    <w:rsid w:val="00A708AD"/>
    <w:rsid w:val="00A70929"/>
    <w:rsid w:val="00A713BB"/>
    <w:rsid w:val="00A7150E"/>
    <w:rsid w:val="00A717CF"/>
    <w:rsid w:val="00A71D2F"/>
    <w:rsid w:val="00A72799"/>
    <w:rsid w:val="00A72ED3"/>
    <w:rsid w:val="00A73102"/>
    <w:rsid w:val="00A73202"/>
    <w:rsid w:val="00A735AC"/>
    <w:rsid w:val="00A7475C"/>
    <w:rsid w:val="00A75221"/>
    <w:rsid w:val="00A753A5"/>
    <w:rsid w:val="00A755FF"/>
    <w:rsid w:val="00A75E19"/>
    <w:rsid w:val="00A76118"/>
    <w:rsid w:val="00A76131"/>
    <w:rsid w:val="00A761FC"/>
    <w:rsid w:val="00A76A91"/>
    <w:rsid w:val="00A77100"/>
    <w:rsid w:val="00A7721C"/>
    <w:rsid w:val="00A77466"/>
    <w:rsid w:val="00A778C7"/>
    <w:rsid w:val="00A77D81"/>
    <w:rsid w:val="00A77D96"/>
    <w:rsid w:val="00A8068D"/>
    <w:rsid w:val="00A80820"/>
    <w:rsid w:val="00A80E29"/>
    <w:rsid w:val="00A81125"/>
    <w:rsid w:val="00A81240"/>
    <w:rsid w:val="00A812AE"/>
    <w:rsid w:val="00A81CC0"/>
    <w:rsid w:val="00A82234"/>
    <w:rsid w:val="00A8254D"/>
    <w:rsid w:val="00A82C5F"/>
    <w:rsid w:val="00A82C7D"/>
    <w:rsid w:val="00A830E3"/>
    <w:rsid w:val="00A8352F"/>
    <w:rsid w:val="00A83989"/>
    <w:rsid w:val="00A83D22"/>
    <w:rsid w:val="00A83D93"/>
    <w:rsid w:val="00A850E4"/>
    <w:rsid w:val="00A85D3B"/>
    <w:rsid w:val="00A8679C"/>
    <w:rsid w:val="00A86953"/>
    <w:rsid w:val="00A86959"/>
    <w:rsid w:val="00A869CA"/>
    <w:rsid w:val="00A8704A"/>
    <w:rsid w:val="00A874BE"/>
    <w:rsid w:val="00A87D26"/>
    <w:rsid w:val="00A87F33"/>
    <w:rsid w:val="00A90D85"/>
    <w:rsid w:val="00A91156"/>
    <w:rsid w:val="00A919CC"/>
    <w:rsid w:val="00A91CAC"/>
    <w:rsid w:val="00A91F95"/>
    <w:rsid w:val="00A92846"/>
    <w:rsid w:val="00A9293F"/>
    <w:rsid w:val="00A92A46"/>
    <w:rsid w:val="00A935A4"/>
    <w:rsid w:val="00A93B0A"/>
    <w:rsid w:val="00A93FB4"/>
    <w:rsid w:val="00A94373"/>
    <w:rsid w:val="00A94C8F"/>
    <w:rsid w:val="00A94DB5"/>
    <w:rsid w:val="00A94F6A"/>
    <w:rsid w:val="00A9507D"/>
    <w:rsid w:val="00A95A46"/>
    <w:rsid w:val="00A9675C"/>
    <w:rsid w:val="00A96B28"/>
    <w:rsid w:val="00A97A30"/>
    <w:rsid w:val="00A97ACD"/>
    <w:rsid w:val="00AA05B3"/>
    <w:rsid w:val="00AA0856"/>
    <w:rsid w:val="00AA08A8"/>
    <w:rsid w:val="00AA0A94"/>
    <w:rsid w:val="00AA0D1A"/>
    <w:rsid w:val="00AA1280"/>
    <w:rsid w:val="00AA17F4"/>
    <w:rsid w:val="00AA19DC"/>
    <w:rsid w:val="00AA1D98"/>
    <w:rsid w:val="00AA2106"/>
    <w:rsid w:val="00AA325C"/>
    <w:rsid w:val="00AA34BF"/>
    <w:rsid w:val="00AA3664"/>
    <w:rsid w:val="00AA3CB0"/>
    <w:rsid w:val="00AA4443"/>
    <w:rsid w:val="00AA490B"/>
    <w:rsid w:val="00AA4953"/>
    <w:rsid w:val="00AA4D06"/>
    <w:rsid w:val="00AA550B"/>
    <w:rsid w:val="00AA58FC"/>
    <w:rsid w:val="00AA6CC9"/>
    <w:rsid w:val="00AA7FAE"/>
    <w:rsid w:val="00AB006A"/>
    <w:rsid w:val="00AB00FA"/>
    <w:rsid w:val="00AB0463"/>
    <w:rsid w:val="00AB09C1"/>
    <w:rsid w:val="00AB0AA8"/>
    <w:rsid w:val="00AB0C72"/>
    <w:rsid w:val="00AB0CBB"/>
    <w:rsid w:val="00AB0E45"/>
    <w:rsid w:val="00AB0FF3"/>
    <w:rsid w:val="00AB1E5D"/>
    <w:rsid w:val="00AB1FDE"/>
    <w:rsid w:val="00AB204A"/>
    <w:rsid w:val="00AB2080"/>
    <w:rsid w:val="00AB2334"/>
    <w:rsid w:val="00AB23B7"/>
    <w:rsid w:val="00AB2760"/>
    <w:rsid w:val="00AB28BB"/>
    <w:rsid w:val="00AB2B6C"/>
    <w:rsid w:val="00AB2E6A"/>
    <w:rsid w:val="00AB3758"/>
    <w:rsid w:val="00AB3F30"/>
    <w:rsid w:val="00AB429A"/>
    <w:rsid w:val="00AB49B7"/>
    <w:rsid w:val="00AB4DA7"/>
    <w:rsid w:val="00AB4EA2"/>
    <w:rsid w:val="00AB5443"/>
    <w:rsid w:val="00AB57E5"/>
    <w:rsid w:val="00AB581E"/>
    <w:rsid w:val="00AB6200"/>
    <w:rsid w:val="00AB63AA"/>
    <w:rsid w:val="00AB65AB"/>
    <w:rsid w:val="00AB6B61"/>
    <w:rsid w:val="00AB6BB8"/>
    <w:rsid w:val="00AC0DDB"/>
    <w:rsid w:val="00AC1226"/>
    <w:rsid w:val="00AC161B"/>
    <w:rsid w:val="00AC24DE"/>
    <w:rsid w:val="00AC2E50"/>
    <w:rsid w:val="00AC2E78"/>
    <w:rsid w:val="00AC3639"/>
    <w:rsid w:val="00AC380E"/>
    <w:rsid w:val="00AC3FD1"/>
    <w:rsid w:val="00AC4328"/>
    <w:rsid w:val="00AC4511"/>
    <w:rsid w:val="00AC4EF1"/>
    <w:rsid w:val="00AC506F"/>
    <w:rsid w:val="00AC5911"/>
    <w:rsid w:val="00AC5EAE"/>
    <w:rsid w:val="00AC6CE5"/>
    <w:rsid w:val="00AC6DEC"/>
    <w:rsid w:val="00AC6ED4"/>
    <w:rsid w:val="00AC7A35"/>
    <w:rsid w:val="00AC7D16"/>
    <w:rsid w:val="00AD081C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37DD"/>
    <w:rsid w:val="00AD3876"/>
    <w:rsid w:val="00AD3AF5"/>
    <w:rsid w:val="00AD3EDE"/>
    <w:rsid w:val="00AD456D"/>
    <w:rsid w:val="00AD4C51"/>
    <w:rsid w:val="00AD4F1C"/>
    <w:rsid w:val="00AD5116"/>
    <w:rsid w:val="00AD5736"/>
    <w:rsid w:val="00AD5E73"/>
    <w:rsid w:val="00AD6635"/>
    <w:rsid w:val="00AD6CB5"/>
    <w:rsid w:val="00AD6FC0"/>
    <w:rsid w:val="00AD7798"/>
    <w:rsid w:val="00AD7AB9"/>
    <w:rsid w:val="00AD7C11"/>
    <w:rsid w:val="00AD7C21"/>
    <w:rsid w:val="00AD7D06"/>
    <w:rsid w:val="00AD7D1C"/>
    <w:rsid w:val="00AE0227"/>
    <w:rsid w:val="00AE0367"/>
    <w:rsid w:val="00AE05CA"/>
    <w:rsid w:val="00AE06A6"/>
    <w:rsid w:val="00AE119B"/>
    <w:rsid w:val="00AE197C"/>
    <w:rsid w:val="00AE1EAB"/>
    <w:rsid w:val="00AE2590"/>
    <w:rsid w:val="00AE2876"/>
    <w:rsid w:val="00AE3B17"/>
    <w:rsid w:val="00AE3C4A"/>
    <w:rsid w:val="00AE3CFD"/>
    <w:rsid w:val="00AE3E2D"/>
    <w:rsid w:val="00AE3FA8"/>
    <w:rsid w:val="00AE40D8"/>
    <w:rsid w:val="00AE4417"/>
    <w:rsid w:val="00AE4C1C"/>
    <w:rsid w:val="00AE51FE"/>
    <w:rsid w:val="00AE5772"/>
    <w:rsid w:val="00AE590E"/>
    <w:rsid w:val="00AE64DC"/>
    <w:rsid w:val="00AE661F"/>
    <w:rsid w:val="00AE6E62"/>
    <w:rsid w:val="00AE72FF"/>
    <w:rsid w:val="00AF02FE"/>
    <w:rsid w:val="00AF03BB"/>
    <w:rsid w:val="00AF0BD1"/>
    <w:rsid w:val="00AF0EFA"/>
    <w:rsid w:val="00AF1382"/>
    <w:rsid w:val="00AF13F5"/>
    <w:rsid w:val="00AF15E8"/>
    <w:rsid w:val="00AF1C70"/>
    <w:rsid w:val="00AF201C"/>
    <w:rsid w:val="00AF2A70"/>
    <w:rsid w:val="00AF337B"/>
    <w:rsid w:val="00AF35C8"/>
    <w:rsid w:val="00AF3783"/>
    <w:rsid w:val="00AF3819"/>
    <w:rsid w:val="00AF39A5"/>
    <w:rsid w:val="00AF4475"/>
    <w:rsid w:val="00AF4649"/>
    <w:rsid w:val="00AF4CB5"/>
    <w:rsid w:val="00AF52D2"/>
    <w:rsid w:val="00AF5FF0"/>
    <w:rsid w:val="00AF631F"/>
    <w:rsid w:val="00AF6A22"/>
    <w:rsid w:val="00AF6E14"/>
    <w:rsid w:val="00AF6EC9"/>
    <w:rsid w:val="00AF7220"/>
    <w:rsid w:val="00AF7570"/>
    <w:rsid w:val="00AF7C0C"/>
    <w:rsid w:val="00AF7D02"/>
    <w:rsid w:val="00B0009E"/>
    <w:rsid w:val="00B00358"/>
    <w:rsid w:val="00B006B7"/>
    <w:rsid w:val="00B00808"/>
    <w:rsid w:val="00B00B9F"/>
    <w:rsid w:val="00B01258"/>
    <w:rsid w:val="00B0158A"/>
    <w:rsid w:val="00B017F0"/>
    <w:rsid w:val="00B0207E"/>
    <w:rsid w:val="00B02BD4"/>
    <w:rsid w:val="00B033D7"/>
    <w:rsid w:val="00B0368C"/>
    <w:rsid w:val="00B036AB"/>
    <w:rsid w:val="00B0379F"/>
    <w:rsid w:val="00B043EE"/>
    <w:rsid w:val="00B0469C"/>
    <w:rsid w:val="00B04B0E"/>
    <w:rsid w:val="00B04D79"/>
    <w:rsid w:val="00B04EBA"/>
    <w:rsid w:val="00B051D8"/>
    <w:rsid w:val="00B05D83"/>
    <w:rsid w:val="00B05F5F"/>
    <w:rsid w:val="00B061E4"/>
    <w:rsid w:val="00B069D7"/>
    <w:rsid w:val="00B06ECA"/>
    <w:rsid w:val="00B06EED"/>
    <w:rsid w:val="00B07366"/>
    <w:rsid w:val="00B07E54"/>
    <w:rsid w:val="00B10825"/>
    <w:rsid w:val="00B10CA3"/>
    <w:rsid w:val="00B10ED8"/>
    <w:rsid w:val="00B110FC"/>
    <w:rsid w:val="00B11551"/>
    <w:rsid w:val="00B11758"/>
    <w:rsid w:val="00B11A71"/>
    <w:rsid w:val="00B11C39"/>
    <w:rsid w:val="00B124AA"/>
    <w:rsid w:val="00B127D3"/>
    <w:rsid w:val="00B12EBB"/>
    <w:rsid w:val="00B1377B"/>
    <w:rsid w:val="00B143D4"/>
    <w:rsid w:val="00B1472B"/>
    <w:rsid w:val="00B14AA7"/>
    <w:rsid w:val="00B14DD2"/>
    <w:rsid w:val="00B1516E"/>
    <w:rsid w:val="00B1573E"/>
    <w:rsid w:val="00B15B36"/>
    <w:rsid w:val="00B16293"/>
    <w:rsid w:val="00B16C47"/>
    <w:rsid w:val="00B16EA3"/>
    <w:rsid w:val="00B175E8"/>
    <w:rsid w:val="00B1796E"/>
    <w:rsid w:val="00B203F7"/>
    <w:rsid w:val="00B205FD"/>
    <w:rsid w:val="00B20B00"/>
    <w:rsid w:val="00B20B5B"/>
    <w:rsid w:val="00B210E7"/>
    <w:rsid w:val="00B213D9"/>
    <w:rsid w:val="00B218E6"/>
    <w:rsid w:val="00B21A52"/>
    <w:rsid w:val="00B225B4"/>
    <w:rsid w:val="00B225FE"/>
    <w:rsid w:val="00B2260B"/>
    <w:rsid w:val="00B22B91"/>
    <w:rsid w:val="00B23182"/>
    <w:rsid w:val="00B23586"/>
    <w:rsid w:val="00B239F9"/>
    <w:rsid w:val="00B23C88"/>
    <w:rsid w:val="00B23C96"/>
    <w:rsid w:val="00B23CB9"/>
    <w:rsid w:val="00B23E05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618"/>
    <w:rsid w:val="00B25B6B"/>
    <w:rsid w:val="00B261CC"/>
    <w:rsid w:val="00B2648D"/>
    <w:rsid w:val="00B26ED5"/>
    <w:rsid w:val="00B2799B"/>
    <w:rsid w:val="00B30BB4"/>
    <w:rsid w:val="00B30E45"/>
    <w:rsid w:val="00B31014"/>
    <w:rsid w:val="00B310F8"/>
    <w:rsid w:val="00B3167D"/>
    <w:rsid w:val="00B32B36"/>
    <w:rsid w:val="00B33515"/>
    <w:rsid w:val="00B335C2"/>
    <w:rsid w:val="00B3412F"/>
    <w:rsid w:val="00B34517"/>
    <w:rsid w:val="00B34D25"/>
    <w:rsid w:val="00B350EA"/>
    <w:rsid w:val="00B35BD5"/>
    <w:rsid w:val="00B35C4C"/>
    <w:rsid w:val="00B35E8A"/>
    <w:rsid w:val="00B3609B"/>
    <w:rsid w:val="00B363E6"/>
    <w:rsid w:val="00B36447"/>
    <w:rsid w:val="00B36DD6"/>
    <w:rsid w:val="00B37144"/>
    <w:rsid w:val="00B37467"/>
    <w:rsid w:val="00B374E0"/>
    <w:rsid w:val="00B37C0D"/>
    <w:rsid w:val="00B37CBE"/>
    <w:rsid w:val="00B406F1"/>
    <w:rsid w:val="00B41511"/>
    <w:rsid w:val="00B41B3C"/>
    <w:rsid w:val="00B41CCC"/>
    <w:rsid w:val="00B41E2B"/>
    <w:rsid w:val="00B4243B"/>
    <w:rsid w:val="00B426AE"/>
    <w:rsid w:val="00B42702"/>
    <w:rsid w:val="00B4271B"/>
    <w:rsid w:val="00B427BF"/>
    <w:rsid w:val="00B42F0C"/>
    <w:rsid w:val="00B43062"/>
    <w:rsid w:val="00B431CF"/>
    <w:rsid w:val="00B43633"/>
    <w:rsid w:val="00B43647"/>
    <w:rsid w:val="00B443F0"/>
    <w:rsid w:val="00B44799"/>
    <w:rsid w:val="00B45053"/>
    <w:rsid w:val="00B45353"/>
    <w:rsid w:val="00B456F8"/>
    <w:rsid w:val="00B45B58"/>
    <w:rsid w:val="00B45B75"/>
    <w:rsid w:val="00B45CF0"/>
    <w:rsid w:val="00B4605B"/>
    <w:rsid w:val="00B46506"/>
    <w:rsid w:val="00B46508"/>
    <w:rsid w:val="00B46998"/>
    <w:rsid w:val="00B46C18"/>
    <w:rsid w:val="00B46D38"/>
    <w:rsid w:val="00B473D3"/>
    <w:rsid w:val="00B47C13"/>
    <w:rsid w:val="00B47D4B"/>
    <w:rsid w:val="00B50110"/>
    <w:rsid w:val="00B504D7"/>
    <w:rsid w:val="00B51622"/>
    <w:rsid w:val="00B522E1"/>
    <w:rsid w:val="00B529A2"/>
    <w:rsid w:val="00B52AAC"/>
    <w:rsid w:val="00B52B01"/>
    <w:rsid w:val="00B52B6C"/>
    <w:rsid w:val="00B530BE"/>
    <w:rsid w:val="00B5391F"/>
    <w:rsid w:val="00B53BBD"/>
    <w:rsid w:val="00B53D15"/>
    <w:rsid w:val="00B54D2E"/>
    <w:rsid w:val="00B56222"/>
    <w:rsid w:val="00B565DD"/>
    <w:rsid w:val="00B56CFD"/>
    <w:rsid w:val="00B56E9A"/>
    <w:rsid w:val="00B570DA"/>
    <w:rsid w:val="00B57248"/>
    <w:rsid w:val="00B57AEC"/>
    <w:rsid w:val="00B57D2C"/>
    <w:rsid w:val="00B57DFB"/>
    <w:rsid w:val="00B57F41"/>
    <w:rsid w:val="00B60186"/>
    <w:rsid w:val="00B6094F"/>
    <w:rsid w:val="00B609A4"/>
    <w:rsid w:val="00B60D15"/>
    <w:rsid w:val="00B61010"/>
    <w:rsid w:val="00B610A4"/>
    <w:rsid w:val="00B61138"/>
    <w:rsid w:val="00B6142D"/>
    <w:rsid w:val="00B61520"/>
    <w:rsid w:val="00B61BF1"/>
    <w:rsid w:val="00B61ED8"/>
    <w:rsid w:val="00B61F71"/>
    <w:rsid w:val="00B62658"/>
    <w:rsid w:val="00B627E8"/>
    <w:rsid w:val="00B62A6B"/>
    <w:rsid w:val="00B62F7D"/>
    <w:rsid w:val="00B63081"/>
    <w:rsid w:val="00B63D64"/>
    <w:rsid w:val="00B64353"/>
    <w:rsid w:val="00B64426"/>
    <w:rsid w:val="00B64725"/>
    <w:rsid w:val="00B647B4"/>
    <w:rsid w:val="00B65A41"/>
    <w:rsid w:val="00B66078"/>
    <w:rsid w:val="00B669E3"/>
    <w:rsid w:val="00B66D2E"/>
    <w:rsid w:val="00B700EB"/>
    <w:rsid w:val="00B70186"/>
    <w:rsid w:val="00B7034F"/>
    <w:rsid w:val="00B703A2"/>
    <w:rsid w:val="00B70C23"/>
    <w:rsid w:val="00B7158D"/>
    <w:rsid w:val="00B7167D"/>
    <w:rsid w:val="00B71746"/>
    <w:rsid w:val="00B72715"/>
    <w:rsid w:val="00B72E11"/>
    <w:rsid w:val="00B73166"/>
    <w:rsid w:val="00B7316D"/>
    <w:rsid w:val="00B7321F"/>
    <w:rsid w:val="00B73736"/>
    <w:rsid w:val="00B73924"/>
    <w:rsid w:val="00B73B15"/>
    <w:rsid w:val="00B73C1B"/>
    <w:rsid w:val="00B73E95"/>
    <w:rsid w:val="00B73F06"/>
    <w:rsid w:val="00B743F0"/>
    <w:rsid w:val="00B74438"/>
    <w:rsid w:val="00B7462D"/>
    <w:rsid w:val="00B74665"/>
    <w:rsid w:val="00B7475B"/>
    <w:rsid w:val="00B7664F"/>
    <w:rsid w:val="00B76907"/>
    <w:rsid w:val="00B7706D"/>
    <w:rsid w:val="00B770FE"/>
    <w:rsid w:val="00B77413"/>
    <w:rsid w:val="00B77550"/>
    <w:rsid w:val="00B77640"/>
    <w:rsid w:val="00B77797"/>
    <w:rsid w:val="00B77F1C"/>
    <w:rsid w:val="00B803F5"/>
    <w:rsid w:val="00B80468"/>
    <w:rsid w:val="00B80FDA"/>
    <w:rsid w:val="00B8159E"/>
    <w:rsid w:val="00B817B2"/>
    <w:rsid w:val="00B8268A"/>
    <w:rsid w:val="00B82820"/>
    <w:rsid w:val="00B82B78"/>
    <w:rsid w:val="00B82F2F"/>
    <w:rsid w:val="00B834FF"/>
    <w:rsid w:val="00B83B14"/>
    <w:rsid w:val="00B83E2B"/>
    <w:rsid w:val="00B83F90"/>
    <w:rsid w:val="00B84320"/>
    <w:rsid w:val="00B84415"/>
    <w:rsid w:val="00B8481C"/>
    <w:rsid w:val="00B848D3"/>
    <w:rsid w:val="00B84A7F"/>
    <w:rsid w:val="00B84AB7"/>
    <w:rsid w:val="00B850F4"/>
    <w:rsid w:val="00B85146"/>
    <w:rsid w:val="00B854D6"/>
    <w:rsid w:val="00B85743"/>
    <w:rsid w:val="00B857DC"/>
    <w:rsid w:val="00B8586C"/>
    <w:rsid w:val="00B85BCE"/>
    <w:rsid w:val="00B860DA"/>
    <w:rsid w:val="00B86BF3"/>
    <w:rsid w:val="00B86DED"/>
    <w:rsid w:val="00B873BB"/>
    <w:rsid w:val="00B8749B"/>
    <w:rsid w:val="00B87849"/>
    <w:rsid w:val="00B87C6E"/>
    <w:rsid w:val="00B90523"/>
    <w:rsid w:val="00B90934"/>
    <w:rsid w:val="00B90CD1"/>
    <w:rsid w:val="00B91256"/>
    <w:rsid w:val="00B917D5"/>
    <w:rsid w:val="00B929F4"/>
    <w:rsid w:val="00B92A71"/>
    <w:rsid w:val="00B93FA6"/>
    <w:rsid w:val="00B94243"/>
    <w:rsid w:val="00B945A4"/>
    <w:rsid w:val="00B9488E"/>
    <w:rsid w:val="00B94DDD"/>
    <w:rsid w:val="00B96581"/>
    <w:rsid w:val="00B965E4"/>
    <w:rsid w:val="00B96F4D"/>
    <w:rsid w:val="00B96FB7"/>
    <w:rsid w:val="00B971A4"/>
    <w:rsid w:val="00B971B7"/>
    <w:rsid w:val="00B97466"/>
    <w:rsid w:val="00B975C9"/>
    <w:rsid w:val="00B9771B"/>
    <w:rsid w:val="00B97A34"/>
    <w:rsid w:val="00B97E80"/>
    <w:rsid w:val="00BA09A3"/>
    <w:rsid w:val="00BA0DBF"/>
    <w:rsid w:val="00BA158F"/>
    <w:rsid w:val="00BA19ED"/>
    <w:rsid w:val="00BA1B29"/>
    <w:rsid w:val="00BA1BDD"/>
    <w:rsid w:val="00BA2D0E"/>
    <w:rsid w:val="00BA32DB"/>
    <w:rsid w:val="00BA3F6D"/>
    <w:rsid w:val="00BA4C4E"/>
    <w:rsid w:val="00BA4D50"/>
    <w:rsid w:val="00BA69ED"/>
    <w:rsid w:val="00BA6B5E"/>
    <w:rsid w:val="00BA6EDA"/>
    <w:rsid w:val="00BA7264"/>
    <w:rsid w:val="00BB023F"/>
    <w:rsid w:val="00BB0401"/>
    <w:rsid w:val="00BB1169"/>
    <w:rsid w:val="00BB13D3"/>
    <w:rsid w:val="00BB1660"/>
    <w:rsid w:val="00BB23D0"/>
    <w:rsid w:val="00BB314D"/>
    <w:rsid w:val="00BB3176"/>
    <w:rsid w:val="00BB3712"/>
    <w:rsid w:val="00BB381D"/>
    <w:rsid w:val="00BB3EBA"/>
    <w:rsid w:val="00BB3FEF"/>
    <w:rsid w:val="00BB4CCE"/>
    <w:rsid w:val="00BB50B5"/>
    <w:rsid w:val="00BB545B"/>
    <w:rsid w:val="00BB569C"/>
    <w:rsid w:val="00BB5A5A"/>
    <w:rsid w:val="00BB5C36"/>
    <w:rsid w:val="00BB6556"/>
    <w:rsid w:val="00BB6B11"/>
    <w:rsid w:val="00BB72A0"/>
    <w:rsid w:val="00BB74A7"/>
    <w:rsid w:val="00BB7A38"/>
    <w:rsid w:val="00BB7AC6"/>
    <w:rsid w:val="00BC00C8"/>
    <w:rsid w:val="00BC02F9"/>
    <w:rsid w:val="00BC0705"/>
    <w:rsid w:val="00BC0860"/>
    <w:rsid w:val="00BC0E6E"/>
    <w:rsid w:val="00BC13D5"/>
    <w:rsid w:val="00BC2136"/>
    <w:rsid w:val="00BC21B9"/>
    <w:rsid w:val="00BC2265"/>
    <w:rsid w:val="00BC2AA8"/>
    <w:rsid w:val="00BC2EDB"/>
    <w:rsid w:val="00BC3009"/>
    <w:rsid w:val="00BC36F2"/>
    <w:rsid w:val="00BC376C"/>
    <w:rsid w:val="00BC378D"/>
    <w:rsid w:val="00BC3F0A"/>
    <w:rsid w:val="00BC5689"/>
    <w:rsid w:val="00BC611F"/>
    <w:rsid w:val="00BC646F"/>
    <w:rsid w:val="00BC64CF"/>
    <w:rsid w:val="00BC676C"/>
    <w:rsid w:val="00BC6C64"/>
    <w:rsid w:val="00BC6DD4"/>
    <w:rsid w:val="00BC6DE3"/>
    <w:rsid w:val="00BC74E3"/>
    <w:rsid w:val="00BC796E"/>
    <w:rsid w:val="00BC7A66"/>
    <w:rsid w:val="00BC7B5D"/>
    <w:rsid w:val="00BD0843"/>
    <w:rsid w:val="00BD0891"/>
    <w:rsid w:val="00BD0C22"/>
    <w:rsid w:val="00BD1167"/>
    <w:rsid w:val="00BD12A3"/>
    <w:rsid w:val="00BD1889"/>
    <w:rsid w:val="00BD1D42"/>
    <w:rsid w:val="00BD1FFF"/>
    <w:rsid w:val="00BD26CB"/>
    <w:rsid w:val="00BD27C7"/>
    <w:rsid w:val="00BD2FED"/>
    <w:rsid w:val="00BD30F0"/>
    <w:rsid w:val="00BD330E"/>
    <w:rsid w:val="00BD3869"/>
    <w:rsid w:val="00BD38A5"/>
    <w:rsid w:val="00BD4489"/>
    <w:rsid w:val="00BD44B3"/>
    <w:rsid w:val="00BD47E9"/>
    <w:rsid w:val="00BD48E7"/>
    <w:rsid w:val="00BD4EB7"/>
    <w:rsid w:val="00BD55B8"/>
    <w:rsid w:val="00BD652F"/>
    <w:rsid w:val="00BD7073"/>
    <w:rsid w:val="00BD7508"/>
    <w:rsid w:val="00BD7AC7"/>
    <w:rsid w:val="00BD7C20"/>
    <w:rsid w:val="00BD7D07"/>
    <w:rsid w:val="00BD7D8C"/>
    <w:rsid w:val="00BE080F"/>
    <w:rsid w:val="00BE0D8E"/>
    <w:rsid w:val="00BE1B29"/>
    <w:rsid w:val="00BE1C14"/>
    <w:rsid w:val="00BE2171"/>
    <w:rsid w:val="00BE2196"/>
    <w:rsid w:val="00BE2327"/>
    <w:rsid w:val="00BE2AA1"/>
    <w:rsid w:val="00BE330D"/>
    <w:rsid w:val="00BE3762"/>
    <w:rsid w:val="00BE3D45"/>
    <w:rsid w:val="00BE494B"/>
    <w:rsid w:val="00BE509C"/>
    <w:rsid w:val="00BE57F5"/>
    <w:rsid w:val="00BE58C2"/>
    <w:rsid w:val="00BE5BF1"/>
    <w:rsid w:val="00BE5C83"/>
    <w:rsid w:val="00BE6420"/>
    <w:rsid w:val="00BE657E"/>
    <w:rsid w:val="00BE682C"/>
    <w:rsid w:val="00BE6A6A"/>
    <w:rsid w:val="00BE6B51"/>
    <w:rsid w:val="00BE6D53"/>
    <w:rsid w:val="00BE74F1"/>
    <w:rsid w:val="00BE78BB"/>
    <w:rsid w:val="00BE79BA"/>
    <w:rsid w:val="00BE7C7A"/>
    <w:rsid w:val="00BE7CF0"/>
    <w:rsid w:val="00BE7EC5"/>
    <w:rsid w:val="00BF036A"/>
    <w:rsid w:val="00BF0674"/>
    <w:rsid w:val="00BF074F"/>
    <w:rsid w:val="00BF0B53"/>
    <w:rsid w:val="00BF1650"/>
    <w:rsid w:val="00BF182E"/>
    <w:rsid w:val="00BF1C3C"/>
    <w:rsid w:val="00BF1F5D"/>
    <w:rsid w:val="00BF2466"/>
    <w:rsid w:val="00BF2680"/>
    <w:rsid w:val="00BF26A7"/>
    <w:rsid w:val="00BF26F2"/>
    <w:rsid w:val="00BF2819"/>
    <w:rsid w:val="00BF3676"/>
    <w:rsid w:val="00BF36D1"/>
    <w:rsid w:val="00BF37D1"/>
    <w:rsid w:val="00BF3B07"/>
    <w:rsid w:val="00BF3BD0"/>
    <w:rsid w:val="00BF40EC"/>
    <w:rsid w:val="00BF40F5"/>
    <w:rsid w:val="00BF4137"/>
    <w:rsid w:val="00BF4752"/>
    <w:rsid w:val="00BF4A71"/>
    <w:rsid w:val="00BF4B9B"/>
    <w:rsid w:val="00BF4CD6"/>
    <w:rsid w:val="00BF4E5A"/>
    <w:rsid w:val="00BF59F3"/>
    <w:rsid w:val="00BF5CF1"/>
    <w:rsid w:val="00BF6325"/>
    <w:rsid w:val="00BF731A"/>
    <w:rsid w:val="00BF7BFD"/>
    <w:rsid w:val="00C0052A"/>
    <w:rsid w:val="00C00975"/>
    <w:rsid w:val="00C00D7C"/>
    <w:rsid w:val="00C00F35"/>
    <w:rsid w:val="00C01E32"/>
    <w:rsid w:val="00C01EEB"/>
    <w:rsid w:val="00C02758"/>
    <w:rsid w:val="00C034CC"/>
    <w:rsid w:val="00C03634"/>
    <w:rsid w:val="00C03B0D"/>
    <w:rsid w:val="00C03F85"/>
    <w:rsid w:val="00C04C1A"/>
    <w:rsid w:val="00C04E1B"/>
    <w:rsid w:val="00C04EA2"/>
    <w:rsid w:val="00C054A2"/>
    <w:rsid w:val="00C060B4"/>
    <w:rsid w:val="00C063D2"/>
    <w:rsid w:val="00C06A6C"/>
    <w:rsid w:val="00C07643"/>
    <w:rsid w:val="00C07667"/>
    <w:rsid w:val="00C101B2"/>
    <w:rsid w:val="00C10709"/>
    <w:rsid w:val="00C1080F"/>
    <w:rsid w:val="00C10C92"/>
    <w:rsid w:val="00C10F18"/>
    <w:rsid w:val="00C11B7B"/>
    <w:rsid w:val="00C12028"/>
    <w:rsid w:val="00C120BF"/>
    <w:rsid w:val="00C12181"/>
    <w:rsid w:val="00C12630"/>
    <w:rsid w:val="00C1290C"/>
    <w:rsid w:val="00C12EC2"/>
    <w:rsid w:val="00C12FC4"/>
    <w:rsid w:val="00C131D4"/>
    <w:rsid w:val="00C1395B"/>
    <w:rsid w:val="00C13C80"/>
    <w:rsid w:val="00C13CC4"/>
    <w:rsid w:val="00C13F72"/>
    <w:rsid w:val="00C13FF5"/>
    <w:rsid w:val="00C142AC"/>
    <w:rsid w:val="00C145AE"/>
    <w:rsid w:val="00C14A42"/>
    <w:rsid w:val="00C14B45"/>
    <w:rsid w:val="00C150DA"/>
    <w:rsid w:val="00C1523B"/>
    <w:rsid w:val="00C15835"/>
    <w:rsid w:val="00C159E5"/>
    <w:rsid w:val="00C15DAA"/>
    <w:rsid w:val="00C16162"/>
    <w:rsid w:val="00C164A7"/>
    <w:rsid w:val="00C164C0"/>
    <w:rsid w:val="00C16AB7"/>
    <w:rsid w:val="00C1713E"/>
    <w:rsid w:val="00C17348"/>
    <w:rsid w:val="00C1752C"/>
    <w:rsid w:val="00C17ACF"/>
    <w:rsid w:val="00C17FEB"/>
    <w:rsid w:val="00C20467"/>
    <w:rsid w:val="00C20626"/>
    <w:rsid w:val="00C21975"/>
    <w:rsid w:val="00C223BF"/>
    <w:rsid w:val="00C22EF6"/>
    <w:rsid w:val="00C23D60"/>
    <w:rsid w:val="00C23E4D"/>
    <w:rsid w:val="00C24A74"/>
    <w:rsid w:val="00C24A81"/>
    <w:rsid w:val="00C24A9E"/>
    <w:rsid w:val="00C24AEF"/>
    <w:rsid w:val="00C24CE6"/>
    <w:rsid w:val="00C25200"/>
    <w:rsid w:val="00C253C1"/>
    <w:rsid w:val="00C258E8"/>
    <w:rsid w:val="00C259D2"/>
    <w:rsid w:val="00C25E94"/>
    <w:rsid w:val="00C25EA2"/>
    <w:rsid w:val="00C26098"/>
    <w:rsid w:val="00C26785"/>
    <w:rsid w:val="00C26ADB"/>
    <w:rsid w:val="00C272BB"/>
    <w:rsid w:val="00C275AC"/>
    <w:rsid w:val="00C27935"/>
    <w:rsid w:val="00C279EF"/>
    <w:rsid w:val="00C27A53"/>
    <w:rsid w:val="00C30087"/>
    <w:rsid w:val="00C3014A"/>
    <w:rsid w:val="00C30B7C"/>
    <w:rsid w:val="00C30C91"/>
    <w:rsid w:val="00C31058"/>
    <w:rsid w:val="00C31248"/>
    <w:rsid w:val="00C3170E"/>
    <w:rsid w:val="00C319B1"/>
    <w:rsid w:val="00C31E7F"/>
    <w:rsid w:val="00C31F7B"/>
    <w:rsid w:val="00C329B8"/>
    <w:rsid w:val="00C329DE"/>
    <w:rsid w:val="00C32A6F"/>
    <w:rsid w:val="00C32EDF"/>
    <w:rsid w:val="00C3374D"/>
    <w:rsid w:val="00C356DA"/>
    <w:rsid w:val="00C35712"/>
    <w:rsid w:val="00C35BEF"/>
    <w:rsid w:val="00C35CBA"/>
    <w:rsid w:val="00C35FBD"/>
    <w:rsid w:val="00C361AE"/>
    <w:rsid w:val="00C36272"/>
    <w:rsid w:val="00C367F7"/>
    <w:rsid w:val="00C368BB"/>
    <w:rsid w:val="00C36AAC"/>
    <w:rsid w:val="00C37236"/>
    <w:rsid w:val="00C375BF"/>
    <w:rsid w:val="00C37648"/>
    <w:rsid w:val="00C3774C"/>
    <w:rsid w:val="00C37F2C"/>
    <w:rsid w:val="00C41037"/>
    <w:rsid w:val="00C4124F"/>
    <w:rsid w:val="00C41AF7"/>
    <w:rsid w:val="00C41AFF"/>
    <w:rsid w:val="00C41D36"/>
    <w:rsid w:val="00C42381"/>
    <w:rsid w:val="00C42A4A"/>
    <w:rsid w:val="00C43244"/>
    <w:rsid w:val="00C434D7"/>
    <w:rsid w:val="00C43692"/>
    <w:rsid w:val="00C43E00"/>
    <w:rsid w:val="00C43F71"/>
    <w:rsid w:val="00C43F8F"/>
    <w:rsid w:val="00C44391"/>
    <w:rsid w:val="00C44BED"/>
    <w:rsid w:val="00C45050"/>
    <w:rsid w:val="00C452F1"/>
    <w:rsid w:val="00C45F6C"/>
    <w:rsid w:val="00C4631F"/>
    <w:rsid w:val="00C46394"/>
    <w:rsid w:val="00C47E93"/>
    <w:rsid w:val="00C504C6"/>
    <w:rsid w:val="00C505A6"/>
    <w:rsid w:val="00C50C9D"/>
    <w:rsid w:val="00C50F46"/>
    <w:rsid w:val="00C50FF7"/>
    <w:rsid w:val="00C51A4C"/>
    <w:rsid w:val="00C51E76"/>
    <w:rsid w:val="00C52593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3BC0"/>
    <w:rsid w:val="00C53C97"/>
    <w:rsid w:val="00C54047"/>
    <w:rsid w:val="00C54DB8"/>
    <w:rsid w:val="00C54F9F"/>
    <w:rsid w:val="00C5550C"/>
    <w:rsid w:val="00C560EB"/>
    <w:rsid w:val="00C562B1"/>
    <w:rsid w:val="00C56756"/>
    <w:rsid w:val="00C57B89"/>
    <w:rsid w:val="00C57C1D"/>
    <w:rsid w:val="00C60133"/>
    <w:rsid w:val="00C60398"/>
    <w:rsid w:val="00C60B2B"/>
    <w:rsid w:val="00C60BDE"/>
    <w:rsid w:val="00C60DAB"/>
    <w:rsid w:val="00C60E02"/>
    <w:rsid w:val="00C61118"/>
    <w:rsid w:val="00C6168E"/>
    <w:rsid w:val="00C6186F"/>
    <w:rsid w:val="00C61928"/>
    <w:rsid w:val="00C61F32"/>
    <w:rsid w:val="00C621F0"/>
    <w:rsid w:val="00C62259"/>
    <w:rsid w:val="00C625F9"/>
    <w:rsid w:val="00C628D6"/>
    <w:rsid w:val="00C62A6D"/>
    <w:rsid w:val="00C62FCC"/>
    <w:rsid w:val="00C63290"/>
    <w:rsid w:val="00C64F64"/>
    <w:rsid w:val="00C651B5"/>
    <w:rsid w:val="00C6527E"/>
    <w:rsid w:val="00C652BC"/>
    <w:rsid w:val="00C65C34"/>
    <w:rsid w:val="00C65EF5"/>
    <w:rsid w:val="00C6603B"/>
    <w:rsid w:val="00C663A9"/>
    <w:rsid w:val="00C66BA2"/>
    <w:rsid w:val="00C6703E"/>
    <w:rsid w:val="00C67B54"/>
    <w:rsid w:val="00C67B9A"/>
    <w:rsid w:val="00C67C37"/>
    <w:rsid w:val="00C70150"/>
    <w:rsid w:val="00C7056D"/>
    <w:rsid w:val="00C705D8"/>
    <w:rsid w:val="00C71BF9"/>
    <w:rsid w:val="00C71D11"/>
    <w:rsid w:val="00C725EE"/>
    <w:rsid w:val="00C72987"/>
    <w:rsid w:val="00C72B2B"/>
    <w:rsid w:val="00C72E59"/>
    <w:rsid w:val="00C732E0"/>
    <w:rsid w:val="00C73B88"/>
    <w:rsid w:val="00C744FF"/>
    <w:rsid w:val="00C747FB"/>
    <w:rsid w:val="00C74CD2"/>
    <w:rsid w:val="00C74E8F"/>
    <w:rsid w:val="00C75561"/>
    <w:rsid w:val="00C75745"/>
    <w:rsid w:val="00C7633B"/>
    <w:rsid w:val="00C76FB5"/>
    <w:rsid w:val="00C77B48"/>
    <w:rsid w:val="00C80CA5"/>
    <w:rsid w:val="00C8109E"/>
    <w:rsid w:val="00C810AD"/>
    <w:rsid w:val="00C81498"/>
    <w:rsid w:val="00C8175D"/>
    <w:rsid w:val="00C81F87"/>
    <w:rsid w:val="00C8253D"/>
    <w:rsid w:val="00C82F17"/>
    <w:rsid w:val="00C837BE"/>
    <w:rsid w:val="00C83EF1"/>
    <w:rsid w:val="00C83F90"/>
    <w:rsid w:val="00C840E6"/>
    <w:rsid w:val="00C84352"/>
    <w:rsid w:val="00C8443F"/>
    <w:rsid w:val="00C84D15"/>
    <w:rsid w:val="00C852D9"/>
    <w:rsid w:val="00C8553A"/>
    <w:rsid w:val="00C85C23"/>
    <w:rsid w:val="00C86BE2"/>
    <w:rsid w:val="00C86D7C"/>
    <w:rsid w:val="00C86E32"/>
    <w:rsid w:val="00C878D6"/>
    <w:rsid w:val="00C87C37"/>
    <w:rsid w:val="00C87FBD"/>
    <w:rsid w:val="00C9037C"/>
    <w:rsid w:val="00C904AA"/>
    <w:rsid w:val="00C908E4"/>
    <w:rsid w:val="00C90AA5"/>
    <w:rsid w:val="00C9105D"/>
    <w:rsid w:val="00C9153E"/>
    <w:rsid w:val="00C91A08"/>
    <w:rsid w:val="00C92260"/>
    <w:rsid w:val="00C92527"/>
    <w:rsid w:val="00C92E56"/>
    <w:rsid w:val="00C9312E"/>
    <w:rsid w:val="00C935A0"/>
    <w:rsid w:val="00C9375B"/>
    <w:rsid w:val="00C93797"/>
    <w:rsid w:val="00C9380C"/>
    <w:rsid w:val="00C93B29"/>
    <w:rsid w:val="00C9450C"/>
    <w:rsid w:val="00C948C2"/>
    <w:rsid w:val="00C94960"/>
    <w:rsid w:val="00C954C3"/>
    <w:rsid w:val="00C95CEA"/>
    <w:rsid w:val="00C96A4F"/>
    <w:rsid w:val="00C96CBC"/>
    <w:rsid w:val="00C97080"/>
    <w:rsid w:val="00C9741B"/>
    <w:rsid w:val="00C97BC5"/>
    <w:rsid w:val="00CA014A"/>
    <w:rsid w:val="00CA0307"/>
    <w:rsid w:val="00CA0704"/>
    <w:rsid w:val="00CA17F9"/>
    <w:rsid w:val="00CA1E90"/>
    <w:rsid w:val="00CA2094"/>
    <w:rsid w:val="00CA2386"/>
    <w:rsid w:val="00CA2AA5"/>
    <w:rsid w:val="00CA2F8F"/>
    <w:rsid w:val="00CA320A"/>
    <w:rsid w:val="00CA35FC"/>
    <w:rsid w:val="00CA37A2"/>
    <w:rsid w:val="00CA3D98"/>
    <w:rsid w:val="00CA3F76"/>
    <w:rsid w:val="00CA486A"/>
    <w:rsid w:val="00CA4AA9"/>
    <w:rsid w:val="00CA4B9C"/>
    <w:rsid w:val="00CA4DD0"/>
    <w:rsid w:val="00CA566F"/>
    <w:rsid w:val="00CA58F3"/>
    <w:rsid w:val="00CA5F14"/>
    <w:rsid w:val="00CA6045"/>
    <w:rsid w:val="00CA61F1"/>
    <w:rsid w:val="00CA620B"/>
    <w:rsid w:val="00CA6320"/>
    <w:rsid w:val="00CA63F7"/>
    <w:rsid w:val="00CA6EAA"/>
    <w:rsid w:val="00CA7E39"/>
    <w:rsid w:val="00CB08DB"/>
    <w:rsid w:val="00CB1520"/>
    <w:rsid w:val="00CB1946"/>
    <w:rsid w:val="00CB1E83"/>
    <w:rsid w:val="00CB22DA"/>
    <w:rsid w:val="00CB23D2"/>
    <w:rsid w:val="00CB27EF"/>
    <w:rsid w:val="00CB2DC5"/>
    <w:rsid w:val="00CB2ED6"/>
    <w:rsid w:val="00CB3ECA"/>
    <w:rsid w:val="00CB3F34"/>
    <w:rsid w:val="00CB48FB"/>
    <w:rsid w:val="00CB5614"/>
    <w:rsid w:val="00CB56A8"/>
    <w:rsid w:val="00CB6766"/>
    <w:rsid w:val="00CB76B2"/>
    <w:rsid w:val="00CB7CDF"/>
    <w:rsid w:val="00CC00E6"/>
    <w:rsid w:val="00CC01EC"/>
    <w:rsid w:val="00CC07FE"/>
    <w:rsid w:val="00CC0AD6"/>
    <w:rsid w:val="00CC0BCC"/>
    <w:rsid w:val="00CC136E"/>
    <w:rsid w:val="00CC152A"/>
    <w:rsid w:val="00CC1687"/>
    <w:rsid w:val="00CC1F33"/>
    <w:rsid w:val="00CC1FEC"/>
    <w:rsid w:val="00CC307F"/>
    <w:rsid w:val="00CC30BD"/>
    <w:rsid w:val="00CC3167"/>
    <w:rsid w:val="00CC3C68"/>
    <w:rsid w:val="00CC3CE4"/>
    <w:rsid w:val="00CC3D8C"/>
    <w:rsid w:val="00CC417F"/>
    <w:rsid w:val="00CC4515"/>
    <w:rsid w:val="00CC48F7"/>
    <w:rsid w:val="00CC4A45"/>
    <w:rsid w:val="00CC52F7"/>
    <w:rsid w:val="00CC5E34"/>
    <w:rsid w:val="00CC606E"/>
    <w:rsid w:val="00CC6175"/>
    <w:rsid w:val="00CC643C"/>
    <w:rsid w:val="00CC674F"/>
    <w:rsid w:val="00CC6B5B"/>
    <w:rsid w:val="00CC6EE6"/>
    <w:rsid w:val="00CC734E"/>
    <w:rsid w:val="00CC73AB"/>
    <w:rsid w:val="00CD0058"/>
    <w:rsid w:val="00CD038D"/>
    <w:rsid w:val="00CD08C7"/>
    <w:rsid w:val="00CD19CC"/>
    <w:rsid w:val="00CD1BAA"/>
    <w:rsid w:val="00CD1CD7"/>
    <w:rsid w:val="00CD1EE8"/>
    <w:rsid w:val="00CD2795"/>
    <w:rsid w:val="00CD2B08"/>
    <w:rsid w:val="00CD2C58"/>
    <w:rsid w:val="00CD2D19"/>
    <w:rsid w:val="00CD3C76"/>
    <w:rsid w:val="00CD4158"/>
    <w:rsid w:val="00CD449F"/>
    <w:rsid w:val="00CD4660"/>
    <w:rsid w:val="00CD4CAE"/>
    <w:rsid w:val="00CD50E0"/>
    <w:rsid w:val="00CD53E6"/>
    <w:rsid w:val="00CD5AF2"/>
    <w:rsid w:val="00CD6526"/>
    <w:rsid w:val="00CD6799"/>
    <w:rsid w:val="00CD6B47"/>
    <w:rsid w:val="00CD737D"/>
    <w:rsid w:val="00CD751D"/>
    <w:rsid w:val="00CD753D"/>
    <w:rsid w:val="00CD7B21"/>
    <w:rsid w:val="00CE001E"/>
    <w:rsid w:val="00CE0E66"/>
    <w:rsid w:val="00CE0F00"/>
    <w:rsid w:val="00CE1371"/>
    <w:rsid w:val="00CE15B1"/>
    <w:rsid w:val="00CE1DFC"/>
    <w:rsid w:val="00CE2568"/>
    <w:rsid w:val="00CE2AB8"/>
    <w:rsid w:val="00CE33AC"/>
    <w:rsid w:val="00CE400C"/>
    <w:rsid w:val="00CE4330"/>
    <w:rsid w:val="00CE4771"/>
    <w:rsid w:val="00CE47DD"/>
    <w:rsid w:val="00CE4CF1"/>
    <w:rsid w:val="00CE4F27"/>
    <w:rsid w:val="00CE4FB3"/>
    <w:rsid w:val="00CE51F4"/>
    <w:rsid w:val="00CE539C"/>
    <w:rsid w:val="00CE56DE"/>
    <w:rsid w:val="00CE571E"/>
    <w:rsid w:val="00CE5834"/>
    <w:rsid w:val="00CE62E4"/>
    <w:rsid w:val="00CE6356"/>
    <w:rsid w:val="00CE6394"/>
    <w:rsid w:val="00CE63AD"/>
    <w:rsid w:val="00CE69BC"/>
    <w:rsid w:val="00CE6AB4"/>
    <w:rsid w:val="00CE7056"/>
    <w:rsid w:val="00CE7731"/>
    <w:rsid w:val="00CF016A"/>
    <w:rsid w:val="00CF0778"/>
    <w:rsid w:val="00CF0DF5"/>
    <w:rsid w:val="00CF114C"/>
    <w:rsid w:val="00CF1164"/>
    <w:rsid w:val="00CF15FC"/>
    <w:rsid w:val="00CF177C"/>
    <w:rsid w:val="00CF17ED"/>
    <w:rsid w:val="00CF195D"/>
    <w:rsid w:val="00CF1CF8"/>
    <w:rsid w:val="00CF2303"/>
    <w:rsid w:val="00CF2332"/>
    <w:rsid w:val="00CF2738"/>
    <w:rsid w:val="00CF2BD3"/>
    <w:rsid w:val="00CF2F1C"/>
    <w:rsid w:val="00CF3288"/>
    <w:rsid w:val="00CF3596"/>
    <w:rsid w:val="00CF40EA"/>
    <w:rsid w:val="00CF4218"/>
    <w:rsid w:val="00CF4B7D"/>
    <w:rsid w:val="00CF57C7"/>
    <w:rsid w:val="00CF59A9"/>
    <w:rsid w:val="00CF5B41"/>
    <w:rsid w:val="00CF6021"/>
    <w:rsid w:val="00CF629E"/>
    <w:rsid w:val="00CF650D"/>
    <w:rsid w:val="00CF7989"/>
    <w:rsid w:val="00CF7F21"/>
    <w:rsid w:val="00D00746"/>
    <w:rsid w:val="00D0156E"/>
    <w:rsid w:val="00D01B96"/>
    <w:rsid w:val="00D01CD4"/>
    <w:rsid w:val="00D02107"/>
    <w:rsid w:val="00D0255A"/>
    <w:rsid w:val="00D02D19"/>
    <w:rsid w:val="00D02DED"/>
    <w:rsid w:val="00D02E4D"/>
    <w:rsid w:val="00D0325B"/>
    <w:rsid w:val="00D03B3C"/>
    <w:rsid w:val="00D04000"/>
    <w:rsid w:val="00D04658"/>
    <w:rsid w:val="00D04687"/>
    <w:rsid w:val="00D04B84"/>
    <w:rsid w:val="00D0537C"/>
    <w:rsid w:val="00D05A72"/>
    <w:rsid w:val="00D06902"/>
    <w:rsid w:val="00D06C4E"/>
    <w:rsid w:val="00D071D9"/>
    <w:rsid w:val="00D075A7"/>
    <w:rsid w:val="00D07690"/>
    <w:rsid w:val="00D07971"/>
    <w:rsid w:val="00D07C37"/>
    <w:rsid w:val="00D07DB5"/>
    <w:rsid w:val="00D1012D"/>
    <w:rsid w:val="00D107ED"/>
    <w:rsid w:val="00D11679"/>
    <w:rsid w:val="00D11840"/>
    <w:rsid w:val="00D11AB3"/>
    <w:rsid w:val="00D1237D"/>
    <w:rsid w:val="00D128A3"/>
    <w:rsid w:val="00D12AEC"/>
    <w:rsid w:val="00D1425D"/>
    <w:rsid w:val="00D14951"/>
    <w:rsid w:val="00D1531A"/>
    <w:rsid w:val="00D15538"/>
    <w:rsid w:val="00D155F1"/>
    <w:rsid w:val="00D15C6E"/>
    <w:rsid w:val="00D160D3"/>
    <w:rsid w:val="00D16569"/>
    <w:rsid w:val="00D1663B"/>
    <w:rsid w:val="00D16948"/>
    <w:rsid w:val="00D169C7"/>
    <w:rsid w:val="00D16E7B"/>
    <w:rsid w:val="00D1723D"/>
    <w:rsid w:val="00D1724D"/>
    <w:rsid w:val="00D17945"/>
    <w:rsid w:val="00D17DC8"/>
    <w:rsid w:val="00D20222"/>
    <w:rsid w:val="00D202B1"/>
    <w:rsid w:val="00D203F8"/>
    <w:rsid w:val="00D20475"/>
    <w:rsid w:val="00D208B1"/>
    <w:rsid w:val="00D20B39"/>
    <w:rsid w:val="00D20C04"/>
    <w:rsid w:val="00D20DD4"/>
    <w:rsid w:val="00D2153C"/>
    <w:rsid w:val="00D21DEC"/>
    <w:rsid w:val="00D2243F"/>
    <w:rsid w:val="00D22745"/>
    <w:rsid w:val="00D23011"/>
    <w:rsid w:val="00D232CF"/>
    <w:rsid w:val="00D23684"/>
    <w:rsid w:val="00D24CEA"/>
    <w:rsid w:val="00D24F12"/>
    <w:rsid w:val="00D24FF8"/>
    <w:rsid w:val="00D25098"/>
    <w:rsid w:val="00D2520C"/>
    <w:rsid w:val="00D2567E"/>
    <w:rsid w:val="00D25B76"/>
    <w:rsid w:val="00D25B98"/>
    <w:rsid w:val="00D25D9D"/>
    <w:rsid w:val="00D25FAD"/>
    <w:rsid w:val="00D25FB4"/>
    <w:rsid w:val="00D26E70"/>
    <w:rsid w:val="00D27158"/>
    <w:rsid w:val="00D2733D"/>
    <w:rsid w:val="00D27EDD"/>
    <w:rsid w:val="00D3054F"/>
    <w:rsid w:val="00D305BE"/>
    <w:rsid w:val="00D30E37"/>
    <w:rsid w:val="00D31257"/>
    <w:rsid w:val="00D315C7"/>
    <w:rsid w:val="00D31C9C"/>
    <w:rsid w:val="00D32758"/>
    <w:rsid w:val="00D33257"/>
    <w:rsid w:val="00D333DD"/>
    <w:rsid w:val="00D334E6"/>
    <w:rsid w:val="00D33A8C"/>
    <w:rsid w:val="00D343BA"/>
    <w:rsid w:val="00D3456F"/>
    <w:rsid w:val="00D34B7F"/>
    <w:rsid w:val="00D35234"/>
    <w:rsid w:val="00D354E6"/>
    <w:rsid w:val="00D354FF"/>
    <w:rsid w:val="00D35A4D"/>
    <w:rsid w:val="00D36229"/>
    <w:rsid w:val="00D3659E"/>
    <w:rsid w:val="00D366A7"/>
    <w:rsid w:val="00D366CF"/>
    <w:rsid w:val="00D36787"/>
    <w:rsid w:val="00D37624"/>
    <w:rsid w:val="00D37984"/>
    <w:rsid w:val="00D37A96"/>
    <w:rsid w:val="00D37F36"/>
    <w:rsid w:val="00D37FBC"/>
    <w:rsid w:val="00D40A53"/>
    <w:rsid w:val="00D415DE"/>
    <w:rsid w:val="00D42D38"/>
    <w:rsid w:val="00D42E07"/>
    <w:rsid w:val="00D4373F"/>
    <w:rsid w:val="00D43910"/>
    <w:rsid w:val="00D440D2"/>
    <w:rsid w:val="00D45272"/>
    <w:rsid w:val="00D45307"/>
    <w:rsid w:val="00D45399"/>
    <w:rsid w:val="00D4567B"/>
    <w:rsid w:val="00D45BFE"/>
    <w:rsid w:val="00D46493"/>
    <w:rsid w:val="00D467EE"/>
    <w:rsid w:val="00D46EBC"/>
    <w:rsid w:val="00D4772C"/>
    <w:rsid w:val="00D479FD"/>
    <w:rsid w:val="00D47B59"/>
    <w:rsid w:val="00D504D6"/>
    <w:rsid w:val="00D507E1"/>
    <w:rsid w:val="00D50EE1"/>
    <w:rsid w:val="00D51D01"/>
    <w:rsid w:val="00D51EC5"/>
    <w:rsid w:val="00D52126"/>
    <w:rsid w:val="00D5217F"/>
    <w:rsid w:val="00D525CA"/>
    <w:rsid w:val="00D527F8"/>
    <w:rsid w:val="00D52880"/>
    <w:rsid w:val="00D53100"/>
    <w:rsid w:val="00D53246"/>
    <w:rsid w:val="00D54954"/>
    <w:rsid w:val="00D55951"/>
    <w:rsid w:val="00D560D4"/>
    <w:rsid w:val="00D56394"/>
    <w:rsid w:val="00D564E9"/>
    <w:rsid w:val="00D566B5"/>
    <w:rsid w:val="00D56C02"/>
    <w:rsid w:val="00D572BD"/>
    <w:rsid w:val="00D572DE"/>
    <w:rsid w:val="00D57550"/>
    <w:rsid w:val="00D5793D"/>
    <w:rsid w:val="00D600F8"/>
    <w:rsid w:val="00D601F0"/>
    <w:rsid w:val="00D60250"/>
    <w:rsid w:val="00D60E91"/>
    <w:rsid w:val="00D60FEA"/>
    <w:rsid w:val="00D6129C"/>
    <w:rsid w:val="00D61441"/>
    <w:rsid w:val="00D61B2D"/>
    <w:rsid w:val="00D620A9"/>
    <w:rsid w:val="00D6253F"/>
    <w:rsid w:val="00D62E7B"/>
    <w:rsid w:val="00D634B9"/>
    <w:rsid w:val="00D6376C"/>
    <w:rsid w:val="00D64741"/>
    <w:rsid w:val="00D64C6C"/>
    <w:rsid w:val="00D64D6B"/>
    <w:rsid w:val="00D64EA8"/>
    <w:rsid w:val="00D6509F"/>
    <w:rsid w:val="00D655C8"/>
    <w:rsid w:val="00D6594C"/>
    <w:rsid w:val="00D659FB"/>
    <w:rsid w:val="00D663E7"/>
    <w:rsid w:val="00D6673A"/>
    <w:rsid w:val="00D66975"/>
    <w:rsid w:val="00D66A28"/>
    <w:rsid w:val="00D66D67"/>
    <w:rsid w:val="00D671EB"/>
    <w:rsid w:val="00D67478"/>
    <w:rsid w:val="00D67A50"/>
    <w:rsid w:val="00D70437"/>
    <w:rsid w:val="00D705BD"/>
    <w:rsid w:val="00D707F4"/>
    <w:rsid w:val="00D70A9C"/>
    <w:rsid w:val="00D712F1"/>
    <w:rsid w:val="00D71427"/>
    <w:rsid w:val="00D718E8"/>
    <w:rsid w:val="00D719B5"/>
    <w:rsid w:val="00D72108"/>
    <w:rsid w:val="00D72760"/>
    <w:rsid w:val="00D72AC6"/>
    <w:rsid w:val="00D72C21"/>
    <w:rsid w:val="00D72CB2"/>
    <w:rsid w:val="00D73586"/>
    <w:rsid w:val="00D73CBA"/>
    <w:rsid w:val="00D73E08"/>
    <w:rsid w:val="00D741A2"/>
    <w:rsid w:val="00D7467A"/>
    <w:rsid w:val="00D74CCB"/>
    <w:rsid w:val="00D75053"/>
    <w:rsid w:val="00D75944"/>
    <w:rsid w:val="00D75CD8"/>
    <w:rsid w:val="00D7613A"/>
    <w:rsid w:val="00D7694B"/>
    <w:rsid w:val="00D769D6"/>
    <w:rsid w:val="00D76B91"/>
    <w:rsid w:val="00D77271"/>
    <w:rsid w:val="00D77274"/>
    <w:rsid w:val="00D77622"/>
    <w:rsid w:val="00D776E5"/>
    <w:rsid w:val="00D7777A"/>
    <w:rsid w:val="00D779F1"/>
    <w:rsid w:val="00D80577"/>
    <w:rsid w:val="00D80E75"/>
    <w:rsid w:val="00D811C6"/>
    <w:rsid w:val="00D817AE"/>
    <w:rsid w:val="00D81EF3"/>
    <w:rsid w:val="00D821FF"/>
    <w:rsid w:val="00D82475"/>
    <w:rsid w:val="00D82532"/>
    <w:rsid w:val="00D834D9"/>
    <w:rsid w:val="00D8358C"/>
    <w:rsid w:val="00D83957"/>
    <w:rsid w:val="00D83A9E"/>
    <w:rsid w:val="00D8409C"/>
    <w:rsid w:val="00D844CD"/>
    <w:rsid w:val="00D84A7D"/>
    <w:rsid w:val="00D84C52"/>
    <w:rsid w:val="00D85049"/>
    <w:rsid w:val="00D85071"/>
    <w:rsid w:val="00D850DD"/>
    <w:rsid w:val="00D85A67"/>
    <w:rsid w:val="00D8603F"/>
    <w:rsid w:val="00D862BB"/>
    <w:rsid w:val="00D863A4"/>
    <w:rsid w:val="00D864CB"/>
    <w:rsid w:val="00D865A8"/>
    <w:rsid w:val="00D8669D"/>
    <w:rsid w:val="00D86C0C"/>
    <w:rsid w:val="00D86DB6"/>
    <w:rsid w:val="00D87152"/>
    <w:rsid w:val="00D873ED"/>
    <w:rsid w:val="00D87C71"/>
    <w:rsid w:val="00D87D43"/>
    <w:rsid w:val="00D90883"/>
    <w:rsid w:val="00D90FC8"/>
    <w:rsid w:val="00D91412"/>
    <w:rsid w:val="00D918C6"/>
    <w:rsid w:val="00D91C1F"/>
    <w:rsid w:val="00D91D4F"/>
    <w:rsid w:val="00D9251D"/>
    <w:rsid w:val="00D92A42"/>
    <w:rsid w:val="00D92C00"/>
    <w:rsid w:val="00D92C63"/>
    <w:rsid w:val="00D9355B"/>
    <w:rsid w:val="00D9419C"/>
    <w:rsid w:val="00D94859"/>
    <w:rsid w:val="00D95449"/>
    <w:rsid w:val="00D956B2"/>
    <w:rsid w:val="00D95B06"/>
    <w:rsid w:val="00D960AD"/>
    <w:rsid w:val="00D96158"/>
    <w:rsid w:val="00D962E2"/>
    <w:rsid w:val="00D96905"/>
    <w:rsid w:val="00D97215"/>
    <w:rsid w:val="00D979F1"/>
    <w:rsid w:val="00D97A42"/>
    <w:rsid w:val="00D97E3C"/>
    <w:rsid w:val="00DA0329"/>
    <w:rsid w:val="00DA0659"/>
    <w:rsid w:val="00DA130E"/>
    <w:rsid w:val="00DA1387"/>
    <w:rsid w:val="00DA16BE"/>
    <w:rsid w:val="00DA194C"/>
    <w:rsid w:val="00DA277D"/>
    <w:rsid w:val="00DA2AE2"/>
    <w:rsid w:val="00DA2DD9"/>
    <w:rsid w:val="00DA334F"/>
    <w:rsid w:val="00DA33E3"/>
    <w:rsid w:val="00DA348C"/>
    <w:rsid w:val="00DA36BC"/>
    <w:rsid w:val="00DA38F1"/>
    <w:rsid w:val="00DA3F35"/>
    <w:rsid w:val="00DA48C3"/>
    <w:rsid w:val="00DA49AC"/>
    <w:rsid w:val="00DA4E5E"/>
    <w:rsid w:val="00DA573D"/>
    <w:rsid w:val="00DA633E"/>
    <w:rsid w:val="00DA684C"/>
    <w:rsid w:val="00DA6C57"/>
    <w:rsid w:val="00DA7349"/>
    <w:rsid w:val="00DA7E72"/>
    <w:rsid w:val="00DA7F29"/>
    <w:rsid w:val="00DB06D6"/>
    <w:rsid w:val="00DB0AD8"/>
    <w:rsid w:val="00DB0D87"/>
    <w:rsid w:val="00DB0EE0"/>
    <w:rsid w:val="00DB1035"/>
    <w:rsid w:val="00DB110B"/>
    <w:rsid w:val="00DB14AF"/>
    <w:rsid w:val="00DB17FA"/>
    <w:rsid w:val="00DB3278"/>
    <w:rsid w:val="00DB369C"/>
    <w:rsid w:val="00DB36F2"/>
    <w:rsid w:val="00DB4566"/>
    <w:rsid w:val="00DB4AAF"/>
    <w:rsid w:val="00DB4FD5"/>
    <w:rsid w:val="00DB5E58"/>
    <w:rsid w:val="00DB70D2"/>
    <w:rsid w:val="00DB73A1"/>
    <w:rsid w:val="00DB780E"/>
    <w:rsid w:val="00DB798E"/>
    <w:rsid w:val="00DB7F18"/>
    <w:rsid w:val="00DC05A6"/>
    <w:rsid w:val="00DC0D33"/>
    <w:rsid w:val="00DC12B5"/>
    <w:rsid w:val="00DC148A"/>
    <w:rsid w:val="00DC188F"/>
    <w:rsid w:val="00DC18DA"/>
    <w:rsid w:val="00DC1B05"/>
    <w:rsid w:val="00DC1B68"/>
    <w:rsid w:val="00DC1F7A"/>
    <w:rsid w:val="00DC2203"/>
    <w:rsid w:val="00DC27C6"/>
    <w:rsid w:val="00DC2CC1"/>
    <w:rsid w:val="00DC2E0C"/>
    <w:rsid w:val="00DC312A"/>
    <w:rsid w:val="00DC3B12"/>
    <w:rsid w:val="00DC3BE9"/>
    <w:rsid w:val="00DC42FE"/>
    <w:rsid w:val="00DC43CF"/>
    <w:rsid w:val="00DC4798"/>
    <w:rsid w:val="00DC542D"/>
    <w:rsid w:val="00DC5A74"/>
    <w:rsid w:val="00DC5A9B"/>
    <w:rsid w:val="00DC5B93"/>
    <w:rsid w:val="00DC61F5"/>
    <w:rsid w:val="00DC637D"/>
    <w:rsid w:val="00DC658B"/>
    <w:rsid w:val="00DC6A0D"/>
    <w:rsid w:val="00DC7BB0"/>
    <w:rsid w:val="00DC7F16"/>
    <w:rsid w:val="00DC7F36"/>
    <w:rsid w:val="00DD03F4"/>
    <w:rsid w:val="00DD05C6"/>
    <w:rsid w:val="00DD076B"/>
    <w:rsid w:val="00DD0A0A"/>
    <w:rsid w:val="00DD0B90"/>
    <w:rsid w:val="00DD134D"/>
    <w:rsid w:val="00DD1578"/>
    <w:rsid w:val="00DD1A20"/>
    <w:rsid w:val="00DD1AC5"/>
    <w:rsid w:val="00DD1E64"/>
    <w:rsid w:val="00DD27BD"/>
    <w:rsid w:val="00DD2BD8"/>
    <w:rsid w:val="00DD2C7A"/>
    <w:rsid w:val="00DD3AB7"/>
    <w:rsid w:val="00DD3ED7"/>
    <w:rsid w:val="00DD4A72"/>
    <w:rsid w:val="00DD4BBB"/>
    <w:rsid w:val="00DD4BFA"/>
    <w:rsid w:val="00DD4D88"/>
    <w:rsid w:val="00DD5141"/>
    <w:rsid w:val="00DD55CE"/>
    <w:rsid w:val="00DD5755"/>
    <w:rsid w:val="00DD5C5B"/>
    <w:rsid w:val="00DD6534"/>
    <w:rsid w:val="00DD740D"/>
    <w:rsid w:val="00DD76DB"/>
    <w:rsid w:val="00DD7844"/>
    <w:rsid w:val="00DE07CA"/>
    <w:rsid w:val="00DE0A87"/>
    <w:rsid w:val="00DE0F0F"/>
    <w:rsid w:val="00DE0F3B"/>
    <w:rsid w:val="00DE1133"/>
    <w:rsid w:val="00DE155F"/>
    <w:rsid w:val="00DE2613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6A8A"/>
    <w:rsid w:val="00DE7223"/>
    <w:rsid w:val="00DE7606"/>
    <w:rsid w:val="00DE76D9"/>
    <w:rsid w:val="00DE7EC0"/>
    <w:rsid w:val="00DF0674"/>
    <w:rsid w:val="00DF0A3F"/>
    <w:rsid w:val="00DF0C96"/>
    <w:rsid w:val="00DF180B"/>
    <w:rsid w:val="00DF1B40"/>
    <w:rsid w:val="00DF1EF9"/>
    <w:rsid w:val="00DF2201"/>
    <w:rsid w:val="00DF2730"/>
    <w:rsid w:val="00DF2832"/>
    <w:rsid w:val="00DF2BCF"/>
    <w:rsid w:val="00DF41C7"/>
    <w:rsid w:val="00DF468B"/>
    <w:rsid w:val="00DF4D36"/>
    <w:rsid w:val="00DF4EE4"/>
    <w:rsid w:val="00DF517E"/>
    <w:rsid w:val="00DF51DE"/>
    <w:rsid w:val="00DF5589"/>
    <w:rsid w:val="00DF55CB"/>
    <w:rsid w:val="00DF5B93"/>
    <w:rsid w:val="00DF60DC"/>
    <w:rsid w:val="00DF6633"/>
    <w:rsid w:val="00DF6A44"/>
    <w:rsid w:val="00DF6C81"/>
    <w:rsid w:val="00DF6DE1"/>
    <w:rsid w:val="00E004EB"/>
    <w:rsid w:val="00E01011"/>
    <w:rsid w:val="00E014BB"/>
    <w:rsid w:val="00E01A17"/>
    <w:rsid w:val="00E02C64"/>
    <w:rsid w:val="00E02EA0"/>
    <w:rsid w:val="00E03468"/>
    <w:rsid w:val="00E0384E"/>
    <w:rsid w:val="00E0391E"/>
    <w:rsid w:val="00E0441A"/>
    <w:rsid w:val="00E047CE"/>
    <w:rsid w:val="00E053C0"/>
    <w:rsid w:val="00E05634"/>
    <w:rsid w:val="00E0660D"/>
    <w:rsid w:val="00E06C7C"/>
    <w:rsid w:val="00E0730F"/>
    <w:rsid w:val="00E07C3F"/>
    <w:rsid w:val="00E07D45"/>
    <w:rsid w:val="00E07FC7"/>
    <w:rsid w:val="00E10D92"/>
    <w:rsid w:val="00E11F11"/>
    <w:rsid w:val="00E120FD"/>
    <w:rsid w:val="00E12489"/>
    <w:rsid w:val="00E137AE"/>
    <w:rsid w:val="00E138DA"/>
    <w:rsid w:val="00E14258"/>
    <w:rsid w:val="00E14488"/>
    <w:rsid w:val="00E14538"/>
    <w:rsid w:val="00E145A5"/>
    <w:rsid w:val="00E146E5"/>
    <w:rsid w:val="00E14993"/>
    <w:rsid w:val="00E14ACC"/>
    <w:rsid w:val="00E14C74"/>
    <w:rsid w:val="00E14EE2"/>
    <w:rsid w:val="00E15262"/>
    <w:rsid w:val="00E1556D"/>
    <w:rsid w:val="00E15DFD"/>
    <w:rsid w:val="00E17017"/>
    <w:rsid w:val="00E17052"/>
    <w:rsid w:val="00E17552"/>
    <w:rsid w:val="00E176FC"/>
    <w:rsid w:val="00E177E3"/>
    <w:rsid w:val="00E2043F"/>
    <w:rsid w:val="00E20873"/>
    <w:rsid w:val="00E20A10"/>
    <w:rsid w:val="00E20DD9"/>
    <w:rsid w:val="00E21293"/>
    <w:rsid w:val="00E217FC"/>
    <w:rsid w:val="00E21E05"/>
    <w:rsid w:val="00E21FB8"/>
    <w:rsid w:val="00E22A64"/>
    <w:rsid w:val="00E22C3E"/>
    <w:rsid w:val="00E22CB5"/>
    <w:rsid w:val="00E23ACE"/>
    <w:rsid w:val="00E24056"/>
    <w:rsid w:val="00E24AD0"/>
    <w:rsid w:val="00E24D56"/>
    <w:rsid w:val="00E2517A"/>
    <w:rsid w:val="00E25CFD"/>
    <w:rsid w:val="00E26114"/>
    <w:rsid w:val="00E2691A"/>
    <w:rsid w:val="00E27486"/>
    <w:rsid w:val="00E275FB"/>
    <w:rsid w:val="00E2783A"/>
    <w:rsid w:val="00E2784E"/>
    <w:rsid w:val="00E27F6A"/>
    <w:rsid w:val="00E315A1"/>
    <w:rsid w:val="00E31D9D"/>
    <w:rsid w:val="00E32559"/>
    <w:rsid w:val="00E328BB"/>
    <w:rsid w:val="00E32B71"/>
    <w:rsid w:val="00E32BAF"/>
    <w:rsid w:val="00E330B2"/>
    <w:rsid w:val="00E33D5E"/>
    <w:rsid w:val="00E34801"/>
    <w:rsid w:val="00E36FCF"/>
    <w:rsid w:val="00E3702F"/>
    <w:rsid w:val="00E3720E"/>
    <w:rsid w:val="00E374AA"/>
    <w:rsid w:val="00E37794"/>
    <w:rsid w:val="00E37896"/>
    <w:rsid w:val="00E4005B"/>
    <w:rsid w:val="00E40408"/>
    <w:rsid w:val="00E409EB"/>
    <w:rsid w:val="00E40C54"/>
    <w:rsid w:val="00E40FEA"/>
    <w:rsid w:val="00E4149F"/>
    <w:rsid w:val="00E414ED"/>
    <w:rsid w:val="00E415F3"/>
    <w:rsid w:val="00E41989"/>
    <w:rsid w:val="00E41C9C"/>
    <w:rsid w:val="00E427DB"/>
    <w:rsid w:val="00E429F7"/>
    <w:rsid w:val="00E42A67"/>
    <w:rsid w:val="00E42DCD"/>
    <w:rsid w:val="00E4337D"/>
    <w:rsid w:val="00E4358E"/>
    <w:rsid w:val="00E435BA"/>
    <w:rsid w:val="00E4493C"/>
    <w:rsid w:val="00E44969"/>
    <w:rsid w:val="00E449D9"/>
    <w:rsid w:val="00E4503B"/>
    <w:rsid w:val="00E457D3"/>
    <w:rsid w:val="00E45A95"/>
    <w:rsid w:val="00E45EAB"/>
    <w:rsid w:val="00E46726"/>
    <w:rsid w:val="00E46FBC"/>
    <w:rsid w:val="00E47815"/>
    <w:rsid w:val="00E47A7B"/>
    <w:rsid w:val="00E47AD6"/>
    <w:rsid w:val="00E500DB"/>
    <w:rsid w:val="00E501A1"/>
    <w:rsid w:val="00E50346"/>
    <w:rsid w:val="00E5076A"/>
    <w:rsid w:val="00E51546"/>
    <w:rsid w:val="00E5168B"/>
    <w:rsid w:val="00E51FAE"/>
    <w:rsid w:val="00E526B6"/>
    <w:rsid w:val="00E527E9"/>
    <w:rsid w:val="00E52BE1"/>
    <w:rsid w:val="00E52D84"/>
    <w:rsid w:val="00E52DDA"/>
    <w:rsid w:val="00E53118"/>
    <w:rsid w:val="00E532C5"/>
    <w:rsid w:val="00E53353"/>
    <w:rsid w:val="00E53A3C"/>
    <w:rsid w:val="00E53FF1"/>
    <w:rsid w:val="00E54E59"/>
    <w:rsid w:val="00E54E5B"/>
    <w:rsid w:val="00E552BF"/>
    <w:rsid w:val="00E55584"/>
    <w:rsid w:val="00E555F3"/>
    <w:rsid w:val="00E5571D"/>
    <w:rsid w:val="00E55C73"/>
    <w:rsid w:val="00E56750"/>
    <w:rsid w:val="00E56E37"/>
    <w:rsid w:val="00E570CD"/>
    <w:rsid w:val="00E57113"/>
    <w:rsid w:val="00E5734F"/>
    <w:rsid w:val="00E60527"/>
    <w:rsid w:val="00E60838"/>
    <w:rsid w:val="00E60C4B"/>
    <w:rsid w:val="00E60E7F"/>
    <w:rsid w:val="00E60FF3"/>
    <w:rsid w:val="00E611D7"/>
    <w:rsid w:val="00E61797"/>
    <w:rsid w:val="00E617C1"/>
    <w:rsid w:val="00E622F1"/>
    <w:rsid w:val="00E6237A"/>
    <w:rsid w:val="00E6260D"/>
    <w:rsid w:val="00E6264B"/>
    <w:rsid w:val="00E62B76"/>
    <w:rsid w:val="00E62D6D"/>
    <w:rsid w:val="00E62E26"/>
    <w:rsid w:val="00E6388C"/>
    <w:rsid w:val="00E639FE"/>
    <w:rsid w:val="00E642E5"/>
    <w:rsid w:val="00E64D77"/>
    <w:rsid w:val="00E64D82"/>
    <w:rsid w:val="00E64F95"/>
    <w:rsid w:val="00E65E08"/>
    <w:rsid w:val="00E674E4"/>
    <w:rsid w:val="00E67696"/>
    <w:rsid w:val="00E67714"/>
    <w:rsid w:val="00E67787"/>
    <w:rsid w:val="00E67853"/>
    <w:rsid w:val="00E678EE"/>
    <w:rsid w:val="00E67BA1"/>
    <w:rsid w:val="00E703B4"/>
    <w:rsid w:val="00E707C8"/>
    <w:rsid w:val="00E70B91"/>
    <w:rsid w:val="00E70DB2"/>
    <w:rsid w:val="00E71B49"/>
    <w:rsid w:val="00E726FB"/>
    <w:rsid w:val="00E72D84"/>
    <w:rsid w:val="00E73019"/>
    <w:rsid w:val="00E73F26"/>
    <w:rsid w:val="00E742BC"/>
    <w:rsid w:val="00E742CA"/>
    <w:rsid w:val="00E74696"/>
    <w:rsid w:val="00E7490D"/>
    <w:rsid w:val="00E74A83"/>
    <w:rsid w:val="00E74BFF"/>
    <w:rsid w:val="00E74EEB"/>
    <w:rsid w:val="00E750C4"/>
    <w:rsid w:val="00E75235"/>
    <w:rsid w:val="00E75451"/>
    <w:rsid w:val="00E756FC"/>
    <w:rsid w:val="00E75BFB"/>
    <w:rsid w:val="00E76034"/>
    <w:rsid w:val="00E76247"/>
    <w:rsid w:val="00E76FA3"/>
    <w:rsid w:val="00E7702E"/>
    <w:rsid w:val="00E77204"/>
    <w:rsid w:val="00E77986"/>
    <w:rsid w:val="00E77BDF"/>
    <w:rsid w:val="00E77CAC"/>
    <w:rsid w:val="00E8010F"/>
    <w:rsid w:val="00E80327"/>
    <w:rsid w:val="00E80674"/>
    <w:rsid w:val="00E80985"/>
    <w:rsid w:val="00E818BD"/>
    <w:rsid w:val="00E81C76"/>
    <w:rsid w:val="00E81E24"/>
    <w:rsid w:val="00E834BD"/>
    <w:rsid w:val="00E83709"/>
    <w:rsid w:val="00E8379C"/>
    <w:rsid w:val="00E8415A"/>
    <w:rsid w:val="00E842DB"/>
    <w:rsid w:val="00E845D2"/>
    <w:rsid w:val="00E8469C"/>
    <w:rsid w:val="00E851CD"/>
    <w:rsid w:val="00E85A94"/>
    <w:rsid w:val="00E85EF1"/>
    <w:rsid w:val="00E86205"/>
    <w:rsid w:val="00E86261"/>
    <w:rsid w:val="00E86491"/>
    <w:rsid w:val="00E865CA"/>
    <w:rsid w:val="00E867AE"/>
    <w:rsid w:val="00E8735A"/>
    <w:rsid w:val="00E87B7F"/>
    <w:rsid w:val="00E90303"/>
    <w:rsid w:val="00E90DB6"/>
    <w:rsid w:val="00E91164"/>
    <w:rsid w:val="00E919CF"/>
    <w:rsid w:val="00E91B52"/>
    <w:rsid w:val="00E91BE8"/>
    <w:rsid w:val="00E9246D"/>
    <w:rsid w:val="00E92636"/>
    <w:rsid w:val="00E92C10"/>
    <w:rsid w:val="00E94144"/>
    <w:rsid w:val="00E94DC8"/>
    <w:rsid w:val="00E95112"/>
    <w:rsid w:val="00E9667C"/>
    <w:rsid w:val="00E97124"/>
    <w:rsid w:val="00E97A81"/>
    <w:rsid w:val="00E97B26"/>
    <w:rsid w:val="00EA0108"/>
    <w:rsid w:val="00EA03FE"/>
    <w:rsid w:val="00EA0418"/>
    <w:rsid w:val="00EA05D1"/>
    <w:rsid w:val="00EA0C3E"/>
    <w:rsid w:val="00EA1BCC"/>
    <w:rsid w:val="00EA244A"/>
    <w:rsid w:val="00EA249B"/>
    <w:rsid w:val="00EA278B"/>
    <w:rsid w:val="00EA27DF"/>
    <w:rsid w:val="00EA2B57"/>
    <w:rsid w:val="00EA30E3"/>
    <w:rsid w:val="00EA3E72"/>
    <w:rsid w:val="00EA430A"/>
    <w:rsid w:val="00EA43C3"/>
    <w:rsid w:val="00EA44DE"/>
    <w:rsid w:val="00EA459A"/>
    <w:rsid w:val="00EA5180"/>
    <w:rsid w:val="00EA5A61"/>
    <w:rsid w:val="00EA5C1A"/>
    <w:rsid w:val="00EA615B"/>
    <w:rsid w:val="00EA61EE"/>
    <w:rsid w:val="00EA665B"/>
    <w:rsid w:val="00EA68C7"/>
    <w:rsid w:val="00EA69C8"/>
    <w:rsid w:val="00EA6B83"/>
    <w:rsid w:val="00EB012B"/>
    <w:rsid w:val="00EB0189"/>
    <w:rsid w:val="00EB04D2"/>
    <w:rsid w:val="00EB0934"/>
    <w:rsid w:val="00EB0B7D"/>
    <w:rsid w:val="00EB0EE3"/>
    <w:rsid w:val="00EB101A"/>
    <w:rsid w:val="00EB1CAA"/>
    <w:rsid w:val="00EB1EC3"/>
    <w:rsid w:val="00EB2060"/>
    <w:rsid w:val="00EB2E9A"/>
    <w:rsid w:val="00EB34CF"/>
    <w:rsid w:val="00EB3D69"/>
    <w:rsid w:val="00EB4009"/>
    <w:rsid w:val="00EB4714"/>
    <w:rsid w:val="00EB5361"/>
    <w:rsid w:val="00EB571E"/>
    <w:rsid w:val="00EB574D"/>
    <w:rsid w:val="00EB5C0A"/>
    <w:rsid w:val="00EB64E7"/>
    <w:rsid w:val="00EB6599"/>
    <w:rsid w:val="00EB6E85"/>
    <w:rsid w:val="00EB777A"/>
    <w:rsid w:val="00EC03E1"/>
    <w:rsid w:val="00EC0769"/>
    <w:rsid w:val="00EC08F9"/>
    <w:rsid w:val="00EC0BC0"/>
    <w:rsid w:val="00EC0BE0"/>
    <w:rsid w:val="00EC0D26"/>
    <w:rsid w:val="00EC14C1"/>
    <w:rsid w:val="00EC14FB"/>
    <w:rsid w:val="00EC1C04"/>
    <w:rsid w:val="00EC1D14"/>
    <w:rsid w:val="00EC1D24"/>
    <w:rsid w:val="00EC216A"/>
    <w:rsid w:val="00EC36CF"/>
    <w:rsid w:val="00EC3D3E"/>
    <w:rsid w:val="00EC4242"/>
    <w:rsid w:val="00EC42E8"/>
    <w:rsid w:val="00EC459B"/>
    <w:rsid w:val="00EC45E8"/>
    <w:rsid w:val="00EC4735"/>
    <w:rsid w:val="00EC4759"/>
    <w:rsid w:val="00EC4816"/>
    <w:rsid w:val="00EC4C0E"/>
    <w:rsid w:val="00EC511C"/>
    <w:rsid w:val="00EC52F3"/>
    <w:rsid w:val="00EC5B29"/>
    <w:rsid w:val="00EC5F52"/>
    <w:rsid w:val="00EC6023"/>
    <w:rsid w:val="00EC627A"/>
    <w:rsid w:val="00EC6635"/>
    <w:rsid w:val="00EC738E"/>
    <w:rsid w:val="00EC7A13"/>
    <w:rsid w:val="00EC7D6B"/>
    <w:rsid w:val="00ED0211"/>
    <w:rsid w:val="00ED0982"/>
    <w:rsid w:val="00ED0B06"/>
    <w:rsid w:val="00ED1469"/>
    <w:rsid w:val="00ED1B5B"/>
    <w:rsid w:val="00ED1BAE"/>
    <w:rsid w:val="00ED1E9A"/>
    <w:rsid w:val="00ED269E"/>
    <w:rsid w:val="00ED26DF"/>
    <w:rsid w:val="00ED2B99"/>
    <w:rsid w:val="00ED2F71"/>
    <w:rsid w:val="00ED3342"/>
    <w:rsid w:val="00ED3766"/>
    <w:rsid w:val="00ED3D0A"/>
    <w:rsid w:val="00ED3E25"/>
    <w:rsid w:val="00ED4027"/>
    <w:rsid w:val="00ED420B"/>
    <w:rsid w:val="00ED4268"/>
    <w:rsid w:val="00ED4C56"/>
    <w:rsid w:val="00ED5121"/>
    <w:rsid w:val="00ED571F"/>
    <w:rsid w:val="00ED5B77"/>
    <w:rsid w:val="00ED671D"/>
    <w:rsid w:val="00ED6A07"/>
    <w:rsid w:val="00ED6D71"/>
    <w:rsid w:val="00ED70D1"/>
    <w:rsid w:val="00ED7222"/>
    <w:rsid w:val="00ED728B"/>
    <w:rsid w:val="00ED745F"/>
    <w:rsid w:val="00ED7FF1"/>
    <w:rsid w:val="00EE04E8"/>
    <w:rsid w:val="00EE0F3E"/>
    <w:rsid w:val="00EE1299"/>
    <w:rsid w:val="00EE15C9"/>
    <w:rsid w:val="00EE2A66"/>
    <w:rsid w:val="00EE2F09"/>
    <w:rsid w:val="00EE32D8"/>
    <w:rsid w:val="00EE3345"/>
    <w:rsid w:val="00EE3535"/>
    <w:rsid w:val="00EE35A5"/>
    <w:rsid w:val="00EE36C8"/>
    <w:rsid w:val="00EE3B5D"/>
    <w:rsid w:val="00EE3EF8"/>
    <w:rsid w:val="00EE4656"/>
    <w:rsid w:val="00EE4C1C"/>
    <w:rsid w:val="00EE4D24"/>
    <w:rsid w:val="00EE505A"/>
    <w:rsid w:val="00EE57AF"/>
    <w:rsid w:val="00EE62D8"/>
    <w:rsid w:val="00EE67CE"/>
    <w:rsid w:val="00EE6865"/>
    <w:rsid w:val="00EE695D"/>
    <w:rsid w:val="00EE7079"/>
    <w:rsid w:val="00EF0022"/>
    <w:rsid w:val="00EF008D"/>
    <w:rsid w:val="00EF02A9"/>
    <w:rsid w:val="00EF0565"/>
    <w:rsid w:val="00EF07D2"/>
    <w:rsid w:val="00EF0B8E"/>
    <w:rsid w:val="00EF166A"/>
    <w:rsid w:val="00EF1805"/>
    <w:rsid w:val="00EF19E2"/>
    <w:rsid w:val="00EF1A0C"/>
    <w:rsid w:val="00EF22F8"/>
    <w:rsid w:val="00EF3517"/>
    <w:rsid w:val="00EF365C"/>
    <w:rsid w:val="00EF3AAD"/>
    <w:rsid w:val="00EF3B16"/>
    <w:rsid w:val="00EF3CD7"/>
    <w:rsid w:val="00EF3D14"/>
    <w:rsid w:val="00EF48A8"/>
    <w:rsid w:val="00EF4A3F"/>
    <w:rsid w:val="00EF4E0F"/>
    <w:rsid w:val="00EF521F"/>
    <w:rsid w:val="00EF5C8F"/>
    <w:rsid w:val="00EF6A44"/>
    <w:rsid w:val="00EF6AAF"/>
    <w:rsid w:val="00EF6D3D"/>
    <w:rsid w:val="00EF709A"/>
    <w:rsid w:val="00F00428"/>
    <w:rsid w:val="00F00F7C"/>
    <w:rsid w:val="00F016B5"/>
    <w:rsid w:val="00F01BA6"/>
    <w:rsid w:val="00F021CB"/>
    <w:rsid w:val="00F02B80"/>
    <w:rsid w:val="00F02B82"/>
    <w:rsid w:val="00F0323F"/>
    <w:rsid w:val="00F03E3E"/>
    <w:rsid w:val="00F042E6"/>
    <w:rsid w:val="00F04444"/>
    <w:rsid w:val="00F0499E"/>
    <w:rsid w:val="00F04D46"/>
    <w:rsid w:val="00F04F49"/>
    <w:rsid w:val="00F0508C"/>
    <w:rsid w:val="00F05B35"/>
    <w:rsid w:val="00F063E5"/>
    <w:rsid w:val="00F06793"/>
    <w:rsid w:val="00F06863"/>
    <w:rsid w:val="00F070E3"/>
    <w:rsid w:val="00F076A7"/>
    <w:rsid w:val="00F0792C"/>
    <w:rsid w:val="00F07A3B"/>
    <w:rsid w:val="00F07ECF"/>
    <w:rsid w:val="00F10175"/>
    <w:rsid w:val="00F10349"/>
    <w:rsid w:val="00F107ED"/>
    <w:rsid w:val="00F10811"/>
    <w:rsid w:val="00F10EFF"/>
    <w:rsid w:val="00F11C2F"/>
    <w:rsid w:val="00F11C77"/>
    <w:rsid w:val="00F11E27"/>
    <w:rsid w:val="00F12903"/>
    <w:rsid w:val="00F12D0F"/>
    <w:rsid w:val="00F12FBC"/>
    <w:rsid w:val="00F13526"/>
    <w:rsid w:val="00F13697"/>
    <w:rsid w:val="00F138C0"/>
    <w:rsid w:val="00F14A2D"/>
    <w:rsid w:val="00F14DB1"/>
    <w:rsid w:val="00F14DE0"/>
    <w:rsid w:val="00F15285"/>
    <w:rsid w:val="00F152FB"/>
    <w:rsid w:val="00F15446"/>
    <w:rsid w:val="00F15F06"/>
    <w:rsid w:val="00F1613F"/>
    <w:rsid w:val="00F1630A"/>
    <w:rsid w:val="00F1696F"/>
    <w:rsid w:val="00F17130"/>
    <w:rsid w:val="00F179F6"/>
    <w:rsid w:val="00F20063"/>
    <w:rsid w:val="00F20074"/>
    <w:rsid w:val="00F203AD"/>
    <w:rsid w:val="00F20DE9"/>
    <w:rsid w:val="00F20F8E"/>
    <w:rsid w:val="00F2135E"/>
    <w:rsid w:val="00F216D7"/>
    <w:rsid w:val="00F21FAE"/>
    <w:rsid w:val="00F22B78"/>
    <w:rsid w:val="00F23057"/>
    <w:rsid w:val="00F232C8"/>
    <w:rsid w:val="00F245EE"/>
    <w:rsid w:val="00F24A62"/>
    <w:rsid w:val="00F24D0D"/>
    <w:rsid w:val="00F2530C"/>
    <w:rsid w:val="00F25FF2"/>
    <w:rsid w:val="00F26198"/>
    <w:rsid w:val="00F2670F"/>
    <w:rsid w:val="00F268E0"/>
    <w:rsid w:val="00F2780C"/>
    <w:rsid w:val="00F27E83"/>
    <w:rsid w:val="00F30024"/>
    <w:rsid w:val="00F30658"/>
    <w:rsid w:val="00F30EEF"/>
    <w:rsid w:val="00F31878"/>
    <w:rsid w:val="00F325F3"/>
    <w:rsid w:val="00F32C42"/>
    <w:rsid w:val="00F3354F"/>
    <w:rsid w:val="00F34371"/>
    <w:rsid w:val="00F34ECC"/>
    <w:rsid w:val="00F35A06"/>
    <w:rsid w:val="00F35F44"/>
    <w:rsid w:val="00F36060"/>
    <w:rsid w:val="00F36604"/>
    <w:rsid w:val="00F366FD"/>
    <w:rsid w:val="00F36A10"/>
    <w:rsid w:val="00F37024"/>
    <w:rsid w:val="00F37408"/>
    <w:rsid w:val="00F375FE"/>
    <w:rsid w:val="00F377C0"/>
    <w:rsid w:val="00F37EBB"/>
    <w:rsid w:val="00F402CB"/>
    <w:rsid w:val="00F40479"/>
    <w:rsid w:val="00F409CC"/>
    <w:rsid w:val="00F40A27"/>
    <w:rsid w:val="00F40E9E"/>
    <w:rsid w:val="00F411F1"/>
    <w:rsid w:val="00F41211"/>
    <w:rsid w:val="00F41558"/>
    <w:rsid w:val="00F41AB2"/>
    <w:rsid w:val="00F41C9D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479FF"/>
    <w:rsid w:val="00F505EA"/>
    <w:rsid w:val="00F50735"/>
    <w:rsid w:val="00F508D6"/>
    <w:rsid w:val="00F513BA"/>
    <w:rsid w:val="00F51B82"/>
    <w:rsid w:val="00F51B98"/>
    <w:rsid w:val="00F51FBA"/>
    <w:rsid w:val="00F52DD6"/>
    <w:rsid w:val="00F534A2"/>
    <w:rsid w:val="00F53587"/>
    <w:rsid w:val="00F53B48"/>
    <w:rsid w:val="00F53CF3"/>
    <w:rsid w:val="00F53FBA"/>
    <w:rsid w:val="00F54609"/>
    <w:rsid w:val="00F54A36"/>
    <w:rsid w:val="00F54CA1"/>
    <w:rsid w:val="00F55358"/>
    <w:rsid w:val="00F554EE"/>
    <w:rsid w:val="00F5561F"/>
    <w:rsid w:val="00F560FF"/>
    <w:rsid w:val="00F56761"/>
    <w:rsid w:val="00F569DE"/>
    <w:rsid w:val="00F56FB5"/>
    <w:rsid w:val="00F5714F"/>
    <w:rsid w:val="00F57825"/>
    <w:rsid w:val="00F605AF"/>
    <w:rsid w:val="00F60F3C"/>
    <w:rsid w:val="00F61158"/>
    <w:rsid w:val="00F61241"/>
    <w:rsid w:val="00F612B6"/>
    <w:rsid w:val="00F61DA7"/>
    <w:rsid w:val="00F620FB"/>
    <w:rsid w:val="00F62540"/>
    <w:rsid w:val="00F633F3"/>
    <w:rsid w:val="00F63727"/>
    <w:rsid w:val="00F63B50"/>
    <w:rsid w:val="00F63FB5"/>
    <w:rsid w:val="00F6425C"/>
    <w:rsid w:val="00F646CF"/>
    <w:rsid w:val="00F64CE5"/>
    <w:rsid w:val="00F652B8"/>
    <w:rsid w:val="00F655D4"/>
    <w:rsid w:val="00F65E5F"/>
    <w:rsid w:val="00F6601F"/>
    <w:rsid w:val="00F661BA"/>
    <w:rsid w:val="00F66360"/>
    <w:rsid w:val="00F664BB"/>
    <w:rsid w:val="00F66529"/>
    <w:rsid w:val="00F67132"/>
    <w:rsid w:val="00F67341"/>
    <w:rsid w:val="00F674B2"/>
    <w:rsid w:val="00F67876"/>
    <w:rsid w:val="00F70173"/>
    <w:rsid w:val="00F702A7"/>
    <w:rsid w:val="00F702C2"/>
    <w:rsid w:val="00F70B05"/>
    <w:rsid w:val="00F712C8"/>
    <w:rsid w:val="00F71307"/>
    <w:rsid w:val="00F717F0"/>
    <w:rsid w:val="00F71C7D"/>
    <w:rsid w:val="00F71FDA"/>
    <w:rsid w:val="00F72250"/>
    <w:rsid w:val="00F72876"/>
    <w:rsid w:val="00F72B54"/>
    <w:rsid w:val="00F733F6"/>
    <w:rsid w:val="00F735DB"/>
    <w:rsid w:val="00F73851"/>
    <w:rsid w:val="00F739EC"/>
    <w:rsid w:val="00F74261"/>
    <w:rsid w:val="00F7458E"/>
    <w:rsid w:val="00F74A58"/>
    <w:rsid w:val="00F74FB9"/>
    <w:rsid w:val="00F750AF"/>
    <w:rsid w:val="00F753D8"/>
    <w:rsid w:val="00F755BB"/>
    <w:rsid w:val="00F75A7C"/>
    <w:rsid w:val="00F75E53"/>
    <w:rsid w:val="00F75E72"/>
    <w:rsid w:val="00F75EA8"/>
    <w:rsid w:val="00F75EC1"/>
    <w:rsid w:val="00F76472"/>
    <w:rsid w:val="00F76632"/>
    <w:rsid w:val="00F77310"/>
    <w:rsid w:val="00F77387"/>
    <w:rsid w:val="00F77E88"/>
    <w:rsid w:val="00F8022F"/>
    <w:rsid w:val="00F8042D"/>
    <w:rsid w:val="00F8097F"/>
    <w:rsid w:val="00F80FBC"/>
    <w:rsid w:val="00F81E8F"/>
    <w:rsid w:val="00F82194"/>
    <w:rsid w:val="00F82355"/>
    <w:rsid w:val="00F825C9"/>
    <w:rsid w:val="00F826A4"/>
    <w:rsid w:val="00F82A45"/>
    <w:rsid w:val="00F832E4"/>
    <w:rsid w:val="00F835D2"/>
    <w:rsid w:val="00F835DE"/>
    <w:rsid w:val="00F83DEA"/>
    <w:rsid w:val="00F84315"/>
    <w:rsid w:val="00F84383"/>
    <w:rsid w:val="00F84631"/>
    <w:rsid w:val="00F846FC"/>
    <w:rsid w:val="00F8478B"/>
    <w:rsid w:val="00F84940"/>
    <w:rsid w:val="00F84C04"/>
    <w:rsid w:val="00F851CF"/>
    <w:rsid w:val="00F85966"/>
    <w:rsid w:val="00F85BB5"/>
    <w:rsid w:val="00F86301"/>
    <w:rsid w:val="00F86958"/>
    <w:rsid w:val="00F86B47"/>
    <w:rsid w:val="00F86C99"/>
    <w:rsid w:val="00F86FB4"/>
    <w:rsid w:val="00F87226"/>
    <w:rsid w:val="00F87F5F"/>
    <w:rsid w:val="00F901F5"/>
    <w:rsid w:val="00F908EF"/>
    <w:rsid w:val="00F90E5F"/>
    <w:rsid w:val="00F9124C"/>
    <w:rsid w:val="00F914D7"/>
    <w:rsid w:val="00F9216C"/>
    <w:rsid w:val="00F92695"/>
    <w:rsid w:val="00F9302E"/>
    <w:rsid w:val="00F930DA"/>
    <w:rsid w:val="00F93274"/>
    <w:rsid w:val="00F93689"/>
    <w:rsid w:val="00F937F5"/>
    <w:rsid w:val="00F93E35"/>
    <w:rsid w:val="00F940E5"/>
    <w:rsid w:val="00F946FB"/>
    <w:rsid w:val="00F94CE0"/>
    <w:rsid w:val="00F95066"/>
    <w:rsid w:val="00F9509F"/>
    <w:rsid w:val="00F960A9"/>
    <w:rsid w:val="00F96379"/>
    <w:rsid w:val="00F96883"/>
    <w:rsid w:val="00F96D4E"/>
    <w:rsid w:val="00F96DA0"/>
    <w:rsid w:val="00F97205"/>
    <w:rsid w:val="00F973D9"/>
    <w:rsid w:val="00F97C6C"/>
    <w:rsid w:val="00F97E98"/>
    <w:rsid w:val="00FA0045"/>
    <w:rsid w:val="00FA00F9"/>
    <w:rsid w:val="00FA0CEA"/>
    <w:rsid w:val="00FA0E2C"/>
    <w:rsid w:val="00FA0F86"/>
    <w:rsid w:val="00FA11F3"/>
    <w:rsid w:val="00FA13F8"/>
    <w:rsid w:val="00FA1796"/>
    <w:rsid w:val="00FA1C21"/>
    <w:rsid w:val="00FA1C83"/>
    <w:rsid w:val="00FA1E26"/>
    <w:rsid w:val="00FA2032"/>
    <w:rsid w:val="00FA2A02"/>
    <w:rsid w:val="00FA2A89"/>
    <w:rsid w:val="00FA2FA9"/>
    <w:rsid w:val="00FA305F"/>
    <w:rsid w:val="00FA352D"/>
    <w:rsid w:val="00FA35AF"/>
    <w:rsid w:val="00FA3E8C"/>
    <w:rsid w:val="00FA41CF"/>
    <w:rsid w:val="00FA4319"/>
    <w:rsid w:val="00FA4394"/>
    <w:rsid w:val="00FA49BF"/>
    <w:rsid w:val="00FA4B7F"/>
    <w:rsid w:val="00FA4CFF"/>
    <w:rsid w:val="00FA5BA1"/>
    <w:rsid w:val="00FA5C48"/>
    <w:rsid w:val="00FA5EF5"/>
    <w:rsid w:val="00FA60FC"/>
    <w:rsid w:val="00FA69D4"/>
    <w:rsid w:val="00FA6AB3"/>
    <w:rsid w:val="00FA6DB6"/>
    <w:rsid w:val="00FA713E"/>
    <w:rsid w:val="00FA791D"/>
    <w:rsid w:val="00FB0633"/>
    <w:rsid w:val="00FB0681"/>
    <w:rsid w:val="00FB0686"/>
    <w:rsid w:val="00FB19FA"/>
    <w:rsid w:val="00FB1E1B"/>
    <w:rsid w:val="00FB2500"/>
    <w:rsid w:val="00FB270C"/>
    <w:rsid w:val="00FB3019"/>
    <w:rsid w:val="00FB305B"/>
    <w:rsid w:val="00FB31DF"/>
    <w:rsid w:val="00FB32FB"/>
    <w:rsid w:val="00FB3D07"/>
    <w:rsid w:val="00FB4094"/>
    <w:rsid w:val="00FB43FE"/>
    <w:rsid w:val="00FB48F8"/>
    <w:rsid w:val="00FB4905"/>
    <w:rsid w:val="00FB4AB6"/>
    <w:rsid w:val="00FB4BAD"/>
    <w:rsid w:val="00FB4BDD"/>
    <w:rsid w:val="00FB4C13"/>
    <w:rsid w:val="00FB4D5F"/>
    <w:rsid w:val="00FB4F93"/>
    <w:rsid w:val="00FB525D"/>
    <w:rsid w:val="00FB54B1"/>
    <w:rsid w:val="00FB56A7"/>
    <w:rsid w:val="00FB61F8"/>
    <w:rsid w:val="00FB64CA"/>
    <w:rsid w:val="00FB6661"/>
    <w:rsid w:val="00FB68C8"/>
    <w:rsid w:val="00FB6A31"/>
    <w:rsid w:val="00FB6A4E"/>
    <w:rsid w:val="00FB6B19"/>
    <w:rsid w:val="00FB6BB4"/>
    <w:rsid w:val="00FC2209"/>
    <w:rsid w:val="00FC288C"/>
    <w:rsid w:val="00FC2AA4"/>
    <w:rsid w:val="00FC2E6C"/>
    <w:rsid w:val="00FC3140"/>
    <w:rsid w:val="00FC3612"/>
    <w:rsid w:val="00FC3843"/>
    <w:rsid w:val="00FC39A2"/>
    <w:rsid w:val="00FC3B20"/>
    <w:rsid w:val="00FC444A"/>
    <w:rsid w:val="00FC45DF"/>
    <w:rsid w:val="00FC477C"/>
    <w:rsid w:val="00FC580C"/>
    <w:rsid w:val="00FC6CE6"/>
    <w:rsid w:val="00FC6CFF"/>
    <w:rsid w:val="00FC6D30"/>
    <w:rsid w:val="00FC7011"/>
    <w:rsid w:val="00FC719E"/>
    <w:rsid w:val="00FC7CE0"/>
    <w:rsid w:val="00FD01B6"/>
    <w:rsid w:val="00FD0202"/>
    <w:rsid w:val="00FD1273"/>
    <w:rsid w:val="00FD1563"/>
    <w:rsid w:val="00FD1586"/>
    <w:rsid w:val="00FD1B8B"/>
    <w:rsid w:val="00FD1FC9"/>
    <w:rsid w:val="00FD299B"/>
    <w:rsid w:val="00FD3787"/>
    <w:rsid w:val="00FD3868"/>
    <w:rsid w:val="00FD42C4"/>
    <w:rsid w:val="00FD4325"/>
    <w:rsid w:val="00FD4B56"/>
    <w:rsid w:val="00FD5475"/>
    <w:rsid w:val="00FD5BD0"/>
    <w:rsid w:val="00FD5D65"/>
    <w:rsid w:val="00FD5F96"/>
    <w:rsid w:val="00FD6026"/>
    <w:rsid w:val="00FD63AC"/>
    <w:rsid w:val="00FD64F4"/>
    <w:rsid w:val="00FD69A9"/>
    <w:rsid w:val="00FD6A16"/>
    <w:rsid w:val="00FD7497"/>
    <w:rsid w:val="00FD7A1D"/>
    <w:rsid w:val="00FE0520"/>
    <w:rsid w:val="00FE0787"/>
    <w:rsid w:val="00FE0BFA"/>
    <w:rsid w:val="00FE1863"/>
    <w:rsid w:val="00FE196E"/>
    <w:rsid w:val="00FE1FF8"/>
    <w:rsid w:val="00FE200A"/>
    <w:rsid w:val="00FE20D0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6602"/>
    <w:rsid w:val="00FE68F0"/>
    <w:rsid w:val="00FE6A6D"/>
    <w:rsid w:val="00FE6D13"/>
    <w:rsid w:val="00FE7A65"/>
    <w:rsid w:val="00FE7A74"/>
    <w:rsid w:val="00FF0D7D"/>
    <w:rsid w:val="00FF166A"/>
    <w:rsid w:val="00FF16B2"/>
    <w:rsid w:val="00FF1897"/>
    <w:rsid w:val="00FF1DC8"/>
    <w:rsid w:val="00FF1E38"/>
    <w:rsid w:val="00FF2055"/>
    <w:rsid w:val="00FF2705"/>
    <w:rsid w:val="00FF2C06"/>
    <w:rsid w:val="00FF2FD8"/>
    <w:rsid w:val="00FF3113"/>
    <w:rsid w:val="00FF3400"/>
    <w:rsid w:val="00FF3442"/>
    <w:rsid w:val="00FF371A"/>
    <w:rsid w:val="00FF372A"/>
    <w:rsid w:val="00FF3D66"/>
    <w:rsid w:val="00FF4473"/>
    <w:rsid w:val="00FF505C"/>
    <w:rsid w:val="00FF509A"/>
    <w:rsid w:val="00FF53B1"/>
    <w:rsid w:val="00FF57F4"/>
    <w:rsid w:val="00FF58BD"/>
    <w:rsid w:val="00FF5CD5"/>
    <w:rsid w:val="00FF65E2"/>
    <w:rsid w:val="00FF693A"/>
    <w:rsid w:val="00FF6BB7"/>
    <w:rsid w:val="00FF73E4"/>
    <w:rsid w:val="00FF770F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10" Type="http://schemas.openxmlformats.org/officeDocument/2006/relationships/footer" Target="footer2.xm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CCAFD-A136-4B53-9CD0-A4B6E6AD6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9273</TotalTime>
  <Pages>27</Pages>
  <Words>8250</Words>
  <Characters>47026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55166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Лысьева Юлия Сергеевна</cp:lastModifiedBy>
  <cp:revision>2132</cp:revision>
  <cp:lastPrinted>2025-07-15T08:22:00Z</cp:lastPrinted>
  <dcterms:created xsi:type="dcterms:W3CDTF">2024-03-22T04:02:00Z</dcterms:created>
  <dcterms:modified xsi:type="dcterms:W3CDTF">2025-07-17T09:28:00Z</dcterms:modified>
</cp:coreProperties>
</file>