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CB23D2">
        <w:rPr>
          <w:b/>
          <w:bCs/>
          <w:sz w:val="28"/>
          <w:szCs w:val="28"/>
        </w:rPr>
        <w:t>Документация об аукционе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A53C5C">
      <w:pPr>
        <w:autoSpaceDE w:val="0"/>
        <w:autoSpaceDN w:val="0"/>
        <w:adjustRightInd w:val="0"/>
        <w:spacing w:line="300" w:lineRule="exact"/>
        <w:jc w:val="center"/>
        <w:rPr>
          <w:b/>
          <w:color w:val="000000"/>
          <w:sz w:val="28"/>
          <w:szCs w:val="28"/>
        </w:rPr>
      </w:pPr>
      <w:r w:rsidRPr="00CB23D2">
        <w:rPr>
          <w:b/>
          <w:bCs/>
          <w:sz w:val="28"/>
          <w:szCs w:val="28"/>
        </w:rPr>
        <w:t>по продаже права на заключение договоров купли-продажи лесных насаждений</w:t>
      </w:r>
      <w:r w:rsidR="00A53C5C">
        <w:rPr>
          <w:b/>
          <w:bCs/>
          <w:sz w:val="28"/>
          <w:szCs w:val="28"/>
        </w:rPr>
        <w:t>, находящихся в государственной собственности в составе земель лесного фонда</w:t>
      </w:r>
      <w:r w:rsidRPr="00CB23D2">
        <w:rPr>
          <w:b/>
          <w:bCs/>
          <w:sz w:val="28"/>
          <w:szCs w:val="28"/>
        </w:rPr>
        <w:t xml:space="preserve"> для заготовки древесины </w:t>
      </w:r>
      <w:r w:rsidRPr="00CB23D2">
        <w:rPr>
          <w:b/>
          <w:color w:val="000000"/>
          <w:sz w:val="28"/>
          <w:szCs w:val="28"/>
        </w:rPr>
        <w:t xml:space="preserve">юридическими лицами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и индивидуальными предпринимателями, относящимися в соответствии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с Федеральным </w:t>
      </w:r>
      <w:hyperlink r:id="rId8" w:history="1">
        <w:r w:rsidRPr="00CB23D2">
          <w:rPr>
            <w:b/>
            <w:color w:val="000000"/>
            <w:sz w:val="28"/>
            <w:szCs w:val="28"/>
          </w:rPr>
          <w:t>законом</w:t>
        </w:r>
      </w:hyperlink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 xml:space="preserve">от 24 июля 2007 г. № 209-ФЗ «О развитии малого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>и среднего предпринимательства в Российской Федерации» к субъектам малого</w:t>
      </w:r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>и среднего предпринимательства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800379" w:rsidP="00A72799">
      <w:pPr>
        <w:autoSpaceDE w:val="0"/>
        <w:autoSpaceDN w:val="0"/>
        <w:adjustRightInd w:val="0"/>
        <w:spacing w:line="34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Предмет аукциона: п</w:t>
      </w:r>
      <w:r w:rsidR="00CB23D2" w:rsidRPr="00CB23D2">
        <w:rPr>
          <w:bCs/>
          <w:sz w:val="28"/>
          <w:szCs w:val="28"/>
        </w:rPr>
        <w:t>раво на заключение договора купли-продажи лесных насаждений.</w:t>
      </w:r>
    </w:p>
    <w:p w:rsidR="00CB23D2" w:rsidRPr="00CB23D2" w:rsidRDefault="00CB23D2" w:rsidP="00A72799">
      <w:pPr>
        <w:tabs>
          <w:tab w:val="left" w:pos="5220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Продавец права на заключение договора купли-продажи лесных насаждений: Министерство природных ресурсов, лесного хозяйства </w:t>
      </w:r>
      <w:r w:rsidRPr="00CB23D2">
        <w:rPr>
          <w:sz w:val="28"/>
          <w:szCs w:val="20"/>
        </w:rPr>
        <w:br/>
        <w:t>и экологии Пермского края.</w:t>
      </w:r>
    </w:p>
    <w:p w:rsidR="00CB23D2" w:rsidRPr="00CB23D2" w:rsidRDefault="00CB23D2" w:rsidP="00A72799">
      <w:pPr>
        <w:tabs>
          <w:tab w:val="left" w:pos="5220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Организатор аукциона: Министерство природных ресурсов, лесного хозяйства и экологии Пермского края (далее – Министерство), действующее </w:t>
      </w:r>
      <w:r w:rsidRPr="00CB23D2">
        <w:rPr>
          <w:sz w:val="28"/>
          <w:szCs w:val="20"/>
        </w:rPr>
        <w:br/>
        <w:t xml:space="preserve">на основании Положения о Министерстве природных ресурсов, лесного </w:t>
      </w:r>
      <w:r w:rsidR="00665291">
        <w:rPr>
          <w:sz w:val="28"/>
          <w:szCs w:val="20"/>
        </w:rPr>
        <w:t>6</w:t>
      </w:r>
      <w:r w:rsidRPr="00CB23D2">
        <w:rPr>
          <w:sz w:val="28"/>
          <w:szCs w:val="20"/>
        </w:rPr>
        <w:t xml:space="preserve">хозяйства и экологии Пермского края, утвержденного постановлением Правительства Пермского края от </w:t>
      </w:r>
      <w:r w:rsidR="0052410D" w:rsidRPr="0052410D">
        <w:rPr>
          <w:sz w:val="28"/>
          <w:szCs w:val="20"/>
        </w:rPr>
        <w:t>0</w:t>
      </w:r>
      <w:r w:rsidRPr="00CB23D2">
        <w:rPr>
          <w:sz w:val="28"/>
          <w:szCs w:val="20"/>
        </w:rPr>
        <w:t xml:space="preserve">3 сентября 2012 г. № 756-п, в соответствии </w:t>
      </w:r>
      <w:r w:rsidRPr="00CB23D2">
        <w:rPr>
          <w:sz w:val="28"/>
          <w:szCs w:val="20"/>
        </w:rPr>
        <w:br/>
        <w:t>со статьями 29.1, 75-80, 82, 83 Лесного кодекса Российской Федерации, Федераль</w:t>
      </w:r>
      <w:r w:rsidR="007900E7">
        <w:rPr>
          <w:sz w:val="28"/>
          <w:szCs w:val="20"/>
        </w:rPr>
        <w:t>ным законом от 24 июля 2007 г.</w:t>
      </w:r>
      <w:r w:rsidRPr="00CB23D2">
        <w:rPr>
          <w:sz w:val="28"/>
          <w:szCs w:val="20"/>
        </w:rPr>
        <w:t xml:space="preserve"> № 209-ФЗ «О развитии малого </w:t>
      </w:r>
      <w:r w:rsidRPr="00CB23D2">
        <w:rPr>
          <w:sz w:val="28"/>
          <w:szCs w:val="20"/>
        </w:rPr>
        <w:br/>
        <w:t xml:space="preserve">и среднего предпринимательства в Российской Федерации», постановлением Правительства Российской Федерации от </w:t>
      </w:r>
      <w:r w:rsidR="0052410D" w:rsidRPr="0052410D">
        <w:rPr>
          <w:sz w:val="28"/>
          <w:szCs w:val="20"/>
        </w:rPr>
        <w:t>0</w:t>
      </w:r>
      <w:r w:rsidRPr="00CB23D2">
        <w:rPr>
          <w:sz w:val="28"/>
          <w:szCs w:val="20"/>
        </w:rPr>
        <w:t xml:space="preserve">4 декабря 2015 г. № 1320 </w:t>
      </w:r>
      <w:r w:rsidRPr="00CB23D2">
        <w:rPr>
          <w:sz w:val="28"/>
          <w:szCs w:val="20"/>
        </w:rPr>
        <w:br/>
        <w:t xml:space="preserve">«Об утверждении методики расчета коэффициента для определения расходов </w:t>
      </w:r>
      <w:r w:rsidRPr="00CB23D2">
        <w:rPr>
          <w:sz w:val="28"/>
          <w:szCs w:val="20"/>
        </w:rPr>
        <w:br/>
        <w:t>на обеспечение мероприятий по охране, защите, воспроизводству лесов».</w:t>
      </w:r>
    </w:p>
    <w:p w:rsidR="00295AD2" w:rsidRDefault="00CB23D2" w:rsidP="00A72799">
      <w:pPr>
        <w:spacing w:line="340" w:lineRule="exact"/>
        <w:ind w:firstLine="708"/>
        <w:jc w:val="both"/>
        <w:rPr>
          <w:bCs/>
          <w:sz w:val="28"/>
          <w:szCs w:val="20"/>
        </w:rPr>
      </w:pPr>
      <w:r w:rsidRPr="00D62E7B">
        <w:rPr>
          <w:bCs/>
          <w:sz w:val="28"/>
          <w:szCs w:val="20"/>
        </w:rPr>
        <w:t>Реквизиты решения о проведении аукциона: приказ Министерства природных ресурсов, лесного хозяйства и экологии Пермского края</w:t>
      </w:r>
      <w:r w:rsidRPr="00CB23D2">
        <w:rPr>
          <w:bCs/>
          <w:sz w:val="28"/>
          <w:szCs w:val="20"/>
        </w:rPr>
        <w:t xml:space="preserve"> </w:t>
      </w:r>
      <w:r w:rsidR="00295AD2">
        <w:rPr>
          <w:bCs/>
          <w:sz w:val="28"/>
          <w:szCs w:val="20"/>
        </w:rPr>
        <w:br/>
      </w:r>
      <w:r w:rsidR="00570A78">
        <w:rPr>
          <w:bCs/>
          <w:sz w:val="28"/>
          <w:szCs w:val="20"/>
        </w:rPr>
        <w:t xml:space="preserve">от </w:t>
      </w:r>
      <w:r w:rsidR="00391ADE">
        <w:rPr>
          <w:bCs/>
          <w:sz w:val="28"/>
          <w:szCs w:val="20"/>
        </w:rPr>
        <w:t>22</w:t>
      </w:r>
      <w:r w:rsidR="00570A78">
        <w:rPr>
          <w:bCs/>
          <w:sz w:val="28"/>
          <w:szCs w:val="20"/>
        </w:rPr>
        <w:t xml:space="preserve"> </w:t>
      </w:r>
      <w:r w:rsidR="00391ADE">
        <w:rPr>
          <w:bCs/>
          <w:sz w:val="28"/>
          <w:szCs w:val="20"/>
        </w:rPr>
        <w:t>октября</w:t>
      </w:r>
      <w:r w:rsidR="00570A78">
        <w:rPr>
          <w:bCs/>
          <w:sz w:val="28"/>
          <w:szCs w:val="20"/>
        </w:rPr>
        <w:t xml:space="preserve"> 2025 г. № 30-01-02-</w:t>
      </w:r>
      <w:r w:rsidR="00391ADE">
        <w:rPr>
          <w:bCs/>
          <w:sz w:val="28"/>
          <w:szCs w:val="20"/>
        </w:rPr>
        <w:t>1234</w:t>
      </w:r>
      <w:r w:rsidR="00295AD2">
        <w:rPr>
          <w:bCs/>
          <w:sz w:val="28"/>
          <w:szCs w:val="20"/>
        </w:rPr>
        <w:t>.</w:t>
      </w:r>
    </w:p>
    <w:p w:rsidR="00CB23D2" w:rsidRPr="00CB23D2" w:rsidRDefault="00CB23D2" w:rsidP="00A72799">
      <w:pPr>
        <w:spacing w:line="340" w:lineRule="exact"/>
        <w:ind w:firstLine="708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проведения аукциона: </w:t>
      </w:r>
      <w:r w:rsidR="00391ADE">
        <w:rPr>
          <w:b/>
          <w:bCs/>
          <w:sz w:val="28"/>
          <w:szCs w:val="20"/>
        </w:rPr>
        <w:t>12</w:t>
      </w:r>
      <w:r w:rsidR="00FA3C5B">
        <w:rPr>
          <w:b/>
          <w:bCs/>
          <w:sz w:val="28"/>
          <w:szCs w:val="20"/>
        </w:rPr>
        <w:t xml:space="preserve"> </w:t>
      </w:r>
      <w:r w:rsidR="00391ADE">
        <w:rPr>
          <w:b/>
          <w:bCs/>
          <w:sz w:val="28"/>
          <w:szCs w:val="20"/>
        </w:rPr>
        <w:t>ноября</w:t>
      </w:r>
      <w:r w:rsidR="00BA0DBF">
        <w:rPr>
          <w:b/>
          <w:bCs/>
          <w:sz w:val="28"/>
          <w:szCs w:val="20"/>
        </w:rPr>
        <w:t xml:space="preserve"> 2025</w:t>
      </w:r>
      <w:r w:rsidR="00E2691A">
        <w:rPr>
          <w:b/>
          <w:bCs/>
          <w:sz w:val="28"/>
          <w:szCs w:val="20"/>
        </w:rPr>
        <w:t xml:space="preserve"> </w:t>
      </w:r>
      <w:r w:rsidRPr="00CB23D2">
        <w:rPr>
          <w:b/>
          <w:bCs/>
          <w:sz w:val="28"/>
          <w:szCs w:val="20"/>
        </w:rPr>
        <w:t>года.</w:t>
      </w:r>
    </w:p>
    <w:p w:rsidR="00CB23D2" w:rsidRPr="00A53C5C" w:rsidRDefault="00CB23D2" w:rsidP="00A72799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4440B7">
        <w:rPr>
          <w:b/>
          <w:sz w:val="28"/>
          <w:szCs w:val="20"/>
        </w:rPr>
        <w:t xml:space="preserve">Время начала проведения аукциона: </w:t>
      </w:r>
      <w:r w:rsidR="00A53C5C" w:rsidRPr="00A53C5C">
        <w:rPr>
          <w:b/>
          <w:sz w:val="28"/>
          <w:szCs w:val="20"/>
        </w:rPr>
        <w:t xml:space="preserve">с 08 часов 00 минут </w:t>
      </w:r>
      <w:r w:rsidR="004440B7">
        <w:rPr>
          <w:b/>
          <w:sz w:val="28"/>
          <w:szCs w:val="20"/>
        </w:rPr>
        <w:br/>
      </w:r>
      <w:r w:rsidR="00A53C5C" w:rsidRPr="00A53C5C">
        <w:rPr>
          <w:b/>
          <w:sz w:val="28"/>
          <w:szCs w:val="20"/>
        </w:rPr>
        <w:t>по московскому времени (</w:t>
      </w:r>
      <w:r w:rsidR="00606A94" w:rsidRPr="00A53C5C">
        <w:rPr>
          <w:b/>
          <w:sz w:val="28"/>
          <w:szCs w:val="20"/>
        </w:rPr>
        <w:t>10</w:t>
      </w:r>
      <w:r w:rsidR="00A53C5C" w:rsidRPr="00A53C5C">
        <w:rPr>
          <w:b/>
          <w:sz w:val="28"/>
          <w:szCs w:val="20"/>
        </w:rPr>
        <w:t xml:space="preserve"> часов 00 минут по местному времени)</w:t>
      </w:r>
      <w:r w:rsidR="004440B7">
        <w:rPr>
          <w:b/>
          <w:sz w:val="28"/>
          <w:szCs w:val="20"/>
        </w:rPr>
        <w:t>.</w:t>
      </w:r>
    </w:p>
    <w:p w:rsidR="00E2691A" w:rsidRDefault="00CB23D2" w:rsidP="00A72799">
      <w:pPr>
        <w:spacing w:line="340" w:lineRule="exact"/>
        <w:ind w:firstLine="708"/>
        <w:jc w:val="both"/>
        <w:rPr>
          <w:b/>
          <w:sz w:val="28"/>
          <w:szCs w:val="28"/>
        </w:rPr>
      </w:pPr>
      <w:r w:rsidRPr="009A4C88">
        <w:rPr>
          <w:b/>
          <w:sz w:val="28"/>
          <w:szCs w:val="20"/>
        </w:rPr>
        <w:t>Место проведения аукциона:</w:t>
      </w:r>
      <w:r w:rsidR="00A53C5C">
        <w:rPr>
          <w:b/>
          <w:sz w:val="28"/>
          <w:szCs w:val="20"/>
        </w:rPr>
        <w:t xml:space="preserve"> аукцион проводится в электронной форме</w:t>
      </w:r>
      <w:r w:rsidRPr="009A4C88">
        <w:rPr>
          <w:b/>
          <w:i/>
          <w:sz w:val="28"/>
          <w:szCs w:val="20"/>
        </w:rPr>
        <w:t xml:space="preserve"> </w:t>
      </w:r>
      <w:r w:rsidR="00A53C5C" w:rsidRPr="00A53C5C">
        <w:rPr>
          <w:b/>
          <w:sz w:val="28"/>
          <w:szCs w:val="20"/>
        </w:rPr>
        <w:t xml:space="preserve">на </w:t>
      </w:r>
      <w:r w:rsidR="00A53C5C" w:rsidRP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У</w:t>
      </w:r>
      <w:r w:rsid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ниверсальной торговой платформе АО «Сбербанк – АСТ»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 </w:t>
      </w:r>
      <w:r w:rsidR="009A4C88"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A7279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Порядок и условия проведения аукциона по продаже права на заключение договора купли-продажи лесных насаждений регулируются Гражданским кодексом Российской Федерации, Лесным кодексом Российской Федерации</w:t>
      </w:r>
      <w:r w:rsidR="001942A5">
        <w:rPr>
          <w:sz w:val="28"/>
          <w:szCs w:val="20"/>
        </w:rPr>
        <w:t xml:space="preserve"> </w:t>
      </w:r>
      <w:r w:rsidR="001942A5">
        <w:rPr>
          <w:sz w:val="28"/>
          <w:szCs w:val="20"/>
        </w:rPr>
        <w:br/>
      </w:r>
      <w:r w:rsidRPr="00CB23D2">
        <w:rPr>
          <w:sz w:val="28"/>
          <w:szCs w:val="20"/>
        </w:rPr>
        <w:t>и настоящей документацией об аукционе.</w:t>
      </w:r>
    </w:p>
    <w:p w:rsidR="00CB23D2" w:rsidRPr="00CB23D2" w:rsidRDefault="00CB23D2" w:rsidP="00A72799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  <w:sectPr w:rsidR="00CB23D2" w:rsidRPr="00CB23D2" w:rsidSect="00CB23D2">
          <w:footerReference w:type="even" r:id="rId9"/>
          <w:footerReference w:type="default" r:id="rId10"/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B23D2">
        <w:rPr>
          <w:sz w:val="28"/>
          <w:szCs w:val="20"/>
        </w:rPr>
        <w:t>На аукцион по продаже права на заключение договоров купли-продажи лесных насаждений выставляются следующие аукционные единицы (лоты):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0"/>
        <w:gridCol w:w="992"/>
        <w:gridCol w:w="1418"/>
        <w:gridCol w:w="1843"/>
        <w:gridCol w:w="992"/>
        <w:gridCol w:w="567"/>
        <w:gridCol w:w="850"/>
        <w:gridCol w:w="851"/>
        <w:gridCol w:w="1276"/>
        <w:gridCol w:w="1134"/>
        <w:gridCol w:w="1134"/>
      </w:tblGrid>
      <w:tr w:rsidR="004F1413" w:rsidRPr="00CB23D2" w:rsidTr="00EC4759">
        <w:trPr>
          <w:trHeight w:val="1225"/>
          <w:tblHeader/>
        </w:trPr>
        <w:tc>
          <w:tcPr>
            <w:tcW w:w="56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lastRenderedPageBreak/>
              <w:t>№ аукционной единицы (лота)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Лесничество</w:t>
            </w:r>
          </w:p>
        </w:tc>
        <w:tc>
          <w:tcPr>
            <w:tcW w:w="1843" w:type="dxa"/>
            <w:vMerge w:val="restart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Участковое                     лесничество </w:t>
            </w:r>
          </w:p>
        </w:tc>
        <w:tc>
          <w:tcPr>
            <w:tcW w:w="850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Квартал 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Выдел </w:t>
            </w:r>
          </w:p>
        </w:tc>
        <w:tc>
          <w:tcPr>
            <w:tcW w:w="141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Площадь, га</w:t>
            </w:r>
          </w:p>
        </w:tc>
        <w:tc>
          <w:tcPr>
            <w:tcW w:w="1843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Состав насаждений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Целевое назначение лесов</w:t>
            </w:r>
          </w:p>
        </w:tc>
        <w:tc>
          <w:tcPr>
            <w:tcW w:w="567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Вид рубки</w:t>
            </w:r>
          </w:p>
        </w:tc>
        <w:tc>
          <w:tcPr>
            <w:tcW w:w="1701" w:type="dxa"/>
            <w:gridSpan w:val="2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Объем заготовки древесины, </w:t>
            </w:r>
          </w:p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куб. м.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Начальная цена предмета аукциона (начальная цена заготавливаемой древесины),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Размер задатка,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Шаг аукциона</w:t>
            </w:r>
          </w:p>
          <w:p w:rsidR="00CB23D2" w:rsidRPr="00CB23D2" w:rsidRDefault="00794C58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(4</w:t>
            </w:r>
            <w:r w:rsidR="00CB23D2" w:rsidRPr="00CB23D2">
              <w:rPr>
                <w:color w:val="000000"/>
                <w:sz w:val="20"/>
                <w:szCs w:val="20"/>
              </w:rPr>
              <w:t xml:space="preserve"> % от начальной цены предмета аукциона- начальной цены заготавливаемой древесины), рублей</w:t>
            </w:r>
          </w:p>
        </w:tc>
      </w:tr>
      <w:tr w:rsidR="00C65EF5" w:rsidRPr="00CB23D2" w:rsidTr="00EC4759">
        <w:trPr>
          <w:trHeight w:val="510"/>
          <w:tblHeader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:rsidR="00CB23D2" w:rsidRPr="00CB23D2" w:rsidRDefault="000B03AA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</w:t>
            </w:r>
            <w:r w:rsidR="00CB23D2" w:rsidRPr="00CB23D2">
              <w:rPr>
                <w:sz w:val="20"/>
                <w:szCs w:val="20"/>
              </w:rPr>
              <w:t>бщий</w:t>
            </w:r>
            <w:proofErr w:type="gramEnd"/>
            <w:r w:rsidR="00CB23D2" w:rsidRPr="00CB23D2">
              <w:rPr>
                <w:sz w:val="20"/>
                <w:szCs w:val="20"/>
              </w:rPr>
              <w:t xml:space="preserve"> ликвидный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right="-159"/>
              <w:jc w:val="center"/>
              <w:rPr>
                <w:sz w:val="20"/>
                <w:szCs w:val="20"/>
              </w:rPr>
            </w:pPr>
            <w:proofErr w:type="gramStart"/>
            <w:r w:rsidRPr="00CB23D2">
              <w:rPr>
                <w:sz w:val="20"/>
                <w:szCs w:val="20"/>
              </w:rPr>
              <w:t>в</w:t>
            </w:r>
            <w:proofErr w:type="gramEnd"/>
            <w:r w:rsidRPr="00CB23D2">
              <w:rPr>
                <w:sz w:val="20"/>
                <w:szCs w:val="20"/>
              </w:rPr>
              <w:t xml:space="preserve"> т. ч. деловой</w:t>
            </w:r>
          </w:p>
        </w:tc>
        <w:tc>
          <w:tcPr>
            <w:tcW w:w="1276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:rsidR="00CB23D2" w:rsidRPr="00CB23D2" w:rsidRDefault="00CB23D2" w:rsidP="00CB23D2">
      <w:pPr>
        <w:spacing w:line="20" w:lineRule="exact"/>
      </w:pPr>
    </w:p>
    <w:tbl>
      <w:tblPr>
        <w:tblW w:w="1601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1"/>
        <w:gridCol w:w="991"/>
        <w:gridCol w:w="1418"/>
        <w:gridCol w:w="1841"/>
        <w:gridCol w:w="992"/>
        <w:gridCol w:w="567"/>
        <w:gridCol w:w="850"/>
        <w:gridCol w:w="850"/>
        <w:gridCol w:w="1276"/>
        <w:gridCol w:w="1134"/>
        <w:gridCol w:w="1135"/>
      </w:tblGrid>
      <w:tr w:rsidR="001B3AFC" w:rsidRPr="002464A0" w:rsidTr="00EC4759">
        <w:trPr>
          <w:trHeight w:val="255"/>
          <w:tblHeader/>
        </w:trPr>
        <w:tc>
          <w:tcPr>
            <w:tcW w:w="568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4</w:t>
            </w:r>
          </w:p>
        </w:tc>
        <w:tc>
          <w:tcPr>
            <w:tcW w:w="99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6</w:t>
            </w:r>
          </w:p>
        </w:tc>
        <w:tc>
          <w:tcPr>
            <w:tcW w:w="184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13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14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237CC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Акчимское (Акчимское)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8Е1П1Б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1609718</w:t>
            </w:r>
            <w:r w:rsidRPr="004D533B">
              <w:rPr>
                <w:color w:val="000000"/>
                <w:sz w:val="18"/>
                <w:szCs w:val="18"/>
              </w:rPr>
              <w:t>,8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1609718</w:t>
            </w:r>
            <w:r w:rsidRPr="004D533B">
              <w:rPr>
                <w:color w:val="000000"/>
                <w:sz w:val="18"/>
                <w:szCs w:val="18"/>
              </w:rPr>
              <w:t>,8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64388,76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237CC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Акчимское (Акчимское)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7,312 (в том числе лесная дорога 0,312)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7Е2П1Б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7Е2П1Б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1301278</w:t>
            </w:r>
            <w:r w:rsidRPr="004D533B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1301278</w:t>
            </w:r>
            <w:r w:rsidRPr="004D533B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52051,12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237CC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 (Гайнское)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4Б2Ос2Е1С1П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2577,4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1242,7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2412102,00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2412102,00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96484,08</w:t>
            </w:r>
          </w:p>
        </w:tc>
      </w:tr>
      <w:tr w:rsidR="00391ADE" w:rsidRPr="002464A0" w:rsidTr="00EC4759">
        <w:trPr>
          <w:trHeight w:val="4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237CC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Ильинское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9Б1Е+Ос+П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821468,21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821468,21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32858,73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A3211F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Pr="00063E66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Каргинское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6Ос2Б2Е+Лп+П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4631,5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2354,5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3885160,72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3885160,72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155406,43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A3211F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 (Булатовское)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4, 6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3Ос3Б3Е1П</w:t>
            </w:r>
            <w:r>
              <w:rPr>
                <w:color w:val="000000"/>
                <w:sz w:val="18"/>
                <w:szCs w:val="18"/>
              </w:rPr>
              <w:br/>
              <w:t>7Е3П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2518,8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1716,7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3111841,81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3111841,81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124473,67</w:t>
            </w:r>
          </w:p>
        </w:tc>
      </w:tr>
      <w:tr w:rsidR="00391ADE" w:rsidRPr="002464A0" w:rsidTr="00D3514E">
        <w:trPr>
          <w:trHeight w:val="8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A3211F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 (Булатовское)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Pr="007E3293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1059416,28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1059416,28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42376,65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A3211F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Яйвинское (Яйвинское)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7, 8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24,45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4Е2П3Б1Ос+Лп</w:t>
            </w:r>
            <w:r>
              <w:rPr>
                <w:color w:val="000000"/>
                <w:sz w:val="18"/>
                <w:szCs w:val="18"/>
              </w:rPr>
              <w:br/>
              <w:t>5Б2Ос2Е1П+Лп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4269,5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2777,2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4247810,22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4247810,22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169912,41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A3211F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Косинское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Варышано-Чураковское (Совхоз «Чураковский»)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4Б2Ос4С+Е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1721,9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1276362,78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1276362,78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51054,51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A3211F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 (Красновишерское)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4Б2Ос4С+Е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2124,0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1465,0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6438363,38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6438363,38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257534,54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A3211F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Pr="001F6E64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Pr="001F6E64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Верх-Иньвенское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Pr="001F6E64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Pr="001F6E64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Pr="001F6E64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Pr="001F6E64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6Б1Ос3Е+П</w:t>
            </w:r>
            <w:r>
              <w:rPr>
                <w:color w:val="000000"/>
                <w:sz w:val="18"/>
                <w:szCs w:val="18"/>
              </w:rPr>
              <w:br/>
              <w:t>7Е3Б+П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1F6E64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F6E6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1F6E64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F6E6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Pr="001F6E64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Pr="001F6E64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3049,0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3960997,80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3960997,80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158439,91</w:t>
            </w:r>
          </w:p>
        </w:tc>
      </w:tr>
      <w:tr w:rsidR="00391ADE" w:rsidRPr="002464A0" w:rsidTr="00EC4759">
        <w:trPr>
          <w:trHeight w:val="10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A3211F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Визяйское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4Ос2Б4Е+П</w:t>
            </w:r>
            <w:r>
              <w:rPr>
                <w:color w:val="000000"/>
                <w:sz w:val="18"/>
                <w:szCs w:val="18"/>
              </w:rPr>
              <w:br/>
              <w:t>4Ос3Б3Е+П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1325,1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1007586,04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1007586,04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40303,44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237CC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Визяйское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9, 17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6Б1Лп2Е1П+Ос</w:t>
            </w:r>
            <w:r>
              <w:rPr>
                <w:color w:val="000000"/>
                <w:sz w:val="18"/>
                <w:szCs w:val="18"/>
              </w:rPr>
              <w:br/>
              <w:t>+</w:t>
            </w:r>
            <w:proofErr w:type="spellStart"/>
            <w:r>
              <w:rPr>
                <w:color w:val="000000"/>
                <w:sz w:val="18"/>
                <w:szCs w:val="18"/>
              </w:rPr>
              <w:t>Ивд</w:t>
            </w:r>
            <w:proofErr w:type="spellEnd"/>
            <w:r>
              <w:rPr>
                <w:color w:val="000000"/>
                <w:sz w:val="18"/>
                <w:szCs w:val="18"/>
              </w:rPr>
              <w:br/>
              <w:t>4Б2Лп3Е1П+С+Ос+Ивд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5370,4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3701,0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4270260,60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4270260,60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170810,42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237CC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Визяйское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9,325 (в том числе лесная дорога 0,025 без рубки)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6Б3Е1П+Ос+Лп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1863,1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1635915,46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1635915,46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65436,62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237CC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Визяйское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37, 38, 41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6Б1Ос3Е+П+Лп</w:t>
            </w:r>
            <w:r>
              <w:rPr>
                <w:color w:val="000000"/>
                <w:sz w:val="18"/>
                <w:szCs w:val="18"/>
              </w:rPr>
              <w:br/>
              <w:t>5Ос3Б2Е</w:t>
            </w:r>
            <w:r>
              <w:rPr>
                <w:color w:val="000000"/>
                <w:sz w:val="18"/>
                <w:szCs w:val="18"/>
              </w:rPr>
              <w:br/>
              <w:t>7Б2Ос1Е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808250,50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808250,50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32330,02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237CC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Визяйское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51, 102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7Б2Ос1Е+П+Лп</w:t>
            </w:r>
            <w:r>
              <w:rPr>
                <w:color w:val="000000"/>
                <w:sz w:val="18"/>
                <w:szCs w:val="18"/>
              </w:rPr>
              <w:br/>
              <w:t>5Б4Ос1Е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1999,9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1019,6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1885479,40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1885479,40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75419,18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70764C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6Б1Ос2Е1П+С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2796,7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1795,6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2417980,89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2417980,89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96719,24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237CC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Ошибское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2, 3, 4, 6, 8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5Б2Ос2Е1П</w:t>
            </w:r>
            <w:r>
              <w:rPr>
                <w:color w:val="000000"/>
                <w:sz w:val="18"/>
                <w:szCs w:val="18"/>
              </w:rPr>
              <w:br/>
              <w:t>5Б1Ос4Е+П+Лп</w:t>
            </w:r>
            <w:r>
              <w:rPr>
                <w:color w:val="000000"/>
                <w:sz w:val="18"/>
                <w:szCs w:val="18"/>
              </w:rPr>
              <w:br/>
              <w:t>9Б1Е+П+Ос+Лп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lastRenderedPageBreak/>
              <w:t>4Е2П2Б2Ос</w:t>
            </w:r>
            <w:r>
              <w:rPr>
                <w:color w:val="000000"/>
                <w:sz w:val="18"/>
                <w:szCs w:val="18"/>
              </w:rPr>
              <w:br/>
              <w:t>6Б2Ос1Е1П+Лп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lastRenderedPageBreak/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8174,0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4859,0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6926122,65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6926122,65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277044,91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237CC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Ошибское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8Б1Ос1Е+П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1074234,92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1074234,92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42969,40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237CC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Куединское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Сарашевское (А/Ф «Танып»)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9Б1Лп+П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484425,96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484425,96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19377,04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237CC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Кунгурское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Кунгурское (Кукуштанское)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3Б3Ос4Е+П+С+Лп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4844,6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3140,7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4517522,46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4517522,46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180700,90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Октябрьское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Щучье-Озерское (Тюинское)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5Б2Лп3Е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392573,76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392573,76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15702,95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237CC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Большесосновское (СХПК «Память Ильича»)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5Е1П2Ос2Б+С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1334377,62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1334377,62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53375,10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237CC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Кукуштанское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5Ос2Б1Лп2Е+П+С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3257,0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2958670,91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2958670,91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118346,84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Кукуштанское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4Ос3Б3Е+П+Лп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1947581,52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1947581,52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77903,26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Рождественское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8Лп1Б1Е+П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2188,8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3715184,25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3715184,25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148607,37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Pr="00BB23D0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Сивинское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Ново-Михайловское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5Ос3Б2Е+П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3381,6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2438,7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3862259,44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3862259,44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154490,38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237CC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Pr="000C78E4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Сивинское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Ново-Михайловское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7Ос2Б1Е+Лп+П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4149,0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2426,7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2067346,80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2067346,80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82693,87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237CC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(Урольское сельское)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9, 10, 15, 26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8Е2Б+С+П+Ос</w:t>
            </w:r>
            <w:r>
              <w:rPr>
                <w:color w:val="000000"/>
                <w:sz w:val="18"/>
                <w:szCs w:val="18"/>
              </w:rPr>
              <w:br/>
              <w:t>5Б1Ос4Е+С+П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lastRenderedPageBreak/>
              <w:t>6С2Е2Б+П+Ос</w:t>
            </w:r>
            <w:r>
              <w:rPr>
                <w:color w:val="000000"/>
                <w:sz w:val="18"/>
                <w:szCs w:val="18"/>
              </w:rPr>
              <w:br/>
              <w:t>7Е2Б1Ос+С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lastRenderedPageBreak/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3374,3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3939505,68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3939505,68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157580,23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CF59B6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 (Половодовское сельское)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7Е1П2Б+С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744315,20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744315,20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DE6BF1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29772,61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1D29D1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 (Половодовское сельское)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5Б3Ос2Е+П</w:t>
            </w:r>
            <w:r>
              <w:rPr>
                <w:color w:val="000000"/>
                <w:sz w:val="18"/>
                <w:szCs w:val="18"/>
              </w:rPr>
              <w:br/>
              <w:t>8Е2Ос+П+Б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2445,6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3253769,40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3253769,40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6A79B4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130150,78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1D29D1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Pr="00CF59B6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 (Соликамское)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 14, 19 (9, 19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29,82 (в том числе лесная дорога 0,22)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6Е1П3Б</w:t>
            </w:r>
            <w:r>
              <w:rPr>
                <w:color w:val="000000"/>
                <w:sz w:val="18"/>
                <w:szCs w:val="18"/>
              </w:rPr>
              <w:br/>
              <w:t>6Б1Ос3Е</w:t>
            </w:r>
            <w:r>
              <w:rPr>
                <w:color w:val="000000"/>
                <w:sz w:val="18"/>
                <w:szCs w:val="18"/>
              </w:rPr>
              <w:br/>
              <w:t>8Е2П+Б+Лп</w:t>
            </w:r>
            <w:r>
              <w:rPr>
                <w:color w:val="000000"/>
                <w:sz w:val="18"/>
                <w:szCs w:val="18"/>
              </w:rPr>
              <w:br/>
              <w:t>5Е1П4Б+Ос+Лп</w:t>
            </w:r>
            <w:r>
              <w:rPr>
                <w:color w:val="000000"/>
                <w:sz w:val="18"/>
                <w:szCs w:val="18"/>
              </w:rPr>
              <w:br/>
              <w:t>7Е3Б+П+Лп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6481,8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5105,9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6398479,10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6398479,10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6A79B4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255939,16</w:t>
            </w:r>
          </w:p>
        </w:tc>
      </w:tr>
      <w:tr w:rsidR="00391AD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1ADE" w:rsidRPr="001D29D1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Pr="00CF59B6" w:rsidRDefault="00391ADE" w:rsidP="00391AD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Лопанское (Совхоз «Пожинский»)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5Б1Ос2С2Е+П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0B4989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Default="00391ADE" w:rsidP="00391AD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760281,04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4D533B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760281,04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ADE" w:rsidRPr="006A79B4" w:rsidRDefault="00391ADE" w:rsidP="00391A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30411,24</w:t>
            </w:r>
          </w:p>
        </w:tc>
      </w:tr>
    </w:tbl>
    <w:p w:rsidR="00CB23D2" w:rsidRPr="00104F06" w:rsidRDefault="00CB23D2" w:rsidP="00CB23D2">
      <w:pPr>
        <w:spacing w:line="240" w:lineRule="exact"/>
        <w:rPr>
          <w:sz w:val="28"/>
          <w:lang w:val="en-US"/>
        </w:rPr>
        <w:sectPr w:rsidR="00CB23D2" w:rsidRPr="00104F06" w:rsidSect="00F70173">
          <w:pgSz w:w="16838" w:h="11906" w:orient="landscape" w:code="9"/>
          <w:pgMar w:top="1276" w:right="1134" w:bottom="567" w:left="794" w:header="720" w:footer="720" w:gutter="0"/>
          <w:cols w:space="708"/>
          <w:docGrid w:linePitch="360"/>
        </w:sectPr>
      </w:pP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lastRenderedPageBreak/>
        <w:t>Обозначение вида рубки: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СПР – сплошная рубка спелых и перестойных лесных насаждений.</w:t>
      </w:r>
    </w:p>
    <w:p w:rsidR="0043041A" w:rsidRPr="00CB23D2" w:rsidRDefault="00CB23D2" w:rsidP="0043041A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Порядок проведения лесосечных работ, последовательность их проведения определяются в соответствии с технологической картой лесосечных работ </w:t>
      </w:r>
      <w:r w:rsidRPr="00CB23D2">
        <w:rPr>
          <w:sz w:val="28"/>
          <w:szCs w:val="20"/>
        </w:rPr>
        <w:br/>
        <w:t xml:space="preserve">и приказом </w:t>
      </w:r>
      <w:r w:rsidR="0043041A">
        <w:rPr>
          <w:sz w:val="28"/>
          <w:szCs w:val="20"/>
        </w:rPr>
        <w:t>Минприроды России от 17 января 2022</w:t>
      </w:r>
      <w:r w:rsidR="009B4100">
        <w:rPr>
          <w:sz w:val="28"/>
          <w:szCs w:val="20"/>
        </w:rPr>
        <w:t xml:space="preserve"> г.</w:t>
      </w:r>
      <w:r w:rsidR="0043041A">
        <w:rPr>
          <w:sz w:val="28"/>
          <w:szCs w:val="20"/>
        </w:rPr>
        <w:t xml:space="preserve"> № 23 «</w:t>
      </w:r>
      <w:r w:rsidR="0043041A" w:rsidRPr="0043041A">
        <w:rPr>
          <w:sz w:val="28"/>
          <w:szCs w:val="20"/>
        </w:rPr>
        <w:t>Об утверждении видов лесосечных работ, порядка и последовательности их выполнения, формы технологической карты лесосечных работ, формы акта заключительного осмотра лесосеки и порядка заключительного осмотра лесо</w:t>
      </w:r>
      <w:r w:rsidR="0043041A">
        <w:rPr>
          <w:sz w:val="28"/>
          <w:szCs w:val="20"/>
        </w:rPr>
        <w:t>секи».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Границы лесных участков определены при натурном отводе лесосек </w:t>
      </w:r>
      <w:r w:rsidRPr="00CB23D2">
        <w:rPr>
          <w:sz w:val="28"/>
          <w:szCs w:val="20"/>
        </w:rPr>
        <w:br/>
        <w:t>и таксации лесов с использованием материалов лесоустройства.</w:t>
      </w:r>
    </w:p>
    <w:p w:rsidR="00CB23D2" w:rsidRPr="00CB23D2" w:rsidRDefault="00A778C7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Обременени</w:t>
      </w:r>
      <w:r w:rsidR="00A8679C">
        <w:rPr>
          <w:sz w:val="28"/>
          <w:szCs w:val="20"/>
        </w:rPr>
        <w:t xml:space="preserve">е 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 xml:space="preserve">. Ограничения </w:t>
      </w:r>
      <w:r w:rsidR="00A524EA">
        <w:rPr>
          <w:sz w:val="28"/>
          <w:szCs w:val="20"/>
        </w:rPr>
        <w:br/>
      </w:r>
      <w:r w:rsidR="00CB23D2" w:rsidRPr="00CB23D2">
        <w:rPr>
          <w:sz w:val="28"/>
          <w:szCs w:val="20"/>
        </w:rPr>
        <w:t xml:space="preserve">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>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Виды и параметры разрешенного использования лесов установлены лесохозяйственными регламентами лесничеств, на территории которых располагаются продаваемые лесные насаждения. 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Более подробную информацию о лесных участках, в том числе картографические материалы с указанием границ лесных участков, можно получить в Министерстве по адресу: г. Пермь, ул. Попова, д. 11, кабинет № 222, тел. </w:t>
      </w:r>
      <w:r w:rsidR="00BA0DBF">
        <w:rPr>
          <w:sz w:val="28"/>
          <w:szCs w:val="20"/>
        </w:rPr>
        <w:t xml:space="preserve">8 </w:t>
      </w:r>
      <w:r w:rsidRPr="00CB23D2">
        <w:rPr>
          <w:sz w:val="28"/>
          <w:szCs w:val="20"/>
        </w:rPr>
        <w:t>(342) 236-29-15 или в соответствующем лесничестве, на территории которого располагаются продаваемые лесные насаждения.</w:t>
      </w:r>
    </w:p>
    <w:p w:rsidR="00C1523B" w:rsidRPr="00CB23D2" w:rsidRDefault="00CB76B2" w:rsidP="00C1523B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231027">
        <w:rPr>
          <w:sz w:val="28"/>
          <w:szCs w:val="20"/>
        </w:rPr>
        <w:t xml:space="preserve">Телефон секретаря аукционной комиссии </w:t>
      </w:r>
      <w:r w:rsidR="00CA6DAD">
        <w:rPr>
          <w:sz w:val="28"/>
          <w:szCs w:val="20"/>
        </w:rPr>
        <w:t>Быков Владимир Александрович</w:t>
      </w:r>
      <w:r w:rsidR="00231027">
        <w:rPr>
          <w:sz w:val="28"/>
          <w:szCs w:val="20"/>
        </w:rPr>
        <w:t xml:space="preserve"> – </w:t>
      </w:r>
      <w:r w:rsidR="00BC64CF">
        <w:rPr>
          <w:sz w:val="28"/>
          <w:szCs w:val="20"/>
        </w:rPr>
        <w:t xml:space="preserve">8 </w:t>
      </w:r>
      <w:r w:rsidR="00231027">
        <w:rPr>
          <w:sz w:val="28"/>
          <w:szCs w:val="20"/>
        </w:rPr>
        <w:t>(342</w:t>
      </w:r>
      <w:r w:rsidR="00C1523B" w:rsidRPr="00231027">
        <w:rPr>
          <w:sz w:val="28"/>
          <w:szCs w:val="20"/>
        </w:rPr>
        <w:t xml:space="preserve">) </w:t>
      </w:r>
      <w:r w:rsidR="00231027">
        <w:rPr>
          <w:sz w:val="28"/>
          <w:szCs w:val="20"/>
        </w:rPr>
        <w:t>236-29-15.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Для осмотра лесных насаждений в натуре необходимо обращаться </w:t>
      </w:r>
      <w:r w:rsidRPr="00CB23D2">
        <w:rPr>
          <w:sz w:val="28"/>
          <w:szCs w:val="20"/>
        </w:rPr>
        <w:br/>
        <w:t>в лесничества Пермского края, на территории которых располагаются продаваемые лесные насаждения. Порядок осмотра аукционных единиц определяет соответствующее лесничество.</w:t>
      </w:r>
    </w:p>
    <w:p w:rsidR="009B07FE" w:rsidRPr="000F78D0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  <w:u w:val="single"/>
        </w:rPr>
      </w:pPr>
      <w:r w:rsidRPr="00CB23D2">
        <w:rPr>
          <w:b/>
          <w:sz w:val="28"/>
          <w:szCs w:val="20"/>
        </w:rPr>
        <w:t xml:space="preserve">Для участия в аукционе заявитель подает заявку по установленной настоящей документацией форме. </w:t>
      </w:r>
      <w:r w:rsidRPr="000F78D0">
        <w:rPr>
          <w:b/>
          <w:sz w:val="28"/>
          <w:szCs w:val="20"/>
          <w:u w:val="single"/>
        </w:rPr>
        <w:t xml:space="preserve">На каждый лот заявитель оформляет отдельную заявку.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Заявка на участие в аукционе </w:t>
      </w:r>
      <w:r w:rsidR="00DB7F18">
        <w:rPr>
          <w:b/>
          <w:sz w:val="28"/>
          <w:szCs w:val="20"/>
        </w:rPr>
        <w:t xml:space="preserve">подается </w:t>
      </w:r>
      <w:r w:rsidRPr="0045792E">
        <w:rPr>
          <w:b/>
          <w:sz w:val="28"/>
          <w:szCs w:val="20"/>
          <w:u w:val="single"/>
        </w:rPr>
        <w:t xml:space="preserve">по установленной форме </w:t>
      </w:r>
      <w:r w:rsidR="00DB7F18" w:rsidRPr="0045792E">
        <w:rPr>
          <w:b/>
          <w:sz w:val="28"/>
          <w:szCs w:val="20"/>
          <w:u w:val="single"/>
        </w:rPr>
        <w:t>Организатором торгов</w:t>
      </w:r>
      <w:r w:rsidR="00DB7F18">
        <w:rPr>
          <w:b/>
          <w:sz w:val="28"/>
          <w:szCs w:val="20"/>
        </w:rPr>
        <w:t xml:space="preserve">, прилагается. Заявка </w:t>
      </w:r>
      <w:r w:rsidRPr="00CB23D2">
        <w:rPr>
          <w:b/>
          <w:sz w:val="28"/>
          <w:szCs w:val="20"/>
        </w:rPr>
        <w:t xml:space="preserve">подписывается лицом, уполномоченным на это в установленном законом порядке.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Одним из условий допуска заявителя к участию в аукционе является поступление задатка на счет, указанный в документации об аукционе,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Заявитель вправе отозвать заявку на участие в аукционе в любое время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15835" w:rsidRDefault="00C15835" w:rsidP="00C15835">
      <w:pPr>
        <w:ind w:firstLine="708"/>
        <w:jc w:val="both"/>
        <w:rPr>
          <w:b/>
          <w:sz w:val="28"/>
          <w:szCs w:val="28"/>
        </w:rPr>
      </w:pPr>
      <w:r w:rsidRPr="00CB23D2">
        <w:rPr>
          <w:b/>
          <w:bCs/>
          <w:sz w:val="28"/>
          <w:szCs w:val="20"/>
        </w:rPr>
        <w:t xml:space="preserve">Место подачи заявок на участие в аукционе: </w:t>
      </w:r>
      <w:r>
        <w:rPr>
          <w:b/>
          <w:bCs/>
          <w:sz w:val="28"/>
          <w:szCs w:val="20"/>
        </w:rPr>
        <w:t xml:space="preserve">заявки на участие </w:t>
      </w:r>
      <w:r>
        <w:rPr>
          <w:b/>
          <w:bCs/>
          <w:sz w:val="28"/>
          <w:szCs w:val="20"/>
        </w:rPr>
        <w:br/>
        <w:t xml:space="preserve">в 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аукционе подаются в электронной форме на Универсальной торговой платформе АО «Сбербанк - АСТ» </w:t>
      </w:r>
      <w:r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BA4C4E">
      <w:pPr>
        <w:spacing w:line="340" w:lineRule="exact"/>
        <w:ind w:firstLine="709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начала срока подачи заявок: </w:t>
      </w:r>
      <w:r w:rsidR="001624F9">
        <w:rPr>
          <w:b/>
          <w:bCs/>
          <w:sz w:val="28"/>
          <w:szCs w:val="20"/>
        </w:rPr>
        <w:t xml:space="preserve">с </w:t>
      </w:r>
      <w:r w:rsidR="003C4F0F">
        <w:rPr>
          <w:b/>
          <w:bCs/>
          <w:sz w:val="28"/>
          <w:szCs w:val="20"/>
        </w:rPr>
        <w:t>23</w:t>
      </w:r>
      <w:r w:rsidR="00EB574D">
        <w:rPr>
          <w:b/>
          <w:bCs/>
          <w:sz w:val="28"/>
          <w:szCs w:val="20"/>
        </w:rPr>
        <w:t xml:space="preserve"> </w:t>
      </w:r>
      <w:r w:rsidR="00FA3C5B">
        <w:rPr>
          <w:b/>
          <w:bCs/>
          <w:sz w:val="28"/>
          <w:szCs w:val="20"/>
        </w:rPr>
        <w:t>октября</w:t>
      </w:r>
      <w:r w:rsidR="00BA0DBF">
        <w:rPr>
          <w:b/>
          <w:bCs/>
          <w:sz w:val="28"/>
          <w:szCs w:val="20"/>
        </w:rPr>
        <w:t xml:space="preserve"> 2025</w:t>
      </w:r>
      <w:r w:rsidR="00C15835" w:rsidRPr="00C15835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 xml:space="preserve">с 08 часов </w:t>
      </w:r>
      <w:r w:rsidR="001624F9">
        <w:rPr>
          <w:b/>
          <w:bCs/>
          <w:sz w:val="28"/>
          <w:szCs w:val="20"/>
        </w:rPr>
        <w:br/>
        <w:t>00 минут по московскому времени (10 часов 00 минут по местному времени).</w:t>
      </w:r>
    </w:p>
    <w:p w:rsidR="00CB23D2" w:rsidRPr="00CB23D2" w:rsidRDefault="00CB23D2" w:rsidP="001624F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окончания срока подачи заявок: </w:t>
      </w:r>
      <w:r w:rsidR="001624F9">
        <w:rPr>
          <w:b/>
          <w:bCs/>
          <w:sz w:val="28"/>
          <w:szCs w:val="20"/>
        </w:rPr>
        <w:t>по</w:t>
      </w:r>
      <w:r w:rsidR="00392A00">
        <w:rPr>
          <w:b/>
          <w:bCs/>
          <w:sz w:val="28"/>
          <w:szCs w:val="20"/>
        </w:rPr>
        <w:t xml:space="preserve"> </w:t>
      </w:r>
      <w:r w:rsidR="003C4F0F">
        <w:rPr>
          <w:b/>
          <w:bCs/>
          <w:sz w:val="28"/>
          <w:szCs w:val="20"/>
        </w:rPr>
        <w:t>10</w:t>
      </w:r>
      <w:r w:rsidR="00FA3C5B">
        <w:rPr>
          <w:b/>
          <w:bCs/>
          <w:sz w:val="28"/>
          <w:szCs w:val="20"/>
        </w:rPr>
        <w:t xml:space="preserve"> </w:t>
      </w:r>
      <w:r w:rsidR="003C4F0F">
        <w:rPr>
          <w:b/>
          <w:bCs/>
          <w:sz w:val="28"/>
          <w:szCs w:val="20"/>
        </w:rPr>
        <w:t>ноября</w:t>
      </w:r>
      <w:r w:rsidR="00BA0DBF">
        <w:rPr>
          <w:b/>
          <w:bCs/>
          <w:sz w:val="28"/>
          <w:szCs w:val="20"/>
        </w:rPr>
        <w:t xml:space="preserve"> 2025</w:t>
      </w:r>
      <w:r w:rsidR="00672493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672493">
        <w:rPr>
          <w:b/>
          <w:bCs/>
          <w:sz w:val="28"/>
          <w:szCs w:val="20"/>
        </w:rPr>
        <w:br/>
      </w:r>
      <w:r w:rsidR="001624F9" w:rsidRPr="001624F9">
        <w:rPr>
          <w:b/>
          <w:bCs/>
          <w:sz w:val="28"/>
          <w:szCs w:val="20"/>
        </w:rPr>
        <w:t>до</w:t>
      </w:r>
      <w:r w:rsidR="00AE40D8">
        <w:rPr>
          <w:b/>
          <w:bCs/>
          <w:sz w:val="28"/>
          <w:szCs w:val="20"/>
        </w:rPr>
        <w:t xml:space="preserve"> </w:t>
      </w:r>
      <w:r w:rsidR="005C05D0">
        <w:rPr>
          <w:b/>
          <w:bCs/>
          <w:sz w:val="28"/>
          <w:szCs w:val="20"/>
        </w:rPr>
        <w:t>10</w:t>
      </w:r>
      <w:r w:rsidR="00672493">
        <w:rPr>
          <w:b/>
          <w:bCs/>
          <w:sz w:val="28"/>
          <w:szCs w:val="20"/>
        </w:rPr>
        <w:t xml:space="preserve"> часов </w:t>
      </w:r>
      <w:r w:rsidRPr="001624F9">
        <w:rPr>
          <w:b/>
          <w:bCs/>
          <w:sz w:val="28"/>
          <w:szCs w:val="20"/>
        </w:rPr>
        <w:t>00 минут</w:t>
      </w:r>
      <w:r w:rsidR="001624F9" w:rsidRPr="001624F9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>по московскому времени (</w:t>
      </w:r>
      <w:r w:rsidR="007A2D73" w:rsidRPr="007A2D73">
        <w:rPr>
          <w:b/>
          <w:bCs/>
          <w:sz w:val="28"/>
          <w:szCs w:val="20"/>
        </w:rPr>
        <w:t xml:space="preserve">12 </w:t>
      </w:r>
      <w:r w:rsidR="001624F9">
        <w:rPr>
          <w:b/>
          <w:bCs/>
          <w:sz w:val="28"/>
          <w:szCs w:val="20"/>
        </w:rPr>
        <w:t>часов 00 минут по местному времени).</w:t>
      </w:r>
    </w:p>
    <w:p w:rsidR="00957BA9" w:rsidRPr="002C03AA" w:rsidRDefault="00957BA9" w:rsidP="00957BA9">
      <w:pPr>
        <w:ind w:firstLine="708"/>
        <w:jc w:val="both"/>
        <w:rPr>
          <w:b/>
          <w:sz w:val="28"/>
          <w:szCs w:val="28"/>
        </w:rPr>
      </w:pPr>
      <w:r w:rsidRPr="002C03AA">
        <w:rPr>
          <w:b/>
          <w:sz w:val="28"/>
          <w:szCs w:val="28"/>
        </w:rPr>
        <w:lastRenderedPageBreak/>
        <w:t xml:space="preserve">При подаче заявки заявитель перечисляет задаток на расчётный счет оператору Универсальной торговой платформы АО «Сбербанк – АСТ» </w:t>
      </w:r>
      <w:r w:rsidR="00682ADF">
        <w:rPr>
          <w:b/>
          <w:sz w:val="28"/>
          <w:szCs w:val="28"/>
        </w:rPr>
        <w:br/>
      </w:r>
      <w:r w:rsidRPr="002C03AA">
        <w:rPr>
          <w:b/>
          <w:sz w:val="28"/>
          <w:szCs w:val="28"/>
        </w:rPr>
        <w:t xml:space="preserve">по следующим реквизитам: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Получатель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 - АСТ»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7707308480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КПП:</w:t>
            </w:r>
          </w:p>
        </w:tc>
        <w:tc>
          <w:tcPr>
            <w:tcW w:w="4673" w:type="dxa"/>
          </w:tcPr>
          <w:p w:rsidR="00957BA9" w:rsidRPr="002C03AA" w:rsidRDefault="000E3122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7704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01001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Расчетный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40702810300020038047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Банк получателя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 банка:</w:t>
            </w:r>
          </w:p>
        </w:tc>
        <w:tc>
          <w:tcPr>
            <w:tcW w:w="4673" w:type="dxa"/>
          </w:tcPr>
          <w:p w:rsidR="00957BA9" w:rsidRPr="002C03AA" w:rsidRDefault="00B42F0C" w:rsidP="00950C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» г. Москва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БИК: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044525225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30101810400000000225</w:t>
            </w:r>
          </w:p>
        </w:tc>
      </w:tr>
    </w:tbl>
    <w:p w:rsidR="00957BA9" w:rsidRPr="002C03AA" w:rsidRDefault="00957BA9" w:rsidP="00957BA9">
      <w:pPr>
        <w:rPr>
          <w:sz w:val="28"/>
          <w:szCs w:val="28"/>
        </w:rPr>
      </w:pPr>
    </w:p>
    <w:p w:rsidR="00957BA9" w:rsidRPr="003E1A38" w:rsidRDefault="00957BA9" w:rsidP="0058417B">
      <w:pPr>
        <w:ind w:firstLine="708"/>
        <w:rPr>
          <w:b/>
          <w:sz w:val="28"/>
          <w:szCs w:val="28"/>
        </w:rPr>
      </w:pPr>
      <w:r w:rsidRPr="003E1A38">
        <w:rPr>
          <w:b/>
          <w:sz w:val="28"/>
          <w:szCs w:val="28"/>
        </w:rPr>
        <w:t>В назначении платежа необходимо указать</w:t>
      </w:r>
      <w:r w:rsidR="00581A20">
        <w:rPr>
          <w:b/>
          <w:sz w:val="28"/>
          <w:szCs w:val="28"/>
        </w:rPr>
        <w:t>:</w:t>
      </w:r>
      <w:r w:rsidRPr="003E1A38">
        <w:rPr>
          <w:b/>
          <w:sz w:val="28"/>
          <w:szCs w:val="28"/>
        </w:rPr>
        <w:t xml:space="preserve"> </w:t>
      </w:r>
      <w:r w:rsidR="00257211">
        <w:rPr>
          <w:b/>
          <w:sz w:val="28"/>
          <w:szCs w:val="28"/>
        </w:rPr>
        <w:t xml:space="preserve">перечисление денежных средств для </w:t>
      </w:r>
      <w:r w:rsidR="003721F5">
        <w:rPr>
          <w:b/>
          <w:sz w:val="28"/>
          <w:szCs w:val="28"/>
        </w:rPr>
        <w:t>задатка.</w:t>
      </w:r>
      <w:r w:rsidR="00581A20" w:rsidRPr="00581A20">
        <w:rPr>
          <w:b/>
          <w:sz w:val="28"/>
          <w:szCs w:val="28"/>
        </w:rPr>
        <w:t xml:space="preserve"> (ИНН плательщика). НДС не облагается.</w:t>
      </w:r>
    </w:p>
    <w:p w:rsidR="00957BA9" w:rsidRPr="00950CD6" w:rsidRDefault="00957BA9" w:rsidP="0058417B">
      <w:pPr>
        <w:ind w:firstLine="708"/>
        <w:jc w:val="both"/>
        <w:rPr>
          <w:sz w:val="28"/>
          <w:szCs w:val="28"/>
        </w:rPr>
      </w:pPr>
      <w:r w:rsidRPr="00950CD6">
        <w:rPr>
          <w:sz w:val="28"/>
          <w:szCs w:val="28"/>
        </w:rPr>
        <w:t xml:space="preserve">Денежные средства, перечисленные за участника третьими лицами, </w:t>
      </w:r>
      <w:r w:rsidRPr="00950CD6">
        <w:rPr>
          <w:sz w:val="28"/>
          <w:szCs w:val="28"/>
        </w:rPr>
        <w:br/>
        <w:t xml:space="preserve">не зачисляются на счет такого участника на Универсальную торговую платформу (УТП).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Величина повышения начальной цены предмета аукциона (цены заготавливаемой древесины) («шаг аукцион</w:t>
      </w:r>
      <w:r w:rsidR="00462450">
        <w:rPr>
          <w:sz w:val="28"/>
          <w:szCs w:val="28"/>
        </w:rPr>
        <w:t xml:space="preserve">а») устанавливается в размере </w:t>
      </w:r>
      <w:r w:rsidR="00462450">
        <w:rPr>
          <w:sz w:val="28"/>
          <w:szCs w:val="28"/>
        </w:rPr>
        <w:br/>
        <w:t>4</w:t>
      </w:r>
      <w:r w:rsidRPr="00CB23D2">
        <w:rPr>
          <w:sz w:val="28"/>
          <w:szCs w:val="28"/>
        </w:rPr>
        <w:t xml:space="preserve"> % от начальной цены предмета аукциона (начальной цены заготавливаемой древесины).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B23D2">
        <w:rPr>
          <w:sz w:val="28"/>
          <w:szCs w:val="28"/>
        </w:rPr>
        <w:t xml:space="preserve">Начальная цена предмета аукциона (начальная цена заготавливаемой древесины) устанавливается как произведение </w:t>
      </w:r>
      <w:r w:rsidRPr="00CB23D2">
        <w:rPr>
          <w:bCs/>
          <w:sz w:val="28"/>
          <w:szCs w:val="28"/>
        </w:rPr>
        <w:t xml:space="preserve">минимального размера платы </w:t>
      </w:r>
      <w:r w:rsidR="00D821FF">
        <w:rPr>
          <w:bCs/>
          <w:sz w:val="28"/>
          <w:szCs w:val="28"/>
        </w:rPr>
        <w:br/>
      </w:r>
      <w:r w:rsidRPr="00CB23D2">
        <w:rPr>
          <w:bCs/>
          <w:sz w:val="28"/>
          <w:szCs w:val="28"/>
        </w:rPr>
        <w:t>по договору купли-продажи лесных насаждений и коэффициента, устанавливаемого органами государственной власти субъектов Российской Федерации (Министерством природных ресурсов, лесного хозяйства и экологии Пермского края) для определения расходов на обеспечение проведения мероприятий по охране, защите, воспроизводству лесов.</w:t>
      </w:r>
    </w:p>
    <w:p w:rsidR="00CB23D2" w:rsidRPr="00CB23D2" w:rsidRDefault="00852338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hyperlink r:id="rId11" w:history="1">
        <w:r w:rsidR="00CB23D2" w:rsidRPr="00CB23D2">
          <w:rPr>
            <w:bCs/>
            <w:sz w:val="28"/>
            <w:szCs w:val="28"/>
          </w:rPr>
          <w:t>Методика</w:t>
        </w:r>
      </w:hyperlink>
      <w:r w:rsidR="00CB23D2" w:rsidRPr="00CB23D2">
        <w:rPr>
          <w:bCs/>
          <w:sz w:val="28"/>
          <w:szCs w:val="28"/>
        </w:rPr>
        <w:t xml:space="preserve"> расчета коэффициента для определения расходов </w:t>
      </w:r>
      <w:r w:rsidR="00CB23D2" w:rsidRPr="00CB23D2">
        <w:rPr>
          <w:bCs/>
          <w:sz w:val="28"/>
          <w:szCs w:val="28"/>
        </w:rPr>
        <w:br/>
        <w:t xml:space="preserve">на обеспечение проведения мероприятий по охране, защите, воспроизводству лесов утверждена Постановлением Правительства Российской Федерации </w:t>
      </w:r>
      <w:r w:rsidR="00CB23D2" w:rsidRPr="00CB23D2">
        <w:rPr>
          <w:bCs/>
          <w:sz w:val="28"/>
          <w:szCs w:val="28"/>
        </w:rPr>
        <w:br/>
        <w:t xml:space="preserve">от </w:t>
      </w:r>
      <w:r w:rsidR="007750D2" w:rsidRPr="0052410D">
        <w:rPr>
          <w:bCs/>
          <w:sz w:val="28"/>
          <w:szCs w:val="28"/>
        </w:rPr>
        <w:t>0</w:t>
      </w:r>
      <w:r w:rsidR="00CB23D2" w:rsidRPr="00CB23D2">
        <w:rPr>
          <w:bCs/>
          <w:sz w:val="28"/>
          <w:szCs w:val="28"/>
        </w:rPr>
        <w:t>4 декабря 2015 г. № 1320.</w:t>
      </w:r>
    </w:p>
    <w:p w:rsidR="00CB23D2" w:rsidRPr="00CB23D2" w:rsidRDefault="00CB23D2" w:rsidP="005764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Организатор аукциона вправе отказаться от проведения аукциона </w:t>
      </w:r>
      <w:r w:rsidRPr="00CB23D2">
        <w:rPr>
          <w:sz w:val="28"/>
          <w:szCs w:val="28"/>
        </w:rPr>
        <w:br/>
        <w:t xml:space="preserve">по продаже права на заключение договора купли-продажи лесных насаждений </w:t>
      </w:r>
      <w:r w:rsidRPr="00CB23D2">
        <w:rPr>
          <w:sz w:val="28"/>
          <w:szCs w:val="28"/>
        </w:rPr>
        <w:br/>
        <w:t>за десять рабочих дней до окончания срока подачи заявок на участие в аукционе</w:t>
      </w:r>
      <w:r w:rsidR="004861CE">
        <w:rPr>
          <w:sz w:val="28"/>
          <w:szCs w:val="28"/>
        </w:rPr>
        <w:t xml:space="preserve"> –</w:t>
      </w:r>
      <w:r w:rsidR="000B76E8" w:rsidRPr="000B76E8">
        <w:rPr>
          <w:sz w:val="28"/>
          <w:szCs w:val="28"/>
        </w:rPr>
        <w:t xml:space="preserve"> </w:t>
      </w:r>
      <w:r w:rsidR="003C4F0F">
        <w:rPr>
          <w:sz w:val="28"/>
          <w:szCs w:val="28"/>
        </w:rPr>
        <w:t>24</w:t>
      </w:r>
      <w:bookmarkStart w:id="0" w:name="_GoBack"/>
      <w:bookmarkEnd w:id="0"/>
      <w:r w:rsidR="00FA3C5B">
        <w:rPr>
          <w:sz w:val="28"/>
          <w:szCs w:val="28"/>
        </w:rPr>
        <w:t xml:space="preserve"> октября</w:t>
      </w:r>
      <w:r w:rsidR="00EA12DD">
        <w:rPr>
          <w:sz w:val="28"/>
          <w:szCs w:val="28"/>
        </w:rPr>
        <w:t xml:space="preserve"> 2025</w:t>
      </w:r>
      <w:r w:rsidR="00672493">
        <w:rPr>
          <w:sz w:val="28"/>
          <w:szCs w:val="28"/>
        </w:rPr>
        <w:t xml:space="preserve"> года</w:t>
      </w:r>
      <w:r w:rsidRPr="00CB23D2">
        <w:rPr>
          <w:sz w:val="28"/>
          <w:szCs w:val="28"/>
        </w:rPr>
        <w:t xml:space="preserve">. 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Окончательная цена заготавливаемой древесины (плата по договору купли-продажи лесных насаждений) соответствует цене, установленной по результатам аукциона.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Проект договора купли-продажи лесных насаждений прилагается.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случае, если аукцион признан несостоявшимся по причинам, указанным </w:t>
      </w:r>
      <w:r w:rsidRPr="00CB23D2">
        <w:rPr>
          <w:sz w:val="28"/>
          <w:szCs w:val="28"/>
        </w:rPr>
        <w:br/>
        <w:t xml:space="preserve">в </w:t>
      </w:r>
      <w:hyperlink r:id="rId12" w:history="1">
        <w:r w:rsidRPr="00CB23D2">
          <w:rPr>
            <w:sz w:val="28"/>
            <w:szCs w:val="28"/>
          </w:rPr>
          <w:t>пунктах 2</w:t>
        </w:r>
      </w:hyperlink>
      <w:r w:rsidRPr="00CB23D2">
        <w:rPr>
          <w:sz w:val="28"/>
          <w:szCs w:val="28"/>
        </w:rPr>
        <w:t xml:space="preserve"> и </w:t>
      </w:r>
      <w:hyperlink r:id="rId13" w:history="1">
        <w:r w:rsidRPr="00CB23D2">
          <w:rPr>
            <w:sz w:val="28"/>
            <w:szCs w:val="28"/>
          </w:rPr>
          <w:t>3 части 6</w:t>
        </w:r>
      </w:hyperlink>
      <w:r w:rsidRPr="00CB23D2">
        <w:rPr>
          <w:sz w:val="28"/>
          <w:szCs w:val="28"/>
        </w:rPr>
        <w:t xml:space="preserve"> статьи 79 Лесного кодекса Российской Федерации, заявитель, подавший единственную заявку на участие в аукционе (далее - единственный заявитель), или единственный участник аукциона не позднее </w:t>
      </w:r>
      <w:r w:rsidR="00FB6A31">
        <w:rPr>
          <w:sz w:val="28"/>
          <w:szCs w:val="28"/>
        </w:rPr>
        <w:br/>
      </w:r>
      <w:r w:rsidRPr="00CB23D2">
        <w:rPr>
          <w:sz w:val="28"/>
          <w:szCs w:val="28"/>
        </w:rPr>
        <w:lastRenderedPageBreak/>
        <w:t>чем через двадцать дней после дня проведения аукциона обязан заключить договор купли-продажи лесных насаждений, а орган государственной власти, принявший решение о проведении аукциона, не вправе отказаться от заключения с одним из указанных лиц соответствующего договора по начальной цене предмета аукциона.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 уклонения победителя аукциона, единственного заявителя </w:t>
      </w:r>
      <w:r w:rsidRPr="00CB23D2">
        <w:rPr>
          <w:sz w:val="28"/>
          <w:szCs w:val="28"/>
        </w:rPr>
        <w:br/>
        <w:t xml:space="preserve">или единственного участника аукциона от заключения договора внесенный </w:t>
      </w:r>
      <w:r w:rsidRPr="00CB23D2">
        <w:rPr>
          <w:sz w:val="28"/>
          <w:szCs w:val="28"/>
        </w:rPr>
        <w:br/>
        <w:t>ими задаток не возвращается.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 случае, если победитель аукциона уклонился от заключения договора купли-продажи лесных насаждений, соответствующий договор подлежит заключению с участником аукциона, который сделал предпоследнее предложение о цене предмета аукциона.</w:t>
      </w:r>
    </w:p>
    <w:p w:rsidR="00966265" w:rsidRDefault="00966265" w:rsidP="009662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допускается подписание договора купли-продажи лесных насаждений, заключаемых по результатам аукциона, ранее чем через десять дней </w:t>
      </w:r>
      <w:r>
        <w:rPr>
          <w:sz w:val="28"/>
          <w:szCs w:val="28"/>
        </w:rPr>
        <w:br/>
        <w:t xml:space="preserve">со дня размещения информации о результатах аукциона на официальном сайте торгов. </w:t>
      </w:r>
    </w:p>
    <w:p w:rsidR="00CB23D2" w:rsidRDefault="00CB23D2" w:rsidP="00CB23D2">
      <w:pPr>
        <w:autoSpaceDE w:val="0"/>
        <w:autoSpaceDN w:val="0"/>
        <w:adjustRightInd w:val="0"/>
        <w:spacing w:line="360" w:lineRule="exact"/>
        <w:ind w:firstLine="540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Официальный сайт Российской Федерации, на котором размещена настоящая документация об аукционе: </w:t>
      </w:r>
      <w:r w:rsidRPr="00957BA9">
        <w:rPr>
          <w:sz w:val="28"/>
          <w:szCs w:val="20"/>
          <w:lang w:val="en-US"/>
        </w:rPr>
        <w:t>http</w:t>
      </w:r>
      <w:r w:rsidRPr="00957BA9">
        <w:rPr>
          <w:sz w:val="28"/>
          <w:szCs w:val="20"/>
        </w:rPr>
        <w:t>://</w:t>
      </w:r>
      <w:r w:rsidRPr="00957BA9">
        <w:rPr>
          <w:sz w:val="28"/>
          <w:szCs w:val="20"/>
          <w:lang w:val="en-US"/>
        </w:rPr>
        <w:t>www</w:t>
      </w:r>
      <w:r w:rsidR="00685665">
        <w:rPr>
          <w:sz w:val="28"/>
          <w:szCs w:val="20"/>
        </w:rPr>
        <w:t>.</w:t>
      </w:r>
      <w:proofErr w:type="spellStart"/>
      <w:r w:rsidRPr="00957BA9">
        <w:rPr>
          <w:sz w:val="28"/>
          <w:szCs w:val="20"/>
          <w:lang w:val="en-US"/>
        </w:rPr>
        <w:t>torgi</w:t>
      </w:r>
      <w:proofErr w:type="spellEnd"/>
      <w:r w:rsidRPr="00957BA9">
        <w:rPr>
          <w:sz w:val="28"/>
          <w:szCs w:val="20"/>
        </w:rPr>
        <w:t>.</w:t>
      </w:r>
      <w:proofErr w:type="spellStart"/>
      <w:r w:rsidRPr="00957BA9">
        <w:rPr>
          <w:sz w:val="28"/>
          <w:szCs w:val="20"/>
          <w:lang w:val="en-US"/>
        </w:rPr>
        <w:t>gov</w:t>
      </w:r>
      <w:proofErr w:type="spellEnd"/>
      <w:r w:rsidRPr="00957BA9">
        <w:rPr>
          <w:sz w:val="28"/>
          <w:szCs w:val="20"/>
        </w:rPr>
        <w:t>.</w:t>
      </w:r>
      <w:proofErr w:type="spellStart"/>
      <w:r w:rsidRPr="00957BA9">
        <w:rPr>
          <w:sz w:val="28"/>
          <w:szCs w:val="20"/>
          <w:lang w:val="en-US"/>
        </w:rPr>
        <w:t>ru</w:t>
      </w:r>
      <w:proofErr w:type="spellEnd"/>
      <w:r w:rsidR="00957BA9" w:rsidRPr="00957BA9">
        <w:rPr>
          <w:sz w:val="28"/>
          <w:szCs w:val="20"/>
        </w:rPr>
        <w:t>,</w:t>
      </w:r>
      <w:r w:rsidR="00957BA9">
        <w:rPr>
          <w:sz w:val="28"/>
          <w:szCs w:val="20"/>
        </w:rPr>
        <w:t xml:space="preserve"> </w:t>
      </w:r>
      <w:r w:rsidR="00957BA9" w:rsidRPr="00957BA9">
        <w:rPr>
          <w:sz w:val="28"/>
          <w:szCs w:val="20"/>
        </w:rPr>
        <w:t>Универсальная торговая платформа АО «Сбербанк – АСТ»: https://utp.sberbank-ast.ru.</w:t>
      </w:r>
      <w:r w:rsidR="00957BA9">
        <w:rPr>
          <w:sz w:val="28"/>
          <w:szCs w:val="20"/>
        </w:rPr>
        <w:t xml:space="preserve"> </w:t>
      </w:r>
    </w:p>
    <w:p w:rsidR="00145667" w:rsidRPr="00B456F8" w:rsidRDefault="00145667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b/>
          <w:sz w:val="28"/>
          <w:szCs w:val="20"/>
          <w:u w:val="single"/>
        </w:rPr>
      </w:pPr>
      <w:r w:rsidRPr="00B456F8">
        <w:rPr>
          <w:b/>
          <w:sz w:val="28"/>
          <w:szCs w:val="20"/>
          <w:u w:val="single"/>
        </w:rPr>
        <w:t>Порядок возврата задатка на участие в аукционе.</w:t>
      </w:r>
    </w:p>
    <w:p w:rsidR="00145667" w:rsidRPr="004720D3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4720D3">
        <w:rPr>
          <w:sz w:val="28"/>
          <w:szCs w:val="20"/>
        </w:rPr>
        <w:t>Задатки возвращаются</w:t>
      </w:r>
      <w:r w:rsidR="00145667" w:rsidRPr="004720D3">
        <w:rPr>
          <w:sz w:val="28"/>
          <w:szCs w:val="20"/>
        </w:rPr>
        <w:t xml:space="preserve"> заявителям Оператором Универсальной торговой платформы</w:t>
      </w:r>
      <w:r w:rsidRPr="004720D3">
        <w:rPr>
          <w:sz w:val="28"/>
          <w:szCs w:val="20"/>
        </w:rPr>
        <w:t xml:space="preserve"> в соответствии с регламентом УТП.</w:t>
      </w:r>
    </w:p>
    <w:p w:rsidR="00604688" w:rsidRPr="004720D3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4720D3">
        <w:rPr>
          <w:sz w:val="28"/>
          <w:szCs w:val="20"/>
        </w:rPr>
        <w:t xml:space="preserve">В случае отказа Организатора от проведения аукциона, он в течении двух рабочих дней извещает участников аукциона о своем отказе от проведения </w:t>
      </w:r>
      <w:r w:rsidR="008871CF" w:rsidRPr="004720D3">
        <w:rPr>
          <w:sz w:val="28"/>
          <w:szCs w:val="20"/>
        </w:rPr>
        <w:t>аукциона и</w:t>
      </w:r>
      <w:r w:rsidRPr="004720D3">
        <w:rPr>
          <w:sz w:val="28"/>
          <w:szCs w:val="20"/>
        </w:rPr>
        <w:t xml:space="preserve"> в течении пяти дней Оператор УТП возвращает заявителю внесенные задатки.</w:t>
      </w:r>
    </w:p>
    <w:p w:rsidR="000F0703" w:rsidRPr="004720D3" w:rsidRDefault="000F0703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  <w:sectPr w:rsidR="000F0703" w:rsidRPr="004720D3" w:rsidSect="00CB23D2"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4720D3">
        <w:rPr>
          <w:sz w:val="28"/>
          <w:szCs w:val="20"/>
        </w:rPr>
        <w:t>Оператор осуществляет возврат денежных средств участнику на основании его поручения (заявления), оформленного в личном кабинете на электронной площадке.</w:t>
      </w:r>
    </w:p>
    <w:p w:rsidR="00CB23D2" w:rsidRPr="00CB23D2" w:rsidRDefault="00CB23D2" w:rsidP="00CB23D2">
      <w:pPr>
        <w:ind w:left="5580"/>
      </w:pPr>
      <w:r w:rsidRPr="00CB23D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-471805</wp:posOffset>
                </wp:positionV>
                <wp:extent cx="2593975" cy="272415"/>
                <wp:effectExtent l="0" t="635" r="0" b="3175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9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7C6C" w:rsidRPr="008F0526" w:rsidRDefault="00ED7C6C" w:rsidP="00CB23D2">
                            <w:pPr>
                              <w:rPr>
                                <w:b/>
                              </w:rPr>
                            </w:pPr>
                            <w:r w:rsidRPr="008F0526">
                              <w:rPr>
                                <w:b/>
                              </w:rPr>
                              <w:t>ФОРМА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8" o:spid="_x0000_s1032" type="#_x0000_t202" style="position:absolute;left:0;text-align:left;margin-left:271.1pt;margin-top:-37.15pt;width:204.25pt;height:21.4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" stroked="f">
                <v:textbox>
                  <w:txbxContent>
                    <w:p w:rsidR="00ED7C6C" w:rsidRPr="008F0526" w:rsidRDefault="00ED7C6C" w:rsidP="00CB23D2">
                      <w:pPr>
                        <w:rPr>
                          <w:b/>
                        </w:rPr>
                      </w:pPr>
                      <w:r w:rsidRPr="008F0526">
                        <w:rPr>
                          <w:b/>
                        </w:rPr>
                        <w:t>ФОРМА</w:t>
                      </w:r>
                    </w:p>
                  </w:txbxContent>
                </v:textbox>
              </v:shape>
            </w:pict>
          </mc:Fallback>
        </mc:AlternateContent>
      </w:r>
      <w:r w:rsidRPr="00CB23D2">
        <w:t>В Министерство природных ресурсов, лесного хозяйства и экологии Пермского края</w:t>
      </w:r>
    </w:p>
    <w:p w:rsidR="00CB23D2" w:rsidRPr="00CB23D2" w:rsidRDefault="00CB23D2" w:rsidP="00CB23D2">
      <w:pPr>
        <w:jc w:val="center"/>
        <w:rPr>
          <w:b/>
          <w:bCs/>
        </w:rPr>
      </w:pPr>
    </w:p>
    <w:p w:rsidR="00CB23D2" w:rsidRPr="00CB23D2" w:rsidRDefault="00CB23D2" w:rsidP="00CB23D2">
      <w:pPr>
        <w:spacing w:line="300" w:lineRule="exact"/>
        <w:jc w:val="center"/>
        <w:outlineLvl w:val="0"/>
        <w:rPr>
          <w:b/>
          <w:bCs/>
        </w:rPr>
      </w:pPr>
      <w:r w:rsidRPr="00CB23D2">
        <w:rPr>
          <w:b/>
          <w:bCs/>
        </w:rPr>
        <w:t>ЗАЯВКА</w:t>
      </w:r>
    </w:p>
    <w:p w:rsidR="00CB23D2" w:rsidRPr="00CB23D2" w:rsidRDefault="00CB23D2" w:rsidP="00CB23D2">
      <w:pPr>
        <w:spacing w:line="300" w:lineRule="exact"/>
        <w:jc w:val="center"/>
        <w:rPr>
          <w:b/>
          <w:bCs/>
        </w:rPr>
      </w:pPr>
      <w:proofErr w:type="gramStart"/>
      <w:r w:rsidRPr="00CB23D2">
        <w:rPr>
          <w:b/>
          <w:bCs/>
        </w:rPr>
        <w:t>на</w:t>
      </w:r>
      <w:proofErr w:type="gramEnd"/>
      <w:r w:rsidRPr="00CB23D2">
        <w:rPr>
          <w:b/>
          <w:bCs/>
        </w:rPr>
        <w:t xml:space="preserve"> участие в аукционе по продаже права на заключение</w:t>
      </w:r>
    </w:p>
    <w:p w:rsidR="00CB23D2" w:rsidRPr="00CB23D2" w:rsidRDefault="00CB23D2" w:rsidP="00CB23D2">
      <w:pPr>
        <w:spacing w:line="300" w:lineRule="exact"/>
        <w:jc w:val="center"/>
      </w:pPr>
      <w:r w:rsidRPr="00CB23D2">
        <w:rPr>
          <w:b/>
          <w:bCs/>
        </w:rPr>
        <w:t xml:space="preserve"> </w:t>
      </w:r>
      <w:proofErr w:type="gramStart"/>
      <w:r w:rsidRPr="00CB23D2">
        <w:rPr>
          <w:b/>
          <w:bCs/>
        </w:rPr>
        <w:t>договора</w:t>
      </w:r>
      <w:proofErr w:type="gramEnd"/>
      <w:r w:rsidRPr="00CB23D2">
        <w:rPr>
          <w:b/>
          <w:bCs/>
        </w:rPr>
        <w:t xml:space="preserve"> купли-продажи лесных насаждений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2F3C6F">
        <w:t>й состоится «___» _________ 2025</w:t>
      </w:r>
      <w:r w:rsidR="008158B7">
        <w:t xml:space="preserve"> г.,</w:t>
      </w:r>
      <w:r w:rsidRPr="00CB23D2">
        <w:t xml:space="preserve"> </w:t>
      </w:r>
      <w:r w:rsidRPr="00CB23D2">
        <w:br/>
        <w:t>по следующей аукционной единице (лоту):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proofErr w:type="gramStart"/>
            <w:r w:rsidRPr="00CB23D2">
              <w:t>аукционной</w:t>
            </w:r>
            <w:proofErr w:type="gramEnd"/>
            <w:r w:rsidRPr="00CB23D2">
              <w:t xml:space="preserve">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 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outlineLvl w:val="0"/>
      </w:pP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Место жительства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proofErr w:type="gramStart"/>
      <w:r w:rsidRPr="00CB23D2">
        <w:t>вид</w:t>
      </w:r>
      <w:proofErr w:type="gramEnd"/>
      <w:r w:rsidRPr="00CB23D2">
        <w:t xml:space="preserve"> документа ______________________, серия _____ № ____________, выдан «___»______________     _______________________________________________________.</w:t>
      </w:r>
    </w:p>
    <w:p w:rsidR="00CB23D2" w:rsidRDefault="00CB23D2" w:rsidP="00CB23D2">
      <w:pPr>
        <w:ind w:firstLine="708"/>
        <w:jc w:val="both"/>
      </w:pPr>
      <w:proofErr w:type="gramStart"/>
      <w:r w:rsidRPr="00CB23D2">
        <w:t>дата</w:t>
      </w:r>
      <w:proofErr w:type="gramEnd"/>
      <w:r w:rsidRPr="00CB23D2">
        <w:t xml:space="preserve">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 xml:space="preserve">ИНН _______________ КПП ____________ </w:t>
      </w:r>
      <w:r w:rsidRPr="000B6F95">
        <w:rPr>
          <w:b/>
        </w:rPr>
        <w:t>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t>БИК ________________________.</w:t>
      </w:r>
    </w:p>
    <w:p w:rsidR="00CB23D2" w:rsidRDefault="00CB23D2" w:rsidP="00CB23D2">
      <w:pPr>
        <w:spacing w:line="240" w:lineRule="exact"/>
        <w:jc w:val="both"/>
      </w:pPr>
      <w:r w:rsidRPr="00CB23D2">
        <w:t>Факс или электронная почта для направления протокола о результатах аукциона: _____________________________________________.</w:t>
      </w:r>
    </w:p>
    <w:p w:rsidR="00957BA9" w:rsidRPr="00CB23D2" w:rsidRDefault="00957BA9" w:rsidP="00CB23D2">
      <w:pPr>
        <w:spacing w:line="240" w:lineRule="exact"/>
        <w:jc w:val="both"/>
      </w:pPr>
      <w:r>
        <w:t xml:space="preserve">Номер телефона заявителя (рабочий, домашний, </w:t>
      </w:r>
      <w:proofErr w:type="gramStart"/>
      <w:r>
        <w:t>сотовый)_</w:t>
      </w:r>
      <w:proofErr w:type="gramEnd"/>
      <w:r>
        <w:t>___________________________.</w:t>
      </w:r>
    </w:p>
    <w:p w:rsidR="00CB23D2" w:rsidRPr="00CB23D2" w:rsidRDefault="00CB23D2" w:rsidP="00CB23D2">
      <w:pPr>
        <w:spacing w:line="240" w:lineRule="exact"/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</w:t>
            </w:r>
            <w:proofErr w:type="gramStart"/>
            <w:r w:rsidRPr="00CB23D2">
              <w:rPr>
                <w:rFonts w:eastAsia="SimSun"/>
              </w:rPr>
              <w:t>должность</w:t>
            </w:r>
            <w:proofErr w:type="gramEnd"/>
            <w:r w:rsidRPr="00CB23D2">
              <w:rPr>
                <w:rFonts w:eastAsia="SimSun"/>
              </w:rPr>
              <w:t>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</w:t>
            </w:r>
            <w:proofErr w:type="gramStart"/>
            <w:r w:rsidRPr="00CB23D2">
              <w:rPr>
                <w:rFonts w:eastAsia="SimSun"/>
              </w:rPr>
              <w:t>подпись</w:t>
            </w:r>
            <w:proofErr w:type="gramEnd"/>
            <w:r w:rsidRPr="00CB23D2">
              <w:rPr>
                <w:rFonts w:eastAsia="SimSun"/>
              </w:rPr>
              <w:t>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966265" w:rsidRDefault="00966265" w:rsidP="00CB23D2">
      <w:pPr>
        <w:spacing w:line="360" w:lineRule="auto"/>
        <w:jc w:val="center"/>
        <w:rPr>
          <w:b/>
          <w:sz w:val="28"/>
          <w:szCs w:val="20"/>
        </w:rPr>
      </w:pPr>
    </w:p>
    <w:p w:rsidR="00CB23D2" w:rsidRPr="00184530" w:rsidRDefault="00966265" w:rsidP="00184530">
      <w:pPr>
        <w:pStyle w:val="a6"/>
        <w:jc w:val="center"/>
      </w:pPr>
      <w:r>
        <w:br w:type="page"/>
      </w:r>
      <w:r w:rsidR="00CB23D2" w:rsidRPr="00CB23D2">
        <w:rPr>
          <w:b/>
          <w:sz w:val="28"/>
          <w:szCs w:val="20"/>
        </w:rPr>
        <w:lastRenderedPageBreak/>
        <w:t>Инструкция по заполнению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ИНСТРУКЦИЯ ПО ЗАПОЛНЕНИЮ ЗАЯВКИ 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proofErr w:type="gramStart"/>
      <w:r w:rsidRPr="00CB23D2">
        <w:rPr>
          <w:b/>
          <w:sz w:val="28"/>
          <w:szCs w:val="20"/>
        </w:rPr>
        <w:t>на</w:t>
      </w:r>
      <w:proofErr w:type="gramEnd"/>
      <w:r w:rsidRPr="00CB23D2">
        <w:rPr>
          <w:b/>
          <w:sz w:val="28"/>
          <w:szCs w:val="20"/>
        </w:rPr>
        <w:t xml:space="preserve"> участие в аукционе по продаже права на заключение договоров купли-продажи лесных насаждений</w:t>
      </w:r>
    </w:p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47625</wp:posOffset>
                </wp:positionV>
                <wp:extent cx="4719955" cy="474345"/>
                <wp:effectExtent l="15875" t="15240" r="17145" b="15240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Default="00ED7C6C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456C90">
                              <w:rPr>
                                <w:b/>
                              </w:rPr>
                              <w:t>дата, месяц проведения аукциона</w:t>
                            </w:r>
                            <w:r>
                              <w:t>, согласно извещению о проведении аукциона и документации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6" o:spid="_x0000_s1033" type="#_x0000_t202" style="position:absolute;margin-left:123.2pt;margin-top:3.75pt;width:371.65pt;height:37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" strokecolor="red" strokeweight="2.25pt">
                <v:textbox>
                  <w:txbxContent>
                    <w:p w:rsidR="00ED7C6C" w:rsidRDefault="00ED7C6C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456C90">
                        <w:rPr>
                          <w:b/>
                        </w:rPr>
                        <w:t>дата, месяц проведения аукциона</w:t>
                      </w:r>
                      <w:r>
                        <w:t>, согласно извещению о проведении аукциона и документации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ind w:firstLine="720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5186680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5090" t="22860" r="85090" b="34290"/>
                <wp:wrapNone/>
                <wp:docPr id="35" name="Стрелка вниз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642A61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5" o:spid="_x0000_s1026" type="#_x0000_t67" style="position:absolute;margin-left:408.4pt;margin-top:11.2pt;width:20.35pt;height:17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4645660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6995" t="22860" r="92710" b="34290"/>
                <wp:wrapNone/>
                <wp:docPr id="34" name="Стрелка вниз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95318CA" id="Стрелка вниз 34" o:spid="_x0000_s1026" type="#_x0000_t67" style="position:absolute;margin-left:365.8pt;margin-top:11.2pt;width:20.35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9C3442">
        <w:t>й состоится «___» _________ 202</w:t>
      </w:r>
      <w:r w:rsidR="00EC14FB">
        <w:t>5</w:t>
      </w:r>
      <w:r w:rsidRPr="00CB23D2">
        <w:t xml:space="preserve"> г., </w:t>
      </w:r>
      <w:r w:rsidRPr="00CB23D2">
        <w:br/>
        <w:t>по следующей аукционной единице (лоту):</w:t>
      </w:r>
    </w:p>
    <w:p w:rsidR="00CB23D2" w:rsidRPr="00CB23D2" w:rsidRDefault="00CB23D2" w:rsidP="00CB23D2">
      <w:pPr>
        <w:jc w:val="both"/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proofErr w:type="spellStart"/>
            <w:proofErr w:type="gramStart"/>
            <w:r w:rsidRPr="00CB23D2">
              <w:t>аукци</w:t>
            </w:r>
            <w:proofErr w:type="gramEnd"/>
            <w:r w:rsidRPr="00CB23D2">
              <w:t>-онной</w:t>
            </w:r>
            <w:proofErr w:type="spellEnd"/>
            <w:r w:rsidRPr="00CB23D2">
              <w:t xml:space="preserve">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proofErr w:type="spellStart"/>
            <w:r w:rsidRPr="00CB23D2">
              <w:t>куб.м</w:t>
            </w:r>
            <w:proofErr w:type="spellEnd"/>
            <w:r w:rsidR="00F569DE">
              <w:t>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32385</wp:posOffset>
                </wp:positionV>
                <wp:extent cx="258445" cy="219075"/>
                <wp:effectExtent l="89535" t="36830" r="90170" b="20320"/>
                <wp:wrapNone/>
                <wp:docPr id="33" name="Стрелка вниз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D1BE14B" id="Стрелка вниз 33" o:spid="_x0000_s1026" type="#_x0000_t67" style="position:absolute;margin-left:89.25pt;margin-top:2.55pt;width:20.35pt;height:17.25pt;rotation:18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5801360</wp:posOffset>
                </wp:positionH>
                <wp:positionV relativeFrom="paragraph">
                  <wp:posOffset>61595</wp:posOffset>
                </wp:positionV>
                <wp:extent cx="258445" cy="219075"/>
                <wp:effectExtent l="90170" t="37465" r="89535" b="19685"/>
                <wp:wrapNone/>
                <wp:docPr id="32" name="Стрелка вниз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D0D77C3" id="Стрелка вниз 32" o:spid="_x0000_s1026" type="#_x0000_t67" style="position:absolute;margin-left:456.8pt;margin-top:4.85pt;width:20.35pt;height:17.25pt;rotation:18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4695190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8900" t="34290" r="90805" b="22860"/>
                <wp:wrapNone/>
                <wp:docPr id="31" name="Стрелка вниз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78EF782" id="Стрелка вниз 31" o:spid="_x0000_s1026" type="#_x0000_t67" style="position:absolute;margin-left:369.7pt;margin-top:3.85pt;width:20.35pt;height:17.25pt;rotation:18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30" name="Стрелка вниз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A4E5935" id="Стрелка вниз 30" o:spid="_x0000_s1026" type="#_x0000_t67" style="position:absolute;margin-left:299pt;margin-top:3.85pt;width:20.35pt;height:17.25pt;rotation:18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+WiZg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3018790</wp:posOffset>
                </wp:positionH>
                <wp:positionV relativeFrom="paragraph">
                  <wp:posOffset>71755</wp:posOffset>
                </wp:positionV>
                <wp:extent cx="258445" cy="219075"/>
                <wp:effectExtent l="88900" t="38100" r="90805" b="19050"/>
                <wp:wrapNone/>
                <wp:docPr id="29" name="Стрелка вниз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4E9334E" id="Стрелка вниз 29" o:spid="_x0000_s1026" type="#_x0000_t67" style="position:absolute;margin-left:237.7pt;margin-top:5.65pt;width:20.35pt;height:17.25pt;rotation:18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lnZg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28" name="Стрелка вниз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A97E60E" id="Стрелка вниз 28" o:spid="_x0000_s1026" type="#_x0000_t67" style="position:absolute;margin-left:167pt;margin-top:3.85pt;width:20.35pt;height:17.25pt;rotation:18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48895</wp:posOffset>
                </wp:positionV>
                <wp:extent cx="258445" cy="219075"/>
                <wp:effectExtent l="85725" t="34290" r="93980" b="22860"/>
                <wp:wrapNone/>
                <wp:docPr id="27" name="Стрелка вниз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7CE34EB" id="Стрелка вниз 27" o:spid="_x0000_s1026" type="#_x0000_t67" style="position:absolute;margin-left:15.45pt;margin-top:3.85pt;width:20.35pt;height:17.25pt;rotation:18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155575</wp:posOffset>
                </wp:positionV>
                <wp:extent cx="6266815" cy="767715"/>
                <wp:effectExtent l="21590" t="20955" r="17145" b="20955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Pr="00B86722" w:rsidRDefault="00ED7C6C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  <w:r>
                              <w:t xml:space="preserve">№ аукционной единицы (лота), лесничество, участковое лесничество, № квартала, </w:t>
                            </w:r>
                            <w:r>
                              <w:br/>
                              <w:t xml:space="preserve">№ выдела, объем заготовки древесины, общий ликвидный, </w:t>
                            </w:r>
                            <w:proofErr w:type="spellStart"/>
                            <w:r>
                              <w:t>кбм</w:t>
                            </w:r>
                            <w:proofErr w:type="spellEnd"/>
                            <w:r>
                              <w:t xml:space="preserve">, начальная цена предмета аукциона (начальная цена заготавливаемой древесины), руб. </w:t>
                            </w:r>
                            <w:r w:rsidRPr="00B86722">
                              <w:rPr>
                                <w:b/>
                              </w:rPr>
                              <w:t>указывается</w:t>
                            </w:r>
                            <w:r>
                              <w:rPr>
                                <w:b/>
                              </w:rPr>
                              <w:t xml:space="preserve"> в строгом соответствии с извещением о проведении аукциона и документацией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6" o:spid="_x0000_s1034" type="#_x0000_t202" style="position:absolute;left:0;text-align:left;margin-left:1.4pt;margin-top:12.25pt;width:493.45pt;height:60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" strokecolor="red" strokeweight="2.25pt">
                <v:textbox>
                  <w:txbxContent>
                    <w:p w:rsidR="00ED7C6C" w:rsidRPr="00B86722" w:rsidRDefault="00ED7C6C" w:rsidP="00CB23D2">
                      <w:pPr>
                        <w:spacing w:line="240" w:lineRule="exact"/>
                        <w:rPr>
                          <w:b/>
                        </w:rPr>
                      </w:pPr>
                      <w:r>
                        <w:t xml:space="preserve">№ аукционной единицы (лота), лесничество, участковое лесничество, № квартала, </w:t>
                      </w:r>
                      <w:r>
                        <w:br/>
                        <w:t xml:space="preserve">№ выдела, объем заготовки древесины, общий ликвидный, </w:t>
                      </w:r>
                      <w:proofErr w:type="spellStart"/>
                      <w:r>
                        <w:t>кбм</w:t>
                      </w:r>
                      <w:proofErr w:type="spellEnd"/>
                      <w:r>
                        <w:t xml:space="preserve">, начальная цена предмета аукциона (начальная цена заготавливаемой древесины), руб. </w:t>
                      </w:r>
                      <w:r w:rsidRPr="00B86722">
                        <w:rPr>
                          <w:b/>
                        </w:rPr>
                        <w:t>указывается</w:t>
                      </w:r>
                      <w:r>
                        <w:rPr>
                          <w:b/>
                        </w:rPr>
                        <w:t xml:space="preserve"> в строгом соответствии с извещением о проведении аукциона и документацией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center"/>
        <w:outlineLvl w:val="0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15875</wp:posOffset>
                </wp:positionV>
                <wp:extent cx="258445" cy="606425"/>
                <wp:effectExtent l="50165" t="45085" r="53340" b="15240"/>
                <wp:wrapNone/>
                <wp:docPr id="25" name="Стрелка вниз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06425"/>
                        </a:xfrm>
                        <a:prstGeom prst="downArrow">
                          <a:avLst>
                            <a:gd name="adj1" fmla="val 50000"/>
                            <a:gd name="adj2" fmla="val 58661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B668EE0" id="Стрелка вниз 25" o:spid="_x0000_s1026" type="#_x0000_t67" style="position:absolute;margin-left:13.4pt;margin-top:1.25pt;width:20.35pt;height:47.75pt;rotation:18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2578735</wp:posOffset>
                </wp:positionH>
                <wp:positionV relativeFrom="paragraph">
                  <wp:posOffset>13970</wp:posOffset>
                </wp:positionV>
                <wp:extent cx="258445" cy="258445"/>
                <wp:effectExtent l="77470" t="31750" r="83185" b="14605"/>
                <wp:wrapNone/>
                <wp:docPr id="24" name="Стрелка вниз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584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57FF934" id="Стрелка вниз 24" o:spid="_x0000_s1026" type="#_x0000_t67" style="position:absolute;margin-left:203.05pt;margin-top:1.1pt;width:20.35pt;height:20.35pt;rotation:18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146685</wp:posOffset>
                </wp:positionV>
                <wp:extent cx="6266815" cy="774700"/>
                <wp:effectExtent l="21590" t="15875" r="17145" b="19050"/>
                <wp:wrapNone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Pr="00B34BE6" w:rsidRDefault="00ED7C6C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юридического лица </w:t>
                            </w:r>
                            <w:r w:rsidRPr="00B34BE6">
                              <w:t xml:space="preserve">указывается </w:t>
                            </w:r>
                          </w:p>
                          <w:p w:rsidR="00ED7C6C" w:rsidRPr="00B34BE6" w:rsidRDefault="00ED7C6C" w:rsidP="00CB23D2">
                            <w:pPr>
                              <w:spacing w:line="240" w:lineRule="exact"/>
                            </w:pPr>
                            <w:r>
                              <w:t>п</w:t>
                            </w:r>
                            <w:r w:rsidRPr="00B34BE6">
      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3" o:spid="_x0000_s1035" type="#_x0000_t202" style="position:absolute;left:0;text-align:left;margin-left:1.4pt;margin-top:11.55pt;width:493.45pt;height:6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" strokecolor="red" strokeweight="2.25pt">
                <v:textbox>
                  <w:txbxContent>
                    <w:p w:rsidR="00ED7C6C" w:rsidRPr="00B34BE6" w:rsidRDefault="00ED7C6C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юридического лица </w:t>
                      </w:r>
                      <w:r w:rsidRPr="00B34BE6">
                        <w:t xml:space="preserve">указывается </w:t>
                      </w:r>
                    </w:p>
                    <w:p w:rsidR="00ED7C6C" w:rsidRPr="00B34BE6" w:rsidRDefault="00ED7C6C" w:rsidP="00CB23D2">
                      <w:pPr>
                        <w:spacing w:line="240" w:lineRule="exact"/>
                      </w:pPr>
                      <w:r>
                        <w:t>п</w:t>
                      </w:r>
                      <w:r w:rsidRPr="00B34BE6">
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185420</wp:posOffset>
                </wp:positionV>
                <wp:extent cx="258445" cy="1232535"/>
                <wp:effectExtent l="36830" t="52070" r="38100" b="20320"/>
                <wp:wrapNone/>
                <wp:docPr id="22" name="Стрелка вниз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1232535"/>
                        </a:xfrm>
                        <a:prstGeom prst="downArrow">
                          <a:avLst>
                            <a:gd name="adj1" fmla="val 50000"/>
                            <a:gd name="adj2" fmla="val 11922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C5A2FC1" id="Стрелка вниз 22" o:spid="_x0000_s1026" type="#_x0000_t67" style="position:absolute;margin-left:-4.9pt;margin-top:14.6pt;width:20.35pt;height:97.05pt;rotation:18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        Место жительства –регистрации по прописке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 xml:space="preserve">                     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1697355</wp:posOffset>
                </wp:positionH>
                <wp:positionV relativeFrom="paragraph">
                  <wp:posOffset>147320</wp:posOffset>
                </wp:positionV>
                <wp:extent cx="258445" cy="569595"/>
                <wp:effectExtent l="53340" t="36830" r="50165" b="22225"/>
                <wp:wrapNone/>
                <wp:docPr id="21" name="Стрелка вниз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569595"/>
                        </a:xfrm>
                        <a:prstGeom prst="downArrow">
                          <a:avLst>
                            <a:gd name="adj1" fmla="val 50000"/>
                            <a:gd name="adj2" fmla="val 5509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43E47CD" id="Стрелка вниз 21" o:spid="_x0000_s1026" type="#_x0000_t67" style="position:absolute;margin-left:133.65pt;margin-top:11.6pt;width:20.35pt;height:44.85pt;rotation:18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 xml:space="preserve">        </w:t>
      </w:r>
      <w:proofErr w:type="gramStart"/>
      <w:r w:rsidRPr="00CB23D2">
        <w:t>вид</w:t>
      </w:r>
      <w:proofErr w:type="gramEnd"/>
      <w:r w:rsidRPr="00CB23D2">
        <w:t xml:space="preserve"> документа ______________________, серия _____ № ____________, выдан            </w:t>
      </w:r>
    </w:p>
    <w:p w:rsidR="00CB23D2" w:rsidRPr="00CB23D2" w:rsidRDefault="00CB23D2" w:rsidP="00CB23D2">
      <w:pPr>
        <w:jc w:val="both"/>
      </w:pPr>
      <w:r w:rsidRPr="00CB23D2">
        <w:t xml:space="preserve">        «___»______________     ________________________________________________.</w:t>
      </w:r>
    </w:p>
    <w:p w:rsidR="00CB23D2" w:rsidRPr="00CB23D2" w:rsidRDefault="00CB23D2" w:rsidP="00CB23D2">
      <w:pPr>
        <w:ind w:firstLine="708"/>
        <w:jc w:val="both"/>
      </w:pPr>
      <w:proofErr w:type="gramStart"/>
      <w:r w:rsidRPr="00CB23D2">
        <w:t>дата</w:t>
      </w:r>
      <w:proofErr w:type="gramEnd"/>
      <w:r w:rsidRPr="00CB23D2">
        <w:t xml:space="preserve">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59690</wp:posOffset>
                </wp:positionV>
                <wp:extent cx="6266815" cy="874395"/>
                <wp:effectExtent l="19050" t="21590" r="19685" b="1841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87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Pr="0091476C" w:rsidRDefault="00ED7C6C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индивидуального предпринимателя,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крестьянско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-(фермерского) хозяйства, главой которого является физическое лицо </w:t>
                            </w:r>
                            <w:r>
      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0" o:spid="_x0000_s1036" type="#_x0000_t202" style="position:absolute;left:0;text-align:left;margin-left:-8.55pt;margin-top:4.7pt;width:493.45pt;height:68.8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" strokecolor="red" strokeweight="2.25pt">
                <v:textbox>
                  <w:txbxContent>
                    <w:p w:rsidR="00ED7C6C" w:rsidRPr="0091476C" w:rsidRDefault="00ED7C6C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индивидуального предпринимателя,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>ИНН _______________ КПП ____________ 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40005</wp:posOffset>
                </wp:positionV>
                <wp:extent cx="258445" cy="219075"/>
                <wp:effectExtent l="90170" t="38100" r="89535" b="19050"/>
                <wp:wrapNone/>
                <wp:docPr id="19" name="Стрелка вниз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3FF8363" id="Стрелка вниз 19" o:spid="_x0000_s1026" type="#_x0000_t67" style="position:absolute;margin-left:173.3pt;margin-top:3.15pt;width:20.35pt;height:17.25pt;rotation:18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9GZQ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736600</wp:posOffset>
                </wp:positionH>
                <wp:positionV relativeFrom="paragraph">
                  <wp:posOffset>66040</wp:posOffset>
                </wp:positionV>
                <wp:extent cx="258445" cy="219075"/>
                <wp:effectExtent l="92710" t="35560" r="86995" b="21590"/>
                <wp:wrapNone/>
                <wp:docPr id="18" name="Стрелка вниз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4C799FC" id="Стрелка вниз 18" o:spid="_x0000_s1026" type="#_x0000_t67" style="position:absolute;margin-left:58pt;margin-top:5.2pt;width:20.35pt;height:17.25pt;rotation:18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155575</wp:posOffset>
                </wp:positionV>
                <wp:extent cx="4719955" cy="1710055"/>
                <wp:effectExtent l="15240" t="14605" r="17780" b="1841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171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Default="00ED7C6C" w:rsidP="00CB23D2">
                            <w:pPr>
                              <w:spacing w:line="240" w:lineRule="exact"/>
                            </w:pPr>
                            <w:r>
                              <w:t>Указывается ИНН, КПП заявителя</w:t>
                            </w:r>
                          </w:p>
                          <w:p w:rsidR="00ED7C6C" w:rsidRDefault="00ED7C6C" w:rsidP="00CB23D2">
                            <w:pPr>
                              <w:spacing w:line="240" w:lineRule="exact"/>
                            </w:pPr>
                            <w:r w:rsidRPr="00F42483">
                              <w:rPr>
                                <w:b/>
                              </w:rPr>
                              <w:t>ИНН, КПП для юридических лиц</w:t>
                            </w:r>
                            <w:r>
                              <w:t xml:space="preserve"> указывается</w:t>
                            </w:r>
                            <w:r w:rsidRPr="008D400B">
                              <w:t xml:space="preserve"> </w:t>
                            </w:r>
                            <w:r w:rsidRPr="00B34BE6">
                              <w:t xml:space="preserve">согласно Сведениям </w:t>
                            </w:r>
                            <w:r>
                              <w:t>об учете в налоговом органе</w:t>
                            </w:r>
                            <w:r w:rsidRPr="00B34BE6">
                              <w:t>, указанных в Едином государственном реестре юридических лиц (ЕГРЮЛ)</w:t>
                            </w:r>
                            <w:r>
                              <w:t>;</w:t>
                            </w:r>
                          </w:p>
                          <w:p w:rsidR="00ED7C6C" w:rsidRDefault="00ED7C6C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  <w:p w:rsidR="00ED7C6C" w:rsidRPr="006D7BE9" w:rsidRDefault="00ED7C6C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для индивидуальных предпринимателей,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крестьянско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-(фермерского) хозяйства, главой которого является физическое лицо </w:t>
                            </w:r>
                            <w:r>
                              <w:t>указывается только ИНН</w:t>
                            </w:r>
                            <w:r w:rsidRPr="006D7BE9">
                              <w:t xml:space="preserve"> </w:t>
                            </w:r>
                            <w:r w:rsidRPr="00B34BE6">
                              <w:t xml:space="preserve">согласно </w:t>
                            </w:r>
                            <w:r>
                              <w:t>с</w:t>
                            </w:r>
                            <w:r w:rsidRPr="00B34BE6">
                              <w:t xml:space="preserve">ведениям, </w:t>
                            </w:r>
                            <w:r>
                              <w:t xml:space="preserve">об учете в налоговом органе, указанных </w:t>
                            </w:r>
                            <w:r w:rsidRPr="00B34BE6">
                              <w:t xml:space="preserve">в Едином государственном реестре </w:t>
                            </w:r>
                            <w:r>
                              <w:t>индивидуальных предпринимателей</w:t>
                            </w:r>
                            <w:r w:rsidRPr="00B34BE6">
                              <w:t xml:space="preserve"> (ЕГР</w:t>
                            </w:r>
                            <w:r>
                              <w:t>ИП</w:t>
                            </w:r>
                            <w:r w:rsidRPr="00B34BE6">
                              <w:t>)</w:t>
                            </w:r>
                            <w:r>
                              <w:t>, КПП не указывается.</w:t>
                            </w:r>
                          </w:p>
                          <w:p w:rsidR="00ED7C6C" w:rsidRPr="00B34BE6" w:rsidRDefault="00ED7C6C" w:rsidP="00CB23D2">
                            <w:pPr>
                              <w:spacing w:line="240" w:lineRule="exact"/>
                            </w:pPr>
                          </w:p>
                          <w:p w:rsidR="00ED7C6C" w:rsidRDefault="00ED7C6C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" o:spid="_x0000_s1037" type="#_x0000_t202" style="position:absolute;left:0;text-align:left;margin-left:1.65pt;margin-top:12.25pt;width:371.65pt;height:134.6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" strokecolor="red" strokeweight="2.25pt">
                <v:textbox>
                  <w:txbxContent>
                    <w:p w:rsidR="00ED7C6C" w:rsidRDefault="00ED7C6C" w:rsidP="00CB23D2">
                      <w:pPr>
                        <w:spacing w:line="240" w:lineRule="exact"/>
                      </w:pPr>
                      <w:r>
                        <w:t>Указывается ИНН, КПП заявителя</w:t>
                      </w:r>
                    </w:p>
                    <w:p w:rsidR="00ED7C6C" w:rsidRDefault="00ED7C6C" w:rsidP="00CB23D2">
                      <w:pPr>
                        <w:spacing w:line="240" w:lineRule="exact"/>
                      </w:pPr>
                      <w:r w:rsidRPr="00F42483">
                        <w:rPr>
                          <w:b/>
                        </w:rPr>
                        <w:t>ИНН, КПП для юридических лиц</w:t>
                      </w:r>
                      <w:r>
                        <w:t xml:space="preserve"> указывается</w:t>
                      </w:r>
                      <w:r w:rsidRPr="008D400B">
                        <w:t xml:space="preserve"> </w:t>
                      </w:r>
                      <w:r w:rsidRPr="00B34BE6">
                        <w:t xml:space="preserve">согласно Сведениям </w:t>
                      </w:r>
                      <w:r>
                        <w:t>об учете в налоговом органе</w:t>
                      </w:r>
                      <w:r w:rsidRPr="00B34BE6">
                        <w:t>, указанных в Едином государственном реестре юридических лиц (ЕГРЮЛ)</w:t>
                      </w:r>
                      <w:r>
                        <w:t>;</w:t>
                      </w:r>
                    </w:p>
                    <w:p w:rsidR="00ED7C6C" w:rsidRDefault="00ED7C6C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  <w:p w:rsidR="00ED7C6C" w:rsidRPr="006D7BE9" w:rsidRDefault="00ED7C6C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для индивидуальных предпринимателей,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только ИНН</w:t>
                      </w:r>
                      <w:r w:rsidRPr="006D7BE9">
                        <w:t xml:space="preserve"> </w:t>
                      </w:r>
                      <w:r w:rsidRPr="00B34BE6">
                        <w:t xml:space="preserve">согласно </w:t>
                      </w:r>
                      <w:r>
                        <w:t>с</w:t>
                      </w:r>
                      <w:r w:rsidRPr="00B34BE6">
                        <w:t xml:space="preserve">ведениям, </w:t>
                      </w:r>
                      <w:r>
                        <w:t xml:space="preserve">об учете в налоговом органе, указанных </w:t>
                      </w:r>
                      <w:r w:rsidRPr="00B34BE6">
                        <w:t xml:space="preserve">в Едином государственном реестре </w:t>
                      </w:r>
                      <w:r>
                        <w:t>индивидуальных предпринимателей</w:t>
                      </w:r>
                      <w:r w:rsidRPr="00B34BE6">
                        <w:t xml:space="preserve"> (ЕГР</w:t>
                      </w:r>
                      <w:r>
                        <w:t>ИП</w:t>
                      </w:r>
                      <w:r w:rsidRPr="00B34BE6">
                        <w:t>)</w:t>
                      </w:r>
                      <w:r>
                        <w:t>, КПП не указывается.</w:t>
                      </w:r>
                    </w:p>
                    <w:p w:rsidR="00ED7C6C" w:rsidRPr="00B34BE6" w:rsidRDefault="00ED7C6C" w:rsidP="00CB23D2">
                      <w:pPr>
                        <w:spacing w:line="240" w:lineRule="exact"/>
                      </w:pPr>
                    </w:p>
                    <w:p w:rsidR="00ED7C6C" w:rsidRDefault="00ED7C6C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4275455</wp:posOffset>
                </wp:positionH>
                <wp:positionV relativeFrom="paragraph">
                  <wp:posOffset>21590</wp:posOffset>
                </wp:positionV>
                <wp:extent cx="258445" cy="792480"/>
                <wp:effectExtent l="50165" t="44450" r="43815" b="20320"/>
                <wp:wrapNone/>
                <wp:docPr id="16" name="Стрелка вниз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792480"/>
                        </a:xfrm>
                        <a:prstGeom prst="downArrow">
                          <a:avLst>
                            <a:gd name="adj1" fmla="val 50000"/>
                            <a:gd name="adj2" fmla="val 7665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8EDD4D7" id="Стрелка вниз 16" o:spid="_x0000_s1026" type="#_x0000_t67" style="position:absolute;margin-left:336.65pt;margin-top:1.7pt;width:20.35pt;height:62.4pt;rotation:180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2751455</wp:posOffset>
                </wp:positionH>
                <wp:positionV relativeFrom="paragraph">
                  <wp:posOffset>22225</wp:posOffset>
                </wp:positionV>
                <wp:extent cx="258445" cy="616585"/>
                <wp:effectExtent l="50165" t="39370" r="53340" b="2032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16585"/>
                        </a:xfrm>
                        <a:prstGeom prst="downArrow">
                          <a:avLst>
                            <a:gd name="adj1" fmla="val 50000"/>
                            <a:gd name="adj2" fmla="val 59644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79DB1D0" id="Стрелка вниз 15" o:spid="_x0000_s1026" type="#_x0000_t67" style="position:absolute;margin-left:216.65pt;margin-top:1.75pt;width:20.35pt;height:48.55pt;rotation:180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1833245</wp:posOffset>
                </wp:positionH>
                <wp:positionV relativeFrom="paragraph">
                  <wp:posOffset>32385</wp:posOffset>
                </wp:positionV>
                <wp:extent cx="258445" cy="417830"/>
                <wp:effectExtent l="55880" t="34290" r="57150" b="14605"/>
                <wp:wrapNone/>
                <wp:docPr id="14" name="Стрелка вниз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417830"/>
                        </a:xfrm>
                        <a:prstGeom prst="downArrow">
                          <a:avLst>
                            <a:gd name="adj1" fmla="val 50000"/>
                            <a:gd name="adj2" fmla="val 4041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E3DCB7E" id="Стрелка вниз 14" o:spid="_x0000_s1026" type="#_x0000_t67" style="position:absolute;margin-left:144.35pt;margin-top:2.55pt;width:20.35pt;height:32.9pt;rotation:180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БИК 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22225</wp:posOffset>
                </wp:positionV>
                <wp:extent cx="258445" cy="219075"/>
                <wp:effectExtent l="85090" t="37465" r="85090" b="19685"/>
                <wp:wrapNone/>
                <wp:docPr id="13" name="Стрелка вниз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F69FC5B" id="Стрелка вниз 13" o:spid="_x0000_s1026" type="#_x0000_t67" style="position:absolute;margin-left:43.9pt;margin-top:1.75pt;width:20.35pt;height:17.25pt;rotation:18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jU+ZQ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171450</wp:posOffset>
                </wp:positionV>
                <wp:extent cx="5783580" cy="493395"/>
                <wp:effectExtent l="15240" t="19050" r="20955" b="2095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Default="00ED7C6C" w:rsidP="00CB23D2">
                            <w:pPr>
                              <w:spacing w:line="240" w:lineRule="exact"/>
                            </w:pPr>
                            <w:r>
                              <w:t>Указывается наименование и местонахождение, расчетный счет, корр. счет, БИК обслуживающего банка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2" o:spid="_x0000_s1038" type="#_x0000_t202" style="position:absolute;left:0;text-align:left;margin-left:1.65pt;margin-top:13.5pt;width:455.4pt;height:38.8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" strokecolor="red" strokeweight="2.25pt">
                <v:textbox>
                  <w:txbxContent>
                    <w:p w:rsidR="00ED7C6C" w:rsidRDefault="00ED7C6C" w:rsidP="00CB23D2">
                      <w:pPr>
                        <w:spacing w:line="240" w:lineRule="exact"/>
                      </w:pPr>
                      <w:r>
                        <w:t>Указывается наименование и местонахождение, расчетный счет, корр. счет, БИК обслуживающего банка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4142105</wp:posOffset>
                </wp:positionH>
                <wp:positionV relativeFrom="paragraph">
                  <wp:posOffset>344805</wp:posOffset>
                </wp:positionV>
                <wp:extent cx="258445" cy="219075"/>
                <wp:effectExtent l="88265" t="29845" r="91440" b="17780"/>
                <wp:wrapNone/>
                <wp:docPr id="11" name="Стрелка вниз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F0B784C" id="Стрелка вниз 11" o:spid="_x0000_s1026" type="#_x0000_t67" style="position:absolute;margin-left:326.15pt;margin-top:27.15pt;width:20.35pt;height:17.25pt;rotation:18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Факс или электронная почта для направления протокола о результатах аукциона _____________________________________________.</w:t>
      </w:r>
    </w:p>
    <w:p w:rsidR="00957BA9" w:rsidRPr="00CB23D2" w:rsidRDefault="00957BA9" w:rsidP="00957BA9">
      <w:pPr>
        <w:spacing w:line="240" w:lineRule="exact"/>
        <w:jc w:val="both"/>
      </w:pPr>
      <w:r>
        <w:t xml:space="preserve">Номер телефона заявителя (рабочий, домашний, </w:t>
      </w:r>
      <w:proofErr w:type="gramStart"/>
      <w:r>
        <w:t>сотовый)_</w:t>
      </w:r>
      <w:proofErr w:type="gramEnd"/>
      <w:r>
        <w:t>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48260</wp:posOffset>
                </wp:positionV>
                <wp:extent cx="4719955" cy="427990"/>
                <wp:effectExtent l="22860" t="20955" r="19685" b="1778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Default="00ED7C6C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0D48FC">
                              <w:t>Факс или электронная почта</w:t>
                            </w:r>
                            <w:r>
                              <w:t>, номер телефона заявителя</w:t>
                            </w:r>
                          </w:p>
                          <w:p w:rsidR="00ED7C6C" w:rsidRPr="004659C0" w:rsidRDefault="00ED7C6C" w:rsidP="00CB23D2">
                            <w:pPr>
                              <w:spacing w:line="24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659C0">
                              <w:rPr>
                                <w:b/>
                                <w:sz w:val="32"/>
                                <w:szCs w:val="32"/>
                              </w:rPr>
                              <w:t>!!!!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заполнение данных является обязательным</w:t>
                            </w:r>
                          </w:p>
                          <w:p w:rsidR="00ED7C6C" w:rsidRDefault="00ED7C6C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" o:spid="_x0000_s1039" type="#_x0000_t202" style="position:absolute;left:0;text-align:left;margin-left:129.75pt;margin-top:3.8pt;width:371.65pt;height:33.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" strokecolor="red" strokeweight="2.25pt">
                <v:textbox>
                  <w:txbxContent>
                    <w:p w:rsidR="00ED7C6C" w:rsidRDefault="00ED7C6C" w:rsidP="00CB23D2">
                      <w:pPr>
                        <w:spacing w:line="240" w:lineRule="exact"/>
                      </w:pPr>
                      <w:proofErr w:type="gramStart"/>
                      <w:r>
                        <w:t>Указывается</w:t>
                      </w:r>
                      <w:proofErr w:type="gramEnd"/>
                      <w:r>
                        <w:t xml:space="preserve"> </w:t>
                      </w:r>
                      <w:r w:rsidRPr="000D48FC">
                        <w:t>Факс или электронная почта</w:t>
                      </w:r>
                      <w:r>
                        <w:t>, номер телефона заявителя</w:t>
                      </w:r>
                    </w:p>
                    <w:p w:rsidR="00ED7C6C" w:rsidRPr="004659C0" w:rsidRDefault="00ED7C6C" w:rsidP="00CB23D2">
                      <w:pPr>
                        <w:spacing w:line="240" w:lineRule="exact"/>
                        <w:rPr>
                          <w:b/>
                          <w:sz w:val="32"/>
                          <w:szCs w:val="32"/>
                        </w:rPr>
                      </w:pPr>
                      <w:r w:rsidRPr="004659C0">
                        <w:rPr>
                          <w:b/>
                          <w:sz w:val="32"/>
                          <w:szCs w:val="32"/>
                        </w:rPr>
                        <w:t>!!!!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заполнение данных является обязательным</w:t>
                      </w:r>
                    </w:p>
                    <w:p w:rsidR="00ED7C6C" w:rsidRDefault="00ED7C6C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895" t="36830" r="54610" b="21590"/>
                      <wp:wrapNone/>
                      <wp:docPr id="9" name="Стрелка вниз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45CBCB4" id="Стрелка вниз 9" o:spid="_x0000_s1026" type="#_x0000_t67" style="position:absolute;margin-left:11.8pt;margin-top:2.75pt;width:20.35pt;height:45.65pt;rotation:180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</w:t>
            </w:r>
            <w:proofErr w:type="gramStart"/>
            <w:r w:rsidRPr="00CB23D2">
              <w:rPr>
                <w:rFonts w:eastAsia="SimSun"/>
              </w:rPr>
              <w:t>должность</w:t>
            </w:r>
            <w:proofErr w:type="gramEnd"/>
            <w:r w:rsidRPr="00CB23D2">
              <w:rPr>
                <w:rFonts w:eastAsia="SimSun"/>
              </w:rPr>
              <w:t>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260" t="36830" r="55245" b="21590"/>
                      <wp:wrapNone/>
                      <wp:docPr id="8" name="Стрелка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57F5BC88" id="Стрелка вниз 8" o:spid="_x0000_s1026" type="#_x0000_t67" style="position:absolute;margin-left:-1.15pt;margin-top:2.75pt;width:20.35pt;height:45.65pt;rotation:180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MSb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</w:t>
            </w:r>
            <w:proofErr w:type="gramStart"/>
            <w:r w:rsidRPr="00CB23D2">
              <w:rPr>
                <w:rFonts w:eastAsia="SimSun"/>
              </w:rPr>
              <w:t>подпись</w:t>
            </w:r>
            <w:proofErr w:type="gramEnd"/>
            <w:r w:rsidRPr="00CB23D2">
              <w:rPr>
                <w:rFonts w:eastAsia="SimSun"/>
              </w:rPr>
              <w:t>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55245" t="36830" r="48260" b="21590"/>
                      <wp:wrapNone/>
                      <wp:docPr id="7" name="Стрелка вниз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76FE9150" id="Стрелка вниз 7" o:spid="_x0000_s1026" type="#_x0000_t67" style="position:absolute;margin-left:3.65pt;margin-top:2.75pt;width:20.35pt;height:45.65pt;rotation:180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Ar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rFonts w:eastAsia="SimSu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473075</wp:posOffset>
                </wp:positionV>
                <wp:extent cx="6201410" cy="607060"/>
                <wp:effectExtent l="15240" t="21590" r="22225" b="1905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1410" cy="60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Pr="00997C4D" w:rsidRDefault="00ED7C6C" w:rsidP="00CB23D2">
                            <w:pPr>
                              <w:spacing w:line="240" w:lineRule="exact"/>
                              <w:jc w:val="both"/>
                            </w:pPr>
                            <w:r w:rsidRPr="00997C4D">
                              <w:t>Заявка на участие в аукционе</w:t>
                            </w:r>
                            <w:r>
                              <w:t xml:space="preserve"> </w:t>
                            </w:r>
                            <w:r w:rsidRPr="00997C4D">
                              <w:t xml:space="preserve">подписывается лицом, уполномоченным на это </w:t>
                            </w:r>
                            <w:r>
                              <w:br/>
                            </w:r>
                            <w:r w:rsidRPr="00997C4D">
                              <w:t xml:space="preserve">в установленном законом порядке. </w:t>
                            </w:r>
                          </w:p>
                          <w:p w:rsidR="00ED7C6C" w:rsidRDefault="00ED7C6C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40" type="#_x0000_t202" style="position:absolute;margin-left:1.65pt;margin-top:37.25pt;width:488.3pt;height:47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" strokecolor="red" strokeweight="2.25pt">
                <v:textbox>
                  <w:txbxContent>
                    <w:p w:rsidR="00ED7C6C" w:rsidRPr="00997C4D" w:rsidRDefault="00ED7C6C" w:rsidP="00CB23D2">
                      <w:pPr>
                        <w:spacing w:line="240" w:lineRule="exact"/>
                        <w:jc w:val="both"/>
                      </w:pPr>
                      <w:r w:rsidRPr="00997C4D">
                        <w:t>Заявка на участие в аукционе</w:t>
                      </w:r>
                      <w:r>
                        <w:t xml:space="preserve"> </w:t>
                      </w:r>
                      <w:r w:rsidRPr="00997C4D">
                        <w:t xml:space="preserve">подписывается лицом, уполномоченным на это </w:t>
                      </w:r>
                      <w:r>
                        <w:br/>
                      </w:r>
                      <w:r w:rsidRPr="00997C4D">
                        <w:t xml:space="preserve">в установленном законом порядке. </w:t>
                      </w:r>
                    </w:p>
                    <w:p w:rsidR="00ED7C6C" w:rsidRDefault="00ED7C6C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145667" w:rsidRDefault="00672493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</w:p>
    <w:p w:rsidR="00FD6A16" w:rsidRDefault="00FD6A16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B23D2">
        <w:rPr>
          <w:rFonts w:eastAsia="Calibri"/>
          <w:b/>
          <w:bCs/>
          <w:color w:val="000000"/>
          <w:sz w:val="28"/>
          <w:szCs w:val="28"/>
          <w:lang w:eastAsia="en-US"/>
        </w:rPr>
        <w:lastRenderedPageBreak/>
        <w:t>Проект</w:t>
      </w:r>
      <w:r w:rsidR="009B07FE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договора</w:t>
      </w: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F4DFB" w:rsidRPr="00134BDC" w:rsidRDefault="001F4DFB" w:rsidP="001F4DFB">
      <w:pPr>
        <w:pStyle w:val="ConsPlusNormal"/>
        <w:jc w:val="right"/>
        <w:outlineLvl w:val="0"/>
      </w:pPr>
      <w:bookmarkStart w:id="1" w:name="P28"/>
      <w:bookmarkEnd w:id="1"/>
      <w:r w:rsidRPr="00134BDC">
        <w:t>Утвержден</w:t>
      </w:r>
    </w:p>
    <w:p w:rsidR="001F4DFB" w:rsidRPr="00134BDC" w:rsidRDefault="001F4DFB" w:rsidP="001F4DFB">
      <w:pPr>
        <w:pStyle w:val="ConsPlusNormal"/>
        <w:jc w:val="right"/>
      </w:pPr>
      <w:proofErr w:type="gramStart"/>
      <w:r w:rsidRPr="00134BDC">
        <w:t>приказом</w:t>
      </w:r>
      <w:proofErr w:type="gramEnd"/>
      <w:r w:rsidRPr="00134BDC">
        <w:t xml:space="preserve"> Минприроды России</w:t>
      </w:r>
    </w:p>
    <w:p w:rsidR="001F4DFB" w:rsidRPr="00134BDC" w:rsidRDefault="001F4DFB" w:rsidP="001F4DFB">
      <w:pPr>
        <w:pStyle w:val="ConsPlusNormal"/>
        <w:jc w:val="right"/>
      </w:pPr>
      <w:proofErr w:type="gramStart"/>
      <w:r w:rsidRPr="00134BDC">
        <w:t>от</w:t>
      </w:r>
      <w:proofErr w:type="gramEnd"/>
      <w:r w:rsidRPr="00134BDC">
        <w:t xml:space="preserve"> 27.07.2020 N 488</w:t>
      </w:r>
    </w:p>
    <w:p w:rsidR="001F4DFB" w:rsidRPr="00134BDC" w:rsidRDefault="001F4DFB" w:rsidP="001F4DFB">
      <w:pPr>
        <w:pStyle w:val="ConsPlusNormal"/>
        <w:jc w:val="both"/>
      </w:pPr>
    </w:p>
    <w:p w:rsidR="001F4DFB" w:rsidRPr="0058417B" w:rsidRDefault="001F4DFB" w:rsidP="001F4DFB">
      <w:pPr>
        <w:pStyle w:val="ConsPlusNormal"/>
        <w:jc w:val="center"/>
        <w:rPr>
          <w:b/>
        </w:rPr>
      </w:pPr>
      <w:r w:rsidRPr="0058417B">
        <w:rPr>
          <w:b/>
        </w:rPr>
        <w:t xml:space="preserve">Типовой договор купли-продажи лесных насаждений N ___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7"/>
        <w:gridCol w:w="3549"/>
        <w:gridCol w:w="2444"/>
      </w:tblGrid>
      <w:tr w:rsidR="001F4DFB" w:rsidRPr="001F4DFB" w:rsidTr="001F4DFB">
        <w:trPr>
          <w:trHeight w:val="397"/>
        </w:trPr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F4DFB" w:rsidRDefault="001F4DFB" w:rsidP="001F4DFB">
            <w:pPr>
              <w:pStyle w:val="ConsPlusNormal"/>
              <w:jc w:val="right"/>
            </w:pPr>
            <w:r w:rsidRPr="001F4DFB">
              <w:t>"__" ______ 20__ г.</w:t>
            </w:r>
          </w:p>
        </w:tc>
      </w:tr>
      <w:tr w:rsidR="001F4DFB" w:rsidRPr="001F4DFB" w:rsidTr="001F4DFB">
        <w:trPr>
          <w:trHeight w:val="184"/>
        </w:trPr>
        <w:tc>
          <w:tcPr>
            <w:tcW w:w="3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  <w:jc w:val="center"/>
            </w:pPr>
            <w:r w:rsidRPr="001F4DFB">
              <w:t>(</w:t>
            </w:r>
            <w:proofErr w:type="gramStart"/>
            <w:r w:rsidRPr="001F4DFB">
              <w:t>место</w:t>
            </w:r>
            <w:proofErr w:type="gramEnd"/>
            <w:r w:rsidRPr="001F4DFB">
              <w:t xml:space="preserve"> заключения)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</w:tr>
    </w:tbl>
    <w:p w:rsidR="001F4DFB" w:rsidRPr="001F4DFB" w:rsidRDefault="001F4DFB" w:rsidP="001F4DFB">
      <w:pPr>
        <w:pStyle w:val="ConsPlusNormal"/>
        <w:jc w:val="both"/>
      </w:pPr>
    </w:p>
    <w:p w:rsidR="001F4DFB" w:rsidRPr="001F4DFB" w:rsidRDefault="009C3442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природных </w:t>
      </w:r>
      <w:r w:rsidR="00F8042D">
        <w:rPr>
          <w:rFonts w:ascii="Times New Roman" w:hAnsi="Times New Roman" w:cs="Times New Roman"/>
          <w:sz w:val="28"/>
          <w:szCs w:val="28"/>
        </w:rPr>
        <w:t>ресурсов, лесного хозяйства и экологии Пермского края___________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</w:t>
      </w:r>
      <w:r w:rsidR="001F4DF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</w:t>
      </w:r>
      <w:r w:rsidR="00F8042D">
        <w:rPr>
          <w:rFonts w:ascii="Times New Roman" w:hAnsi="Times New Roman" w:cs="Times New Roman"/>
          <w:sz w:val="28"/>
          <w:szCs w:val="28"/>
        </w:rPr>
        <w:t xml:space="preserve">  </w:t>
      </w:r>
      <w:r w:rsidRPr="001F4DF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наименование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органа государственной власти или органа местного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самоуправления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лице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должность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, фамилия, имя, отчество (последнее при наличии)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4DFB">
        <w:rPr>
          <w:rFonts w:ascii="Times New Roman" w:hAnsi="Times New Roman" w:cs="Times New Roman"/>
          <w:sz w:val="28"/>
          <w:szCs w:val="28"/>
        </w:rPr>
        <w:t>действу</w:t>
      </w:r>
      <w:r>
        <w:rPr>
          <w:rFonts w:ascii="Times New Roman" w:hAnsi="Times New Roman" w:cs="Times New Roman"/>
          <w:sz w:val="28"/>
          <w:szCs w:val="28"/>
        </w:rPr>
        <w:t>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основании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правоустанавливающий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документ (положение,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устав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) или доверенность, 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4DFB">
        <w:rPr>
          <w:rFonts w:ascii="Times New Roman" w:hAnsi="Times New Roman" w:cs="Times New Roman"/>
          <w:sz w:val="28"/>
          <w:szCs w:val="28"/>
        </w:rPr>
        <w:t>именуемый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в дальнейшем Продавцом</w:t>
      </w:r>
      <w:r>
        <w:rPr>
          <w:rFonts w:ascii="Times New Roman" w:hAnsi="Times New Roman" w:cs="Times New Roman"/>
          <w:sz w:val="28"/>
          <w:szCs w:val="28"/>
        </w:rPr>
        <w:t>, с одной стороны, и______________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наименование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юридического лица или фамилия, имя, отчество (последнее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наличии) гражданина, в том числе индивидуального предпринимателя)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лице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фамилия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, от имени гражданина, должность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фамилия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от имени юридического лица)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основании____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устав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, доверенность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их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4DFB">
        <w:rPr>
          <w:rFonts w:ascii="Times New Roman" w:hAnsi="Times New Roman" w:cs="Times New Roman"/>
          <w:sz w:val="28"/>
          <w:szCs w:val="28"/>
        </w:rPr>
        <w:t>именуемый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в дальнейшем Покупателем, с другой стороны, заключили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Договор о нижеследующем: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I. Предмет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1. По настоящем</w:t>
      </w:r>
      <w:r>
        <w:rPr>
          <w:rFonts w:ascii="Times New Roman" w:hAnsi="Times New Roman" w:cs="Times New Roman"/>
          <w:sz w:val="28"/>
          <w:szCs w:val="28"/>
        </w:rPr>
        <w:t xml:space="preserve">у Договору на основании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номер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и дата протокола о результатах аукциона)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Продавец обязуется передать лесные насаждения, расположенные на землях,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4DFB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в собственности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F4DFB">
        <w:rPr>
          <w:rFonts w:ascii="Times New Roman" w:hAnsi="Times New Roman" w:cs="Times New Roman"/>
          <w:sz w:val="28"/>
          <w:szCs w:val="28"/>
        </w:rPr>
        <w:t xml:space="preserve">_____________________________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(федеральной, субъектов Российской Федерации   или муниципальной)</w:t>
      </w:r>
    </w:p>
    <w:p w:rsid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далее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- лесные насаждения), в собственность Покупателю для заготовки древесины в соответствии с частью 4 статьи 29.1. Лесного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F4DFB">
        <w:rPr>
          <w:rFonts w:ascii="Times New Roman" w:hAnsi="Times New Roman" w:cs="Times New Roman"/>
          <w:sz w:val="28"/>
          <w:szCs w:val="28"/>
        </w:rPr>
        <w:t xml:space="preserve">а Покупатель </w:t>
      </w:r>
      <w:r w:rsidR="006C14E0" w:rsidRPr="001F4DFB">
        <w:rPr>
          <w:rFonts w:ascii="Times New Roman" w:hAnsi="Times New Roman" w:cs="Times New Roman"/>
          <w:sz w:val="28"/>
          <w:szCs w:val="28"/>
        </w:rPr>
        <w:t>обязуется принять</w:t>
      </w:r>
      <w:r w:rsidRPr="001F4DFB">
        <w:rPr>
          <w:rFonts w:ascii="Times New Roman" w:hAnsi="Times New Roman" w:cs="Times New Roman"/>
          <w:sz w:val="28"/>
          <w:szCs w:val="28"/>
        </w:rPr>
        <w:t xml:space="preserve"> лесные насаждения и внести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за них плату в соответствии с </w:t>
      </w:r>
      <w:hyperlink w:anchor="P168" w:history="1">
        <w:r w:rsidRPr="001F4DFB">
          <w:rPr>
            <w:rFonts w:ascii="Times New Roman" w:hAnsi="Times New Roman" w:cs="Times New Roman"/>
            <w:sz w:val="28"/>
            <w:szCs w:val="28"/>
          </w:rPr>
          <w:t>разделом III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1"/>
      <w:bookmarkEnd w:id="2"/>
      <w:r w:rsidRPr="001F4DFB">
        <w:rPr>
          <w:rFonts w:ascii="Times New Roman" w:hAnsi="Times New Roman" w:cs="Times New Roman"/>
          <w:sz w:val="28"/>
          <w:szCs w:val="28"/>
        </w:rPr>
        <w:t xml:space="preserve">    2. Местоположение лесных насаждений: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субъект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Российской Федерации, муниципальный район, лесничество,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участковое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лесничество, урочище (при наличии), номер (номера)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лесного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квартала, лесотаксационного выдела)</w:t>
      </w:r>
    </w:p>
    <w:p w:rsidR="001F4DFB" w:rsidRPr="001F4DFB" w:rsidRDefault="001F4DFB" w:rsidP="001F4DFB">
      <w:pPr>
        <w:pStyle w:val="ConsPlusNormal"/>
        <w:ind w:firstLine="284"/>
        <w:jc w:val="both"/>
      </w:pPr>
      <w:r w:rsidRPr="001F4DFB">
        <w:t xml:space="preserve">3. Характеристика и объем древесины лесных насаждений, подлежащей заготовке, указываются в </w:t>
      </w:r>
      <w:hyperlink w:anchor="P409" w:history="1">
        <w:r w:rsidRPr="001F4DFB">
          <w:t>приложении N 1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284"/>
        <w:jc w:val="both"/>
      </w:pPr>
      <w:r w:rsidRPr="001F4DFB">
        <w:t xml:space="preserve">4. Схема расположения лесных насаждений приводится в </w:t>
      </w:r>
      <w:hyperlink w:anchor="P535" w:history="1">
        <w:r w:rsidRPr="001F4DFB">
          <w:t xml:space="preserve">приложении </w:t>
        </w:r>
        <w:r>
          <w:br/>
        </w:r>
        <w:r w:rsidRPr="001F4DFB">
          <w:t>N 2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jc w:val="center"/>
        <w:outlineLvl w:val="1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II. Условия заготовки древесины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5.Форма рубки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сплошная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, выборочная)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Вид рубки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спелых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и перестойных лесных насаждений, погибших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поврежденных лесных насаждений, при уходе за лесами)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</w:t>
      </w:r>
      <w:r w:rsidRPr="001F4DF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аготовке не подлежат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(указываются лесные насаждения, расположенные на лесосеке: семенники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деревья в семенных куртинах и полосах, жизнеспособные деревья ценных лесных</w:t>
      </w:r>
      <w:r>
        <w:rPr>
          <w:rFonts w:ascii="Times New Roman" w:hAnsi="Times New Roman" w:cs="Times New Roman"/>
          <w:sz w:val="28"/>
          <w:szCs w:val="28"/>
        </w:rPr>
        <w:t xml:space="preserve"> пород, </w:t>
      </w:r>
      <w:r w:rsidRPr="001F4DFB">
        <w:rPr>
          <w:rFonts w:ascii="Times New Roman" w:hAnsi="Times New Roman" w:cs="Times New Roman"/>
          <w:sz w:val="28"/>
          <w:szCs w:val="28"/>
        </w:rPr>
        <w:t>лесные  насаждения,  не  предназначенные  для заготовки древесины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подлежащие  сохранению в соответствии с лесным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Федерации,  в  том  числе  источники  обсеменения  и плюсовые деревья,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(породы)  деревьев,  занесенные 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в  Красную  книгу  Российской Федерации,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красные книги субъектов Российской Федерации, а также включенные в 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видов  (пород)  деревьев  и  кустарников,  заготовка  древесины  которых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со  </w:t>
      </w:r>
      <w:hyperlink r:id="rId14" w:history="1">
        <w:r w:rsidRPr="001F4DFB">
          <w:rPr>
            <w:rFonts w:ascii="Times New Roman" w:hAnsi="Times New Roman" w:cs="Times New Roman"/>
            <w:sz w:val="28"/>
            <w:szCs w:val="28"/>
          </w:rPr>
          <w:t>статьей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 Российской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7. Сроки и условия </w:t>
      </w:r>
      <w:r w:rsidR="007700E7">
        <w:rPr>
          <w:rFonts w:ascii="Times New Roman" w:hAnsi="Times New Roman" w:cs="Times New Roman"/>
          <w:sz w:val="28"/>
          <w:szCs w:val="28"/>
        </w:rPr>
        <w:t>вывоза древесины 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700E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сроки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и условия вывоза)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1"/>
      <w:bookmarkEnd w:id="3"/>
      <w:r w:rsidRPr="001F4DFB">
        <w:rPr>
          <w:rFonts w:ascii="Times New Roman" w:hAnsi="Times New Roman" w:cs="Times New Roman"/>
          <w:sz w:val="28"/>
          <w:szCs w:val="28"/>
        </w:rPr>
        <w:t xml:space="preserve">    8.  Очистка лесосеки от порубочных остатков осуществляется одновременно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заготовкой древесины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4DFB">
        <w:rPr>
          <w:rFonts w:ascii="Times New Roman" w:hAnsi="Times New Roman" w:cs="Times New Roman"/>
          <w:sz w:val="28"/>
          <w:szCs w:val="28"/>
        </w:rPr>
        <w:t>сле</w:t>
      </w:r>
      <w:r w:rsidR="007700E7">
        <w:rPr>
          <w:rFonts w:ascii="Times New Roman" w:hAnsi="Times New Roman" w:cs="Times New Roman"/>
          <w:sz w:val="28"/>
          <w:szCs w:val="28"/>
        </w:rPr>
        <w:t>дующим</w:t>
      </w:r>
      <w:proofErr w:type="gramEnd"/>
      <w:r w:rsidR="007700E7">
        <w:rPr>
          <w:rFonts w:ascii="Times New Roman" w:hAnsi="Times New Roman" w:cs="Times New Roman"/>
          <w:sz w:val="28"/>
          <w:szCs w:val="28"/>
        </w:rPr>
        <w:t xml:space="preserve"> способом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F4DF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способ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(способы) очистки лесосеки)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следующие сроки__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сроки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очистки лесосеки)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lastRenderedPageBreak/>
        <w:t xml:space="preserve">    9. Заготовка древесины осуществляется в соответствии с условиями настоящего Договора, требованиями Лесного  </w:t>
      </w:r>
      <w:hyperlink r:id="rId15" w:history="1">
        <w:r w:rsidRPr="001F4DFB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2006, N 50, ст. 5278; 2020, N 18, ст. 2892), правилами заготовки древесины  и  особенностями  заготовки  древесины  в  указанных в </w:t>
      </w:r>
      <w:hyperlink r:id="rId16" w:history="1">
        <w:r w:rsidRPr="001F4DFB">
          <w:rPr>
            <w:rFonts w:ascii="Times New Roman" w:hAnsi="Times New Roman" w:cs="Times New Roman"/>
            <w:sz w:val="28"/>
            <w:szCs w:val="28"/>
          </w:rPr>
          <w:t>статье 23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  кодекса   Российской  Федерации  лесничествах,  установленными  в соответствии  с  </w:t>
      </w:r>
      <w:hyperlink r:id="rId17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9  статьи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</w:t>
      </w:r>
      <w:r w:rsidR="007700E7">
        <w:rPr>
          <w:rFonts w:ascii="Times New Roman" w:hAnsi="Times New Roman" w:cs="Times New Roman"/>
          <w:sz w:val="28"/>
          <w:szCs w:val="28"/>
        </w:rPr>
        <w:t xml:space="preserve">78; 2020,  </w:t>
      </w:r>
      <w:r w:rsidR="00A50CC2">
        <w:rPr>
          <w:rFonts w:ascii="Times New Roman" w:hAnsi="Times New Roman" w:cs="Times New Roman"/>
          <w:sz w:val="28"/>
          <w:szCs w:val="28"/>
        </w:rPr>
        <w:br/>
      </w:r>
      <w:r w:rsidR="007700E7">
        <w:rPr>
          <w:rFonts w:ascii="Times New Roman" w:hAnsi="Times New Roman" w:cs="Times New Roman"/>
          <w:sz w:val="28"/>
          <w:szCs w:val="28"/>
        </w:rPr>
        <w:t xml:space="preserve">N  18,  ст.  2892), правилами ухода за лесами,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в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 xml:space="preserve">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 </w:t>
      </w:r>
      <w:hyperlink r:id="rId18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64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5278; 2020,   N   18,   ст.   2892),  правилами  пожарной  безопасности  в лесах, установленными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hyperlink r:id="rId19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53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Российской Федерации (Собрание законодательства Российской Федерации, 2006, N  50, ст. 5278; 2020, N 18, ст. 2892), правилами санитарной безопасности в лесах, установленными в соответствии с </w:t>
      </w:r>
      <w:hyperlink r:id="rId20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3 статьи 60.3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N  50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,  ст.  </w:t>
      </w:r>
      <w:r w:rsidR="007700E7" w:rsidRPr="001F4DFB">
        <w:rPr>
          <w:rFonts w:ascii="Times New Roman" w:hAnsi="Times New Roman" w:cs="Times New Roman"/>
          <w:sz w:val="28"/>
          <w:szCs w:val="28"/>
        </w:rPr>
        <w:t>527</w:t>
      </w:r>
      <w:r w:rsidR="007700E7">
        <w:rPr>
          <w:rFonts w:ascii="Times New Roman" w:hAnsi="Times New Roman" w:cs="Times New Roman"/>
          <w:sz w:val="28"/>
          <w:szCs w:val="28"/>
        </w:rPr>
        <w:t xml:space="preserve">8; </w:t>
      </w:r>
      <w:proofErr w:type="gramStart"/>
      <w:r w:rsidR="007700E7">
        <w:rPr>
          <w:rFonts w:ascii="Times New Roman" w:hAnsi="Times New Roman" w:cs="Times New Roman"/>
          <w:sz w:val="28"/>
          <w:szCs w:val="28"/>
        </w:rPr>
        <w:t>2020,  N</w:t>
      </w:r>
      <w:proofErr w:type="gramEnd"/>
      <w:r w:rsidR="007700E7">
        <w:rPr>
          <w:rFonts w:ascii="Times New Roman" w:hAnsi="Times New Roman" w:cs="Times New Roman"/>
          <w:sz w:val="28"/>
          <w:szCs w:val="28"/>
        </w:rPr>
        <w:t xml:space="preserve">  18,  ст.  2892), </w:t>
      </w:r>
      <w:r w:rsidRPr="001F4DFB">
        <w:rPr>
          <w:rFonts w:ascii="Times New Roman" w:hAnsi="Times New Roman" w:cs="Times New Roman"/>
          <w:sz w:val="28"/>
          <w:szCs w:val="28"/>
        </w:rPr>
        <w:t>правилами заготовки и сбора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4DFB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Pr="001F4DFB">
        <w:rPr>
          <w:rFonts w:ascii="Times New Roman" w:hAnsi="Times New Roman" w:cs="Times New Roman"/>
          <w:sz w:val="28"/>
          <w:szCs w:val="28"/>
        </w:rPr>
        <w:t xml:space="preserve">  лесных  ресурсов,  установленными  в  соответствии  с </w:t>
      </w:r>
      <w:hyperlink r:id="rId21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7700E7">
        <w:rPr>
          <w:rFonts w:ascii="Times New Roman" w:hAnsi="Times New Roman" w:cs="Times New Roman"/>
          <w:sz w:val="28"/>
          <w:szCs w:val="28"/>
        </w:rPr>
        <w:t xml:space="preserve"> статьи </w:t>
      </w:r>
      <w:r w:rsidRPr="001F4DFB">
        <w:rPr>
          <w:rFonts w:ascii="Times New Roman" w:hAnsi="Times New Roman" w:cs="Times New Roman"/>
          <w:sz w:val="28"/>
          <w:szCs w:val="28"/>
        </w:rPr>
        <w:t>32  Лесного кодекса Российской Федерации (Собрание законодательства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Российской  Федерации, 2006, 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2892), а также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видами  лесосечных  работ,  порядком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  последовательностью их проведения,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 в 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22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4  статьи  16.1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2892).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10. Обеспечение сохранения подроста осуществляется в соответствии </w:t>
      </w:r>
      <w:r w:rsidR="007700E7">
        <w:br/>
      </w:r>
      <w:r w:rsidRPr="001F4DFB">
        <w:t>с технологической картой лесосечных работ.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bookmarkStart w:id="4" w:name="P168"/>
      <w:bookmarkEnd w:id="4"/>
      <w:r w:rsidRPr="008F0526">
        <w:rPr>
          <w:b/>
        </w:rPr>
        <w:t>III. Размер и условия внесения платы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11. Размер платы по настоящему Договору определяется в соответствии со </w:t>
      </w:r>
      <w:hyperlink r:id="rId23" w:history="1">
        <w:r w:rsidRPr="001F4DFB">
          <w:t>статьей 76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2015, N 27, ст. 3997).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Плата по настоящему Договору составляет _______________ рублей.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В течение 3 рабочих дней с даты заключения настоящего Договора Покупатель вносит установленную настоящим Договором плату в полном объеме.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Расчет платы по настоящему Договору приводится в </w:t>
      </w:r>
      <w:hyperlink w:anchor="P584" w:history="1">
        <w:r w:rsidRPr="001F4DFB">
          <w:t xml:space="preserve">приложении </w:t>
        </w:r>
        <w:r w:rsidR="007700E7">
          <w:br/>
        </w:r>
        <w:r w:rsidRPr="001F4DFB">
          <w:t>N 3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540"/>
        <w:jc w:val="both"/>
      </w:pPr>
      <w:r w:rsidRPr="001F4DFB">
        <w:lastRenderedPageBreak/>
        <w:t xml:space="preserve">Плата по настоящему Договору вносится путем перечисления денежных средств на расчетный счет Продавца в соответствии с платежными реквизитами, указанными </w:t>
      </w:r>
      <w:r w:rsidRPr="00145667">
        <w:t xml:space="preserve">в </w:t>
      </w:r>
      <w:hyperlink w:anchor="P261" w:history="1">
        <w:r w:rsidRPr="00145667">
          <w:t>разделе IX</w:t>
        </w:r>
      </w:hyperlink>
      <w:r w:rsidRPr="00145667">
        <w:t xml:space="preserve"> настоящего Договора.</w:t>
      </w:r>
    </w:p>
    <w:p w:rsidR="001F4DFB" w:rsidRPr="008F0526" w:rsidRDefault="001F4DFB" w:rsidP="001F4DFB">
      <w:pPr>
        <w:pStyle w:val="ConsPlusNormal"/>
        <w:jc w:val="both"/>
        <w:rPr>
          <w:b/>
        </w:rPr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IV. Взаимодействие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12. Продавец имеет право: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proofErr w:type="gramStart"/>
      <w:r w:rsidRPr="001F4DFB">
        <w:t>а</w:t>
      </w:r>
      <w:proofErr w:type="gramEnd"/>
      <w:r w:rsidRPr="001F4DFB">
        <w:t>) осуществлять проверки соблюдения Покупателем условий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proofErr w:type="gramStart"/>
      <w:r w:rsidRPr="001F4DFB">
        <w:t>б</w:t>
      </w:r>
      <w:proofErr w:type="gramEnd"/>
      <w:r w:rsidRPr="001F4DFB">
        <w:t>) после завершения Покупателем работ по заготовке древесины проводить осмотр лесосеки.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13. Продавец обязан: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proofErr w:type="gramStart"/>
      <w:r w:rsidRPr="001F4DFB">
        <w:t>а</w:t>
      </w:r>
      <w:proofErr w:type="gramEnd"/>
      <w:r w:rsidRPr="001F4DFB">
        <w:t xml:space="preserve">) передать Покупателю лесные насаждения по акту приема-передачи лесных насаждений согласно </w:t>
      </w:r>
      <w:hyperlink w:anchor="P617" w:history="1">
        <w:r w:rsidRPr="001F4DFB">
          <w:t>приложению N 4</w:t>
        </w:r>
      </w:hyperlink>
      <w:r w:rsidRPr="001F4DFB">
        <w:t xml:space="preserve"> к настоящему Договору </w:t>
      </w:r>
      <w:r w:rsidR="007700E7">
        <w:br/>
      </w:r>
      <w:r w:rsidRPr="001F4DFB">
        <w:t xml:space="preserve">в течение 5 рабочих дней после поступления оплаты по настоящему Договору на счет Продавца 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proofErr w:type="gramStart"/>
      <w:r w:rsidRPr="001F4DFB">
        <w:t>б</w:t>
      </w:r>
      <w:proofErr w:type="gramEnd"/>
      <w:r w:rsidRPr="001F4DFB">
        <w:t xml:space="preserve">) обозначить на местности с помощью лесохозяйственных знаков </w:t>
      </w:r>
      <w:r w:rsidR="007700E7">
        <w:br/>
      </w:r>
      <w:r w:rsidRPr="001F4DFB">
        <w:t>и на картах (схемах) лесов местоположение продаваемых лесных насаждений;</w:t>
      </w:r>
    </w:p>
    <w:p w:rsidR="001F4DFB" w:rsidRPr="001F4DFB" w:rsidRDefault="007700E7" w:rsidP="008F0526">
      <w:pPr>
        <w:pStyle w:val="ConsPlusNormal"/>
        <w:spacing w:line="360" w:lineRule="exact"/>
        <w:ind w:firstLine="539"/>
        <w:jc w:val="both"/>
      </w:pPr>
      <w:r>
        <w:t xml:space="preserve">  </w:t>
      </w:r>
      <w:r w:rsidR="001F4DFB" w:rsidRPr="001F4DFB">
        <w:t xml:space="preserve">14. Покупатель имеет право осуществлять заготовку древесины </w:t>
      </w:r>
      <w:r>
        <w:br/>
      </w:r>
      <w:r w:rsidR="001F4DFB" w:rsidRPr="001F4DFB">
        <w:t xml:space="preserve">в </w:t>
      </w:r>
      <w:r w:rsidR="006C14E0" w:rsidRPr="001F4DFB">
        <w:t>течение срока действия настоящего Договора в объеме</w:t>
      </w:r>
      <w:r w:rsidR="001F4DFB" w:rsidRPr="001F4DFB">
        <w:t xml:space="preserve">, установленном настоящим   </w:t>
      </w:r>
      <w:r w:rsidR="006C14E0" w:rsidRPr="001F4DFB">
        <w:t>Договором, после</w:t>
      </w:r>
      <w:r w:rsidR="001F4DFB" w:rsidRPr="001F4DFB">
        <w:t xml:space="preserve">   подписания   </w:t>
      </w:r>
      <w:r w:rsidR="006C14E0" w:rsidRPr="001F4DFB">
        <w:t>акта приема</w:t>
      </w:r>
      <w:r w:rsidR="001F4DFB" w:rsidRPr="001F4DFB">
        <w:t>-</w:t>
      </w:r>
      <w:r w:rsidR="006C14E0" w:rsidRPr="001F4DFB">
        <w:t>передачи лесных</w:t>
      </w:r>
      <w:r w:rsidR="001F4DFB" w:rsidRPr="001F4DFB">
        <w:t xml:space="preserve"> насаждений согласно </w:t>
      </w:r>
      <w:hyperlink w:anchor="P617" w:history="1">
        <w:r w:rsidR="001F4DFB" w:rsidRPr="001F4DFB">
          <w:t>приложению N 4</w:t>
        </w:r>
      </w:hyperlink>
      <w:r w:rsidR="001F4DFB" w:rsidRPr="001F4DFB">
        <w:t xml:space="preserve"> к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Срок рубки лесных насаждений, трелевки, частичной переработки, хранения, вывоза древесины может быть увеличен Продавцом в порядке, </w:t>
      </w:r>
      <w:r w:rsidR="007700E7">
        <w:br/>
      </w:r>
      <w:r w:rsidRPr="001F4DFB">
        <w:t xml:space="preserve">в случаях и сроки, установленные правилами заготовки древесины </w:t>
      </w:r>
      <w:r w:rsidR="007700E7">
        <w:br/>
      </w:r>
      <w:r w:rsidRPr="001F4DFB">
        <w:t xml:space="preserve">и особенности заготовки древесины в указанных в </w:t>
      </w:r>
      <w:hyperlink r:id="rId24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</w:t>
      </w:r>
      <w:r w:rsidR="007700E7">
        <w:br/>
      </w:r>
      <w:r w:rsidRPr="001F4DFB">
        <w:t xml:space="preserve">с </w:t>
      </w:r>
      <w:hyperlink r:id="rId25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по письменному заявлению Покупателя.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15. Покупатель обязан: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proofErr w:type="gramStart"/>
      <w:r w:rsidRPr="001F4DFB">
        <w:t>а</w:t>
      </w:r>
      <w:proofErr w:type="gramEnd"/>
      <w:r w:rsidRPr="001F4DFB">
        <w:t>) внести плату в порядке, установленном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proofErr w:type="gramStart"/>
      <w:r w:rsidRPr="001F4DFB">
        <w:t>б</w:t>
      </w:r>
      <w:proofErr w:type="gramEnd"/>
      <w:r w:rsidRPr="001F4DFB">
        <w:t xml:space="preserve">) принять лесные насаждения, местоположение которых указано </w:t>
      </w:r>
      <w:r w:rsidR="007700E7">
        <w:br/>
      </w:r>
      <w:r w:rsidRPr="001F4DFB">
        <w:t xml:space="preserve">в </w:t>
      </w:r>
      <w:hyperlink w:anchor="P91" w:history="1">
        <w:r w:rsidRPr="001F4DFB">
          <w:t>пункте 2</w:t>
        </w:r>
      </w:hyperlink>
      <w:r w:rsidRPr="001F4DFB">
        <w:t xml:space="preserve"> настоящего Договора, по акту приема-передачи лесных насаждений согласно </w:t>
      </w:r>
      <w:hyperlink w:anchor="P617" w:history="1">
        <w:r w:rsidRPr="001F4DFB">
          <w:t>приложению N 4</w:t>
        </w:r>
      </w:hyperlink>
      <w:r w:rsidRPr="001F4DFB">
        <w:t xml:space="preserve"> к настоящему Договору в течение 5 рабочих дней после поступления оплаты по настоящему Договору на счет Продавца </w:t>
      </w:r>
      <w:r w:rsidR="007700E7">
        <w:br/>
      </w:r>
      <w:r w:rsidRPr="001F4DFB">
        <w:t xml:space="preserve">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в) соблюдать правила заготовки древесины и особенности заготовки древесины в указанных в </w:t>
      </w:r>
      <w:hyperlink r:id="rId26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установленные в соответствии с </w:t>
      </w:r>
      <w:hyperlink r:id="rId27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 ухода за лесами, установленные </w:t>
      </w:r>
      <w:r w:rsidR="007700E7">
        <w:br/>
      </w:r>
      <w:r w:rsidRPr="001F4DFB">
        <w:t xml:space="preserve">в соответствии с </w:t>
      </w:r>
      <w:hyperlink r:id="rId28" w:history="1">
        <w:r w:rsidRPr="001F4DFB">
          <w:t>частью 3 статьи 64</w:t>
        </w:r>
      </w:hyperlink>
      <w:r w:rsidRPr="001F4DFB">
        <w:t xml:space="preserve"> Лесного кодекса Российской Федерации, </w:t>
      </w:r>
      <w:r w:rsidRPr="001F4DFB">
        <w:lastRenderedPageBreak/>
        <w:t xml:space="preserve">п пожарной безопасности в лесах, установленные в соответствии с </w:t>
      </w:r>
      <w:hyperlink r:id="rId29" w:history="1">
        <w:r w:rsidRPr="001F4DFB">
          <w:t xml:space="preserve">частью </w:t>
        </w:r>
        <w:r w:rsidR="007700E7">
          <w:br/>
        </w:r>
        <w:r w:rsidRPr="001F4DFB">
          <w:t>3 статьи 53</w:t>
        </w:r>
      </w:hyperlink>
      <w:r w:rsidRPr="001F4DFB">
        <w:t xml:space="preserve"> Лесного кодекса Российской Федерации, п санитарной безопасности в лесах, установленные в соответствии с </w:t>
      </w:r>
      <w:hyperlink r:id="rId30" w:history="1">
        <w:r w:rsidRPr="001F4DFB">
          <w:t xml:space="preserve">частью 3 статьи </w:t>
        </w:r>
        <w:r w:rsidR="007700E7">
          <w:br/>
        </w:r>
        <w:r w:rsidRPr="001F4DFB">
          <w:t>60.3</w:t>
        </w:r>
      </w:hyperlink>
      <w:r w:rsidRPr="001F4DFB">
        <w:t xml:space="preserve"> Лесного кодекса Российской Федерации, правила заготовки 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установленные в соответствии с </w:t>
      </w:r>
      <w:hyperlink r:id="rId31" w:history="1">
        <w:r w:rsidRPr="001F4DFB">
          <w:t xml:space="preserve">частью </w:t>
        </w:r>
        <w:r w:rsidR="007700E7">
          <w:br/>
        </w:r>
        <w:r w:rsidRPr="001F4DFB">
          <w:t>5 статьи 32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proofErr w:type="gramStart"/>
      <w:r w:rsidRPr="001F4DFB">
        <w:t>г</w:t>
      </w:r>
      <w:proofErr w:type="gramEnd"/>
      <w:r w:rsidRPr="001F4DFB">
        <w:t>) выполнять лесосечные работы в соответствии с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proofErr w:type="gramStart"/>
      <w:r w:rsidRPr="001F4DFB">
        <w:t>д</w:t>
      </w:r>
      <w:proofErr w:type="gramEnd"/>
      <w:r w:rsidRPr="001F4DFB">
        <w:t>) осуществлять складирование заготовленной древесины в местах, предусмотренных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proofErr w:type="gramStart"/>
      <w:r w:rsidRPr="001F4DFB">
        <w:t>е</w:t>
      </w:r>
      <w:proofErr w:type="gramEnd"/>
      <w:r w:rsidRPr="001F4DFB">
        <w:t>) обеспечить вывоз древесины в срок, установленный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ж) осуществлять выполнение работ по очистке лесосеки от порубочных остатков в срок, установленный </w:t>
      </w:r>
      <w:hyperlink w:anchor="P131" w:history="1">
        <w:r w:rsidRPr="001F4DFB">
          <w:t>пунктом 8</w:t>
        </w:r>
      </w:hyperlink>
      <w:r w:rsidRPr="001F4DFB">
        <w:t xml:space="preserve"> настоящего Договора, </w:t>
      </w:r>
      <w:r w:rsidR="006C14E0">
        <w:br/>
      </w:r>
      <w:r w:rsidRPr="001F4DFB">
        <w:t xml:space="preserve">в соответствии с правилами заготовки древесины и особенностями заготовки древесины в указанных в </w:t>
      </w:r>
      <w:hyperlink r:id="rId32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33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в соответствии с </w:t>
      </w:r>
      <w:hyperlink r:id="rId34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6C14E0">
        <w:br/>
      </w:r>
      <w:r w:rsidRPr="001F4DFB">
        <w:t xml:space="preserve">с </w:t>
      </w:r>
      <w:hyperlink r:id="rId35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36" w:history="1">
        <w:r w:rsidRPr="001F4DFB">
          <w:t xml:space="preserve">частью </w:t>
        </w:r>
        <w:r w:rsidR="006C14E0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6C14E0">
        <w:br/>
      </w:r>
      <w:r w:rsidRPr="001F4DFB">
        <w:t xml:space="preserve">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установленными в соответствии </w:t>
      </w:r>
      <w:r w:rsidR="006C14E0">
        <w:br/>
      </w:r>
      <w:r w:rsidRPr="001F4DFB">
        <w:t xml:space="preserve">с </w:t>
      </w:r>
      <w:hyperlink r:id="rId37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38" w:history="1">
        <w:r w:rsidRPr="001F4DFB">
          <w:t>частью 4 статьи 16.1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proofErr w:type="gramStart"/>
      <w:r w:rsidRPr="001F4DFB">
        <w:t>з</w:t>
      </w:r>
      <w:proofErr w:type="gramEnd"/>
      <w:r w:rsidRPr="001F4DFB">
        <w:t>) не допускать уничтожения или повреждения граничных, квартальных, лесосечных и других столбов и знаков;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proofErr w:type="gramStart"/>
      <w:r w:rsidRPr="001F4DFB">
        <w:t>и</w:t>
      </w:r>
      <w:proofErr w:type="gramEnd"/>
      <w:r w:rsidRPr="001F4DFB">
        <w:t>) после завершения работ по заготовке древесины в течение 3 рабочих дней, но не позднее окончания срока действия настоящего Договора, информировать Продавца об окончании указанных работ;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V. Ответственность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16. За неисполнение или ненадлежащее исполнение обязательств, предусмотренных настоящим Договором, Продавец и Покупатель несут ответственность согласно законодательству Российской Федерации (включая обязанность возместить в соответствии с Гражданским </w:t>
      </w:r>
      <w:hyperlink r:id="rId39" w:history="1">
        <w:r w:rsidRPr="001F4DFB">
          <w:t>кодексом</w:t>
        </w:r>
      </w:hyperlink>
      <w:r w:rsidRPr="001F4DFB">
        <w:t xml:space="preserve"> Российской </w:t>
      </w:r>
      <w:r w:rsidRPr="001F4DFB">
        <w:lastRenderedPageBreak/>
        <w:t xml:space="preserve">Федерации (Собрание законодательства Российской Федерации, 1994, </w:t>
      </w:r>
      <w:r w:rsidR="00A50CC2">
        <w:br/>
      </w:r>
      <w:r w:rsidRPr="001F4DFB">
        <w:t>N 32, ст. 3301; 2019, N 27, ст. 3655) убытки, причиненные таким неисполнением или ненадлежащим исполнением) и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17. За нарушение условий настоящего Договора Покупатель уплачивает Продавцу неустойку в следующем размере: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proofErr w:type="gramStart"/>
      <w:r w:rsidRPr="001F4DFB">
        <w:t>а</w:t>
      </w:r>
      <w:proofErr w:type="gramEnd"/>
      <w:r w:rsidRPr="001F4DFB">
        <w:t xml:space="preserve">) за ненадлежащее выполнение обязанностей по внесению платы </w:t>
      </w:r>
      <w:r w:rsidR="007700E7">
        <w:br/>
      </w:r>
      <w:r w:rsidRPr="001F4DFB">
        <w:t xml:space="preserve">по настоящему Договору - 0,1 процента суммы просроченного платежа </w:t>
      </w:r>
      <w:r w:rsidR="007700E7">
        <w:br/>
      </w:r>
      <w:r w:rsidRPr="001F4DFB">
        <w:t xml:space="preserve">за каждый день просрочки. Начисление неустойки </w:t>
      </w:r>
      <w:r w:rsidR="00A210D0" w:rsidRPr="001F4DFB">
        <w:t>производится,</w:t>
      </w:r>
      <w:r w:rsidRPr="001F4DFB">
        <w:t xml:space="preserve"> начиная </w:t>
      </w:r>
      <w:r w:rsidR="007700E7">
        <w:br/>
      </w:r>
      <w:r w:rsidRPr="001F4DFB">
        <w:t>со дня, следующего за днем истечения срока платежа, и до дня внесения просроченного платежа в полном объеме;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за невыполнение или несвоевременное выполнение работ по очистке лесосеки от порубочных остатков в соответствии с настоящим Договором,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40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41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</w:t>
      </w:r>
      <w:r w:rsidR="007700E7">
        <w:br/>
      </w:r>
      <w:r w:rsidRPr="001F4DFB">
        <w:t xml:space="preserve">в соответствии с </w:t>
      </w:r>
      <w:hyperlink r:id="rId42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7700E7">
        <w:br/>
      </w:r>
      <w:r w:rsidRPr="001F4DFB">
        <w:t xml:space="preserve">с </w:t>
      </w:r>
      <w:hyperlink r:id="rId43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44" w:history="1">
        <w:r w:rsidRPr="001F4DFB">
          <w:t xml:space="preserve">частью </w:t>
        </w:r>
        <w:r w:rsidR="007700E7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7700E7">
        <w:br/>
      </w:r>
      <w:r w:rsidRPr="001F4DFB">
        <w:t xml:space="preserve">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установленными в соответствии </w:t>
      </w:r>
      <w:r w:rsidR="007700E7">
        <w:br/>
      </w:r>
      <w:r w:rsidRPr="001F4DFB">
        <w:t xml:space="preserve">с </w:t>
      </w:r>
      <w:hyperlink r:id="rId45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46" w:history="1">
        <w:r w:rsidRPr="001F4DFB">
          <w:t>частью 4 статьи 16.1</w:t>
        </w:r>
      </w:hyperlink>
      <w:r w:rsidRPr="001F4DFB">
        <w:t xml:space="preserve"> Лесного кодекса Российской Федерации, захламление по вине Покупателя просек </w:t>
      </w:r>
      <w:r w:rsidR="007700E7">
        <w:br/>
      </w:r>
      <w:r w:rsidRPr="001F4DFB">
        <w:t xml:space="preserve">и прилегающих к лесосекам полос шириной 50 метров - 4-кратная стоимость затрат, необходимых для очистки данной территории по нормативам затрат на выполнение государственными бюджетными и автономными учреждениями мероприятий по защите лесов, состоящих из очистки леса от захламления, определенные в соответствии со </w:t>
      </w:r>
      <w:hyperlink r:id="rId47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в) за складирование заготовленной древесины в местах, </w:t>
      </w:r>
      <w:r w:rsidR="007700E7">
        <w:br/>
      </w:r>
      <w:r w:rsidRPr="001F4DFB">
        <w:t xml:space="preserve">не предусмотренных технологической картой лесосечных работ, - 2-кратная стоимость складированной древесины, определенная по </w:t>
      </w:r>
      <w:hyperlink r:id="rId48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</w:t>
      </w:r>
      <w:r w:rsidR="007700E7">
        <w:br/>
      </w:r>
      <w:r w:rsidRPr="001F4DFB">
        <w:t xml:space="preserve">"О ставках платы за единицу объема лесных ресурсов и ставках платы </w:t>
      </w:r>
      <w:r w:rsidR="007700E7">
        <w:br/>
      </w:r>
      <w:r w:rsidRPr="001F4DFB">
        <w:t xml:space="preserve">за единицу площади лесного участка, находящегося в федеральной собственности" (Собрание законодательства Российской Федерации, 2007, </w:t>
      </w:r>
      <w:r w:rsidR="007700E7">
        <w:br/>
      </w:r>
      <w:r w:rsidRPr="001F4DFB">
        <w:lastRenderedPageBreak/>
        <w:t xml:space="preserve">N 30, ст. 3935; 2020, N 2, ст. 205),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49" w:history="1">
        <w:r w:rsidRPr="001F4DFB">
          <w:t>статьями 81</w:t>
        </w:r>
      </w:hyperlink>
      <w:r w:rsidRPr="001F4DFB">
        <w:t xml:space="preserve"> - </w:t>
      </w:r>
      <w:hyperlink r:id="rId50" w:history="1">
        <w:r w:rsidRPr="001F4DFB">
          <w:t>84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2018, N 53, ст. 8464);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г) за оставление не вывезенной в установленный правилами заготовки древесины и особенностями заготовки древесины в указанных в </w:t>
      </w:r>
      <w:hyperlink r:id="rId51" w:history="1">
        <w:r w:rsidRPr="001F4DFB">
          <w:t xml:space="preserve">статье </w:t>
        </w:r>
        <w:r w:rsidR="007700E7">
          <w:br/>
        </w:r>
        <w:r w:rsidRPr="001F4DFB">
          <w:t>23</w:t>
        </w:r>
      </w:hyperlink>
      <w:r w:rsidRPr="001F4DFB">
        <w:t xml:space="preserve"> Лесного кодекса Российской Федерации лесничествах, установленными </w:t>
      </w:r>
      <w:r w:rsidR="007700E7">
        <w:br/>
      </w:r>
      <w:r w:rsidRPr="001F4DFB">
        <w:t xml:space="preserve">в соответствии с </w:t>
      </w:r>
      <w:hyperlink r:id="rId52" w:history="1">
        <w:r w:rsidRPr="001F4DFB">
          <w:t>частью 9 статьи 29</w:t>
        </w:r>
      </w:hyperlink>
      <w:r w:rsidRPr="001F4DFB">
        <w:t xml:space="preserve"> Лесного кодекса Российской Федерации, срок (включая предоставленные отсрочки) древесины на лесосеке - 6-кратная стоимость не вывезенной в срок древесины, определенная по </w:t>
      </w:r>
      <w:hyperlink r:id="rId53" w:history="1">
        <w:r w:rsidRPr="001F4DFB">
          <w:t>ставкам</w:t>
        </w:r>
      </w:hyperlink>
      <w:r w:rsidRPr="001F4DFB">
        <w:t xml:space="preserve"> платы за единицу объема лесных ресурсов,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4" w:history="1">
        <w:r w:rsidRPr="001F4DFB">
          <w:t>статьями 81</w:t>
        </w:r>
      </w:hyperlink>
      <w:r w:rsidRPr="001F4DFB">
        <w:t xml:space="preserve"> - </w:t>
      </w:r>
      <w:hyperlink r:id="rId55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proofErr w:type="gramStart"/>
      <w:r w:rsidRPr="001F4DFB">
        <w:t>д</w:t>
      </w:r>
      <w:proofErr w:type="gramEnd"/>
      <w:r w:rsidRPr="001F4DFB">
        <w:t>) за уничтожение или повреждение граничных, квартальных, лесосечных и других столбов и знаков - 9-кратная стоимость их изготовления и установки;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е) за рубку или повреждение семенников и деревьев в семенных куртинах и полосах, за рубку деревьев, не подлежащих рубке при проведении сплошных, выборочных рубок, - 4-кратная стоимость соответствующей срубленной древесины, а также поврежденных семенников и деревьев </w:t>
      </w:r>
      <w:r w:rsidR="007700E7">
        <w:br/>
      </w:r>
      <w:r w:rsidRPr="001F4DFB">
        <w:t xml:space="preserve">в семенных куртинах и полосах, определенная по </w:t>
      </w:r>
      <w:hyperlink r:id="rId56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7" w:history="1">
        <w:r w:rsidRPr="001F4DFB">
          <w:t>статьями 81</w:t>
        </w:r>
      </w:hyperlink>
      <w:r w:rsidRPr="001F4DFB">
        <w:t xml:space="preserve"> - </w:t>
      </w:r>
      <w:hyperlink r:id="rId58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proofErr w:type="gramStart"/>
      <w:r w:rsidRPr="001F4DFB">
        <w:t>ж</w:t>
      </w:r>
      <w:proofErr w:type="gramEnd"/>
      <w:r w:rsidRPr="001F4DFB">
        <w:t>) за проведение заготовки и трелевки древесины способами, в результате которых в горных условиях возникла эрозия, - 100 тыс. рублей за каждый гектар эродированной площади, на которой поврежден гумусовый слой почвы</w:t>
      </w:r>
      <w:hyperlink w:anchor="P391" w:history="1"/>
      <w:r w:rsidRPr="001F4DFB">
        <w:t>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з) за несоблюдение требований Правил лесовосстановления, </w:t>
      </w:r>
      <w:r w:rsidR="007700E7">
        <w:br/>
      </w:r>
      <w:r w:rsidRPr="001F4DFB">
        <w:t xml:space="preserve">в соответствии с </w:t>
      </w:r>
      <w:hyperlink r:id="rId59" w:history="1">
        <w:r w:rsidRPr="001F4DFB">
          <w:t>частью 3 статьи 62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2020, N 18, ст. 2892), в части повреждения или уничтожения подроста и (или) </w:t>
      </w:r>
      <w:r w:rsidRPr="001F4DFB">
        <w:lastRenderedPageBreak/>
        <w:t xml:space="preserve">2-го яруса хвойных твердолиственных пород лесных насаждений, - 2-кратная стоимость работ, необходимых для создания и выращивания лесных культур до возраста поврежденного или уничтоженного подроста на участке, равном площади, на которой уничтожен или поврежден подрост, по нормативам затрат на выполнение государственными бюджетными и автономными учреждениями мероприятий по воспроизводству лесов, состоящих </w:t>
      </w:r>
      <w:r w:rsidR="007700E7">
        <w:br/>
      </w:r>
      <w:r w:rsidRPr="001F4DFB">
        <w:t xml:space="preserve">из подготовки лесного участка и обработки почвы для создания лесных культур, создания лесных культур, агротехнического ухода за лесными культурами, в том числе дополнения лесных культур, проведения рубок ухода в молодняках (осветление и прочистка), определенные в соответствии </w:t>
      </w:r>
      <w:r w:rsidR="007700E7">
        <w:br/>
      </w:r>
      <w:r w:rsidRPr="001F4DFB">
        <w:t xml:space="preserve">со </w:t>
      </w:r>
      <w:hyperlink r:id="rId60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18. Уплата неустойки не освобождает Покупателя от выполнения обязательств, предусмотренных настоящим Договором.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VI. Порядок изменения и расторжения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19. Все изменения к настоящему Договору оформляются в письменной форме и подписываются сторонами.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 xml:space="preserve">20.  Внесение изменений в Договор, заключенный по результатам аукциона, на основании соглашения сторон такого договора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по требованию одной из его сторон не допускается, за исключением случаев за исключением случаев изменения целевого назначения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разрешенного использования лесов, существенного изменения параметров использования лесов (возрасты рубок, расчетная лесосека, сроки использования лесов) или существенного изменения обстоятельств,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из которых стороны договора купли-продажи лесных насаждений исходили при его заключении, если такое изменение обстоятельств возникло вследствие природных явлений (лесных пожаров, ветровалов, наводнений и других стихийных бедствий) и стало основанием для внесения изменений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>в государственный лесной реестр.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>21. Настоящий Договор, заключенный по результатам аукциона, может быть изменен по решению суда в случае существенного изменения количественных и качественных характеристик таких лесных насаждений.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22. При изменении условий настоящего Договора обязательства сторон сохраняются в измененном виде.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 случае изменения условий настоящего Договора обязательства считаются измененными с момента заключения соглашения сторон </w:t>
      </w:r>
      <w:r w:rsidR="006C14E0">
        <w:br/>
      </w:r>
      <w:r w:rsidRPr="001F4DFB">
        <w:t xml:space="preserve">об изменении условий Договора, если иное не вытекает из соглашения </w:t>
      </w:r>
      <w:r w:rsidR="006C14E0">
        <w:br/>
      </w:r>
      <w:r w:rsidRPr="001F4DFB">
        <w:t xml:space="preserve">или характера изменения условий Договора, а при изменении условий </w:t>
      </w:r>
      <w:r w:rsidRPr="001F4DFB">
        <w:lastRenderedPageBreak/>
        <w:t>Договора в судебном порядке - с момента вступления в законную силу решения суда об изменении условий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23. Настоящий Договор прекращает действие в случаях, предусмотренных гражданским законодательством Российской Федерации, </w:t>
      </w:r>
      <w:r w:rsidR="007700E7">
        <w:br/>
      </w:r>
      <w:r w:rsidRPr="001F4DFB">
        <w:t xml:space="preserve">и случае, предусмотренном </w:t>
      </w:r>
      <w:hyperlink w:anchor="P244" w:history="1">
        <w:r w:rsidRPr="001F4DFB">
          <w:t>пунктом 24</w:t>
        </w:r>
      </w:hyperlink>
      <w:r w:rsidRPr="001F4DFB">
        <w:t xml:space="preserve">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bookmarkStart w:id="5" w:name="P244"/>
      <w:bookmarkEnd w:id="5"/>
      <w:r w:rsidRPr="001F4DFB">
        <w:t xml:space="preserve">24. Продавец вправе отказаться от исполнения настоящего Договора </w:t>
      </w:r>
      <w:r w:rsidR="007700E7">
        <w:br/>
      </w:r>
      <w:r w:rsidRPr="001F4DFB">
        <w:t xml:space="preserve">в одностороннем порядке в случае невыполнения Покупателем лесохозяйственного регламента в части охраны лесов от пожаров, в части защиты лесов, в части охраны лесов от загрязнения и иного негативного воздействия, в части воспроизводства лесов, уведомив об этом Покупателя </w:t>
      </w:r>
      <w:r w:rsidR="007700E7">
        <w:br/>
      </w:r>
      <w:r w:rsidRPr="001F4DFB">
        <w:t>в письменной форме за 30 дней до даты расторжения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Настоящий Договор прекращает свое действие с даты, указанной </w:t>
      </w:r>
      <w:r w:rsidR="007700E7">
        <w:br/>
      </w:r>
      <w:r w:rsidRPr="001F4DFB">
        <w:t xml:space="preserve">в письменном уведомлении. В случае одностороннего отказа Покупателя </w:t>
      </w:r>
      <w:r w:rsidR="007700E7">
        <w:br/>
      </w:r>
      <w:r w:rsidRPr="001F4DFB">
        <w:t>от исполнения настоящего Договора он считается расторгнутым.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VII. Срок действия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25. Срок действия настоящего Договора устанавливается с "__" ___________ 20__ г. по "__" ___________ 20__ г. 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>Срок действия договора купли-продажи лесных насаждений не может превышать один год.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VIII. Прочие условия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26. Покупатель извещен о том, что количественные и качественные характеристики заготовленной древесины, полученные при ее учете, могут отличаться от количественных и качественных характеристик лесных насаждений, являющихся предметом настоящего Договора с учетом погрешности измерения объема древесины при таксации, установленной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61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62" w:history="1">
        <w:r w:rsidRPr="001F4DFB">
          <w:t>частью 9 статьи 29</w:t>
        </w:r>
      </w:hyperlink>
      <w:r w:rsidRPr="001F4DFB">
        <w:t xml:space="preserve"> Лесного кодекса Российской Федерации.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27. Спорные вопросы, возникающие в ходе исполнения настоящего Договора, или вопросы, не оговоренные в настоящем Договоре, разрешаются путем переговоров. В случае если согласие путем переговоров не достигнуто, указанные вопросы разрешаются в судебном порядке.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Споры рассматриваются в судебном порядке по месту нахождения Продавца.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28. Продавец и Покупатель несут ответственность за неисполнение </w:t>
      </w:r>
      <w:r w:rsidR="007700E7">
        <w:br/>
      </w:r>
      <w:r w:rsidRPr="001F4DFB">
        <w:t xml:space="preserve">или ненадлежащее исполнение своих обязательств по настоящему Договору, </w:t>
      </w:r>
      <w:r w:rsidRPr="001F4DFB">
        <w:lastRenderedPageBreak/>
        <w:t>если не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29. Прекращение срока действия настоящего Договора не освобождает стороны от исполнения обязательств по нему.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30. Настоящий Договор составлен в двух подлинных экземплярах, </w:t>
      </w:r>
      <w:r w:rsidR="006C14E0">
        <w:br/>
      </w:r>
      <w:r w:rsidRPr="001F4DFB">
        <w:t>по одному для каждой из сторон.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31. Приложения к настоящему Договору являются его неотъемлемыми частями.</w:t>
      </w:r>
    </w:p>
    <w:p w:rsidR="001F4DFB" w:rsidRPr="008F0526" w:rsidRDefault="001F4DFB" w:rsidP="0058417B">
      <w:pPr>
        <w:pStyle w:val="ConsPlusNormal"/>
        <w:spacing w:after="240"/>
        <w:jc w:val="center"/>
        <w:outlineLvl w:val="1"/>
        <w:rPr>
          <w:b/>
        </w:rPr>
      </w:pPr>
      <w:bookmarkStart w:id="6" w:name="P261"/>
      <w:bookmarkEnd w:id="6"/>
      <w:r w:rsidRPr="008F0526">
        <w:rPr>
          <w:b/>
        </w:rPr>
        <w:t>IX. Реквизиты сторон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411"/>
        <w:gridCol w:w="37"/>
        <w:gridCol w:w="2024"/>
      </w:tblGrid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ПРОДАВЕЦ: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  <w:jc w:val="center"/>
            </w:pPr>
            <w:r>
              <w:t>Министерство природных ресурсов, лесного хозяйства и экологии Пермского края</w:t>
            </w:r>
          </w:p>
        </w:tc>
      </w:tr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Место нахождения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614006, г. Пермь, ул. Ленина, 51</w:t>
            </w:r>
          </w:p>
        </w:tc>
      </w:tr>
      <w:tr w:rsidR="00AB63AA" w:rsidRPr="00134BDC" w:rsidTr="00A50CC2">
        <w:trPr>
          <w:trHeight w:val="920"/>
        </w:trPr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для направления почтовой корреспонденции</w:t>
            </w:r>
          </w:p>
        </w:tc>
        <w:tc>
          <w:tcPr>
            <w:tcW w:w="6262" w:type="dxa"/>
            <w:gridSpan w:val="5"/>
          </w:tcPr>
          <w:p w:rsidR="00C13CC4" w:rsidRDefault="00C13CC4" w:rsidP="00F835D2">
            <w:pPr>
              <w:pStyle w:val="ConsPlusNormal"/>
            </w:pPr>
          </w:p>
          <w:p w:rsidR="00AB63AA" w:rsidRPr="00134BDC" w:rsidRDefault="00AB63AA" w:rsidP="00F835D2">
            <w:pPr>
              <w:pStyle w:val="ConsPlusNormal"/>
            </w:pPr>
            <w:r>
              <w:t>614990, г. Пермь, ул. Попова, 11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ИНН</w:t>
            </w:r>
          </w:p>
        </w:tc>
        <w:tc>
          <w:tcPr>
            <w:tcW w:w="6262" w:type="dxa"/>
            <w:gridSpan w:val="5"/>
          </w:tcPr>
          <w:p w:rsidR="00AB63AA" w:rsidRPr="00134BDC" w:rsidRDefault="00FC2AA4" w:rsidP="00F835D2">
            <w:pPr>
              <w:pStyle w:val="ConsPlusNormal"/>
            </w:pPr>
            <w:r>
              <w:t>590229</w:t>
            </w:r>
            <w:r w:rsidR="00AB63AA">
              <w:t>3298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КПП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590201001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ОГРН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1065902004354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>
              <w:t>ОКТМО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57701000</w:t>
            </w:r>
          </w:p>
        </w:tc>
      </w:tr>
      <w:tr w:rsidR="00AB63AA" w:rsidRPr="00134BDC" w:rsidTr="00A50CC2">
        <w:tc>
          <w:tcPr>
            <w:tcW w:w="949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:rsidR="00AB63AA" w:rsidRDefault="00AB63AA" w:rsidP="00F835D2">
            <w:pPr>
              <w:pStyle w:val="ConsPlusNormal"/>
            </w:pPr>
            <w:r>
              <w:t xml:space="preserve">Минфин Пермского края (Министерство природных ресурсов, лесного хозяйства </w:t>
            </w:r>
            <w:r w:rsidR="00FC2AA4">
              <w:br/>
            </w:r>
            <w:r>
              <w:t xml:space="preserve">и экологии Пермского края, </w:t>
            </w:r>
          </w:p>
          <w:p w:rsidR="00AB63AA" w:rsidRPr="00134BDC" w:rsidRDefault="00AB63AA" w:rsidP="00F835D2">
            <w:pPr>
              <w:pStyle w:val="ConsPlusNormal"/>
            </w:pPr>
            <w:r>
              <w:t>л/с 02562000010)</w:t>
            </w:r>
            <w:r w:rsidR="007508BE">
              <w:t xml:space="preserve"> № 028160570</w:t>
            </w:r>
            <w:r>
              <w:t>, ОТДЕЛЕНИЕ ПЕРМЬ БАНКА РОССИИ//УФК по Пермскому краю г. Пермь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03221643570000005600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40102810145370000048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015773997</w:t>
            </w:r>
          </w:p>
        </w:tc>
      </w:tr>
      <w:tr w:rsidR="00AB63AA" w:rsidRPr="00134BDC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48" w:type="dxa"/>
            <w:gridSpan w:val="2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024" w:type="dxa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proofErr w:type="spellStart"/>
            <w:r w:rsidRPr="00134BDC">
              <w:t>м.п</w:t>
            </w:r>
            <w:proofErr w:type="spellEnd"/>
            <w:r w:rsidRPr="00134BDC">
              <w:t>.</w:t>
            </w:r>
          </w:p>
        </w:tc>
      </w:tr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lastRenderedPageBreak/>
              <w:t>ПОКУПАТЕЛЬ</w:t>
            </w:r>
            <w:r>
              <w:t xml:space="preserve"> (Индивидуальный предприниматель)</w:t>
            </w:r>
            <w:r w:rsidRPr="00134BDC">
              <w:t xml:space="preserve">: </w:t>
            </w:r>
          </w:p>
        </w:tc>
        <w:tc>
          <w:tcPr>
            <w:tcW w:w="6262" w:type="dxa"/>
            <w:gridSpan w:val="5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 гражданина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пребывания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жительства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ИНН (при наличии)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949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 (при наличии)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ПРЕДСТАВИТЕЛЬ ПОКУПАТЕЛЯ ПО ДОВЕРЕННОСТИ:</w:t>
            </w:r>
          </w:p>
        </w:tc>
        <w:tc>
          <w:tcPr>
            <w:tcW w:w="6262" w:type="dxa"/>
            <w:gridSpan w:val="5"/>
            <w:vAlign w:val="center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Доверенность (номер, дата)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регистрации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11" w:type="dxa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061" w:type="dxa"/>
            <w:gridSpan w:val="2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proofErr w:type="spellStart"/>
            <w:r w:rsidRPr="00134BDC">
              <w:t>м.п</w:t>
            </w:r>
            <w:proofErr w:type="spellEnd"/>
            <w:r w:rsidRPr="00134BDC">
              <w:t>. (при наличии)</w:t>
            </w:r>
          </w:p>
        </w:tc>
      </w:tr>
    </w:tbl>
    <w:p w:rsidR="00AB63AA" w:rsidRDefault="00AB63AA" w:rsidP="001F4DFB">
      <w:pPr>
        <w:pStyle w:val="ConsPlusNormal"/>
        <w:jc w:val="center"/>
        <w:outlineLvl w:val="1"/>
      </w:pPr>
    </w:p>
    <w:p w:rsidR="00AB63AA" w:rsidRDefault="00AB63AA" w:rsidP="001F4DFB">
      <w:pPr>
        <w:pStyle w:val="ConsPlusNormal"/>
        <w:jc w:val="center"/>
        <w:outlineLvl w:val="1"/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374"/>
        <w:gridCol w:w="2098"/>
      </w:tblGrid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>
              <w:lastRenderedPageBreak/>
              <w:t>ПОКУПАТЕЛЬ (юридическое лицо)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Наименование юридического лица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Место нахождения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для направления почтовой корреспонденции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ИНН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КПП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ОГРН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ОКПО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Банковские реквизиты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 получателя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р/с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БИК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ПРЕДСТАВИТЕЛЬ ПОКУПАТЕЛЯ ПО ДОВЕРЕННОСТИ: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Фамилия, имя, отчество (последнее при наличии)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Доверенность (номер, дата)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регистрации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Телефон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top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(подпись)</w:t>
            </w:r>
          </w:p>
        </w:tc>
      </w:tr>
      <w:tr w:rsidR="001F4DFB" w:rsidRPr="008D3F38" w:rsidTr="00347CE2">
        <w:tc>
          <w:tcPr>
            <w:tcW w:w="4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447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F4DFB" w:rsidRPr="008D3F38" w:rsidRDefault="00966135" w:rsidP="001F4DFB">
            <w:pPr>
              <w:pStyle w:val="ConsPlusNormal"/>
              <w:jc w:val="both"/>
            </w:pPr>
            <w:r>
              <w:t xml:space="preserve">               </w:t>
            </w:r>
            <w:proofErr w:type="spellStart"/>
            <w:r w:rsidR="001F4DFB" w:rsidRPr="008D3F38">
              <w:t>м.п</w:t>
            </w:r>
            <w:proofErr w:type="spellEnd"/>
            <w:r w:rsidR="001F4DFB" w:rsidRPr="008D3F38">
              <w:t>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AB63AA" w:rsidRDefault="00AB63AA">
      <w:pPr>
        <w:rPr>
          <w:sz w:val="28"/>
          <w:szCs w:val="28"/>
        </w:rPr>
      </w:pPr>
      <w:r>
        <w:br w:type="page"/>
      </w: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1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7" w:name="P409"/>
      <w:bookmarkEnd w:id="7"/>
      <w:r w:rsidRPr="008F0526">
        <w:rPr>
          <w:b/>
        </w:rPr>
        <w:t>Характеристика и объем древесины лесных насаждений,</w:t>
      </w:r>
    </w:p>
    <w:p w:rsidR="001F4DFB" w:rsidRPr="008F0526" w:rsidRDefault="001F4DFB" w:rsidP="001F4DFB">
      <w:pPr>
        <w:pStyle w:val="ConsPlusNormal"/>
        <w:jc w:val="center"/>
        <w:rPr>
          <w:b/>
        </w:rPr>
      </w:pPr>
      <w:r w:rsidRPr="008F0526">
        <w:rPr>
          <w:b/>
        </w:rPr>
        <w:t>подлежащей заготовке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418"/>
        <w:gridCol w:w="992"/>
        <w:gridCol w:w="992"/>
        <w:gridCol w:w="1134"/>
        <w:gridCol w:w="760"/>
        <w:gridCol w:w="760"/>
        <w:gridCol w:w="760"/>
        <w:gridCol w:w="839"/>
        <w:gridCol w:w="850"/>
        <w:gridCol w:w="851"/>
      </w:tblGrid>
      <w:tr w:rsidR="001F4DFB" w:rsidRPr="002A5DAE" w:rsidTr="008F0526">
        <w:tc>
          <w:tcPr>
            <w:tcW w:w="1276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лесного квартала</w:t>
            </w:r>
          </w:p>
        </w:tc>
        <w:tc>
          <w:tcPr>
            <w:tcW w:w="1418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лесотаксационного выдела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Площадь лесосеки, га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Хозяйство, преобладающая порода</w:t>
            </w:r>
          </w:p>
        </w:tc>
        <w:tc>
          <w:tcPr>
            <w:tcW w:w="1134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Породы</w:t>
            </w:r>
          </w:p>
        </w:tc>
        <w:tc>
          <w:tcPr>
            <w:tcW w:w="4820" w:type="dxa"/>
            <w:gridSpan w:val="6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Объем, куб. метров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3119" w:type="dxa"/>
            <w:gridSpan w:val="4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Деловая</w:t>
            </w:r>
          </w:p>
        </w:tc>
        <w:tc>
          <w:tcPr>
            <w:tcW w:w="850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Дрова</w:t>
            </w:r>
          </w:p>
        </w:tc>
        <w:tc>
          <w:tcPr>
            <w:tcW w:w="851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Крупная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Средняя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Мелкая</w:t>
            </w: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  <w:tc>
          <w:tcPr>
            <w:tcW w:w="850" w:type="dxa"/>
            <w:vMerge/>
          </w:tcPr>
          <w:p w:rsidR="001F4DFB" w:rsidRPr="002A5DAE" w:rsidRDefault="001F4DFB" w:rsidP="001F4DFB"/>
        </w:tc>
        <w:tc>
          <w:tcPr>
            <w:tcW w:w="851" w:type="dxa"/>
            <w:vMerge/>
          </w:tcPr>
          <w:p w:rsidR="001F4DFB" w:rsidRPr="002A5DAE" w:rsidRDefault="001F4DFB" w:rsidP="001F4DFB"/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  <w:r w:rsidRPr="002A5DAE">
              <w:t>Итого:</w:t>
            </w: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8261B3" w:rsidRDefault="008261B3" w:rsidP="001F4DFB">
      <w:pPr>
        <w:pStyle w:val="ConsPlusNormal"/>
        <w:jc w:val="right"/>
        <w:outlineLvl w:val="1"/>
      </w:pPr>
      <w:bookmarkStart w:id="8" w:name="P525"/>
      <w:bookmarkEnd w:id="8"/>
    </w:p>
    <w:p w:rsidR="0053027C" w:rsidRDefault="0053027C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2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9" w:name="P535"/>
      <w:bookmarkEnd w:id="9"/>
      <w:r w:rsidRPr="008F0526">
        <w:rPr>
          <w:b/>
        </w:rPr>
        <w:t>Схема расположения лесных насаждений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5232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4"/>
        <w:gridCol w:w="4895"/>
      </w:tblGrid>
      <w:tr w:rsidR="001F4DFB" w:rsidRPr="00134BDC" w:rsidTr="006C14E0">
        <w:trPr>
          <w:trHeight w:val="632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  <w:ind w:firstLine="283"/>
              <w:jc w:val="both"/>
            </w:pPr>
            <w:r>
              <w:t xml:space="preserve">Местоположение лесных </w:t>
            </w:r>
            <w:r w:rsidR="001F4DFB" w:rsidRPr="00134BDC">
              <w:t>насаждений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6C14E0">
        <w:trPr>
          <w:trHeight w:val="2193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(субъект Российской Федерации, муниципальный район, (лесничество, участковое лесничество, урочище (при наличии), номер (номера) лесного квартала, лесотаксационного выдела)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6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3087"/>
        <w:gridCol w:w="1270"/>
        <w:gridCol w:w="2783"/>
        <w:gridCol w:w="1270"/>
      </w:tblGrid>
      <w:tr w:rsidR="001F4DFB" w:rsidRPr="00134BDC" w:rsidTr="006C14E0">
        <w:trPr>
          <w:trHeight w:val="20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Масшт</w:t>
            </w:r>
            <w:r w:rsidRPr="00134BDC">
              <w:t>аб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Площад</w:t>
            </w:r>
            <w:r w:rsidR="001F4DFB" w:rsidRPr="00134BDC">
              <w:t>ь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гектар.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Место для схемы:</w:t>
            </w: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613"/>
        <w:gridCol w:w="340"/>
      </w:tblGrid>
      <w:tr w:rsidR="001F4DFB" w:rsidRPr="00134BDC" w:rsidTr="001F4DF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ind w:firstLine="283"/>
              <w:jc w:val="both"/>
            </w:pPr>
            <w:r w:rsidRPr="00134BDC">
              <w:t>Условные обозначения: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6C14E0" w:rsidRDefault="006C14E0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3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0" w:name="P584"/>
      <w:bookmarkEnd w:id="10"/>
      <w:r w:rsidRPr="008F0526">
        <w:rPr>
          <w:b/>
        </w:rPr>
        <w:t>Расчет платы по договору купли-продажи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____________ 20__ г. N ______________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C13CC4" w:rsidRDefault="00C13CC4" w:rsidP="00C13CC4">
      <w:pPr>
        <w:pStyle w:val="ConsPlusNormal"/>
        <w:jc w:val="right"/>
      </w:pPr>
    </w:p>
    <w:p w:rsidR="001F4DFB" w:rsidRPr="008F0526" w:rsidRDefault="001F4DFB" w:rsidP="00C13CC4">
      <w:pPr>
        <w:pStyle w:val="ConsPlusNormal"/>
        <w:jc w:val="right"/>
        <w:rPr>
          <w:b/>
        </w:rPr>
      </w:pPr>
      <w:r w:rsidRPr="008F0526">
        <w:rPr>
          <w:b/>
        </w:rPr>
        <w:lastRenderedPageBreak/>
        <w:t>Приложение N 4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1" w:name="P617"/>
      <w:bookmarkEnd w:id="11"/>
      <w:r w:rsidRPr="008F0526">
        <w:rPr>
          <w:b/>
        </w:rPr>
        <w:t>Акт приема-передачи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 20__ г. N _________</w:t>
      </w:r>
    </w:p>
    <w:p w:rsidR="001F4DFB" w:rsidRPr="00134BDC" w:rsidRDefault="001F4DFB" w:rsidP="001F4DFB">
      <w:pPr>
        <w:pStyle w:val="ConsPlusNormal"/>
        <w:jc w:val="both"/>
      </w:pP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в лице 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(должность, фамилия, имя, отчество (последнее при наличии)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 (правоустанавливающий документ (положение,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Покупатель в лице __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______________________________________________,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(фамилия, имя, отчество (последнее при наличии)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гражданина или лица, действующего от имени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00E7">
        <w:rPr>
          <w:rFonts w:ascii="Times New Roman" w:hAnsi="Times New Roman" w:cs="Times New Roman"/>
          <w:sz w:val="28"/>
          <w:szCs w:val="28"/>
        </w:rPr>
        <w:t>юридического лица либо от имени гражданина, в том</w:t>
      </w:r>
    </w:p>
    <w:p w:rsidR="0047572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700E7">
        <w:rPr>
          <w:rFonts w:ascii="Times New Roman" w:hAnsi="Times New Roman" w:cs="Times New Roman"/>
          <w:sz w:val="28"/>
          <w:szCs w:val="28"/>
        </w:rPr>
        <w:t>числе индивидуального предпринимателя,</w:t>
      </w:r>
      <w:r w:rsidR="00475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по доверенности)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де</w:t>
      </w:r>
      <w:r w:rsidR="007700E7">
        <w:rPr>
          <w:rFonts w:ascii="Times New Roman" w:hAnsi="Times New Roman" w:cs="Times New Roman"/>
          <w:sz w:val="28"/>
          <w:szCs w:val="28"/>
        </w:rPr>
        <w:t>йствующего на основании _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________________________________________,</w:t>
      </w:r>
    </w:p>
    <w:p w:rsidR="0047572B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(до</w:t>
      </w:r>
      <w:r>
        <w:rPr>
          <w:rFonts w:ascii="Times New Roman" w:hAnsi="Times New Roman" w:cs="Times New Roman"/>
          <w:sz w:val="28"/>
          <w:szCs w:val="28"/>
        </w:rPr>
        <w:t>кумент, удостоверяющий личность, или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доверенность (при необходимости),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составили настоящий акт о том, что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 основании Договора купли-продажи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лесных насаждений первый передал, а второй принял лесные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насаждения,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расположенные на землях, находящихся в соб</w:t>
      </w:r>
      <w:r w:rsidR="007700E7">
        <w:rPr>
          <w:rFonts w:ascii="Times New Roman" w:hAnsi="Times New Roman" w:cs="Times New Roman"/>
          <w:sz w:val="28"/>
          <w:szCs w:val="28"/>
        </w:rPr>
        <w:t>ственности __________________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(федеральной,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субъектов Российской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Федерации или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муниципальной)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Местоположение лесных на</w:t>
      </w:r>
      <w:r w:rsidR="007700E7">
        <w:rPr>
          <w:rFonts w:ascii="Times New Roman" w:hAnsi="Times New Roman" w:cs="Times New Roman"/>
          <w:sz w:val="28"/>
          <w:szCs w:val="28"/>
        </w:rPr>
        <w:t xml:space="preserve">саждений 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(субъект Российской Федерации,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муниципальный район, лесничество,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участковое лесничество, урочище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(при наличии), номер (номера) лесного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квартала, лесотаксационного выдела)</w:t>
      </w:r>
    </w:p>
    <w:p w:rsidR="001F4DFB" w:rsidRDefault="001F4DFB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Pr="00134BDC" w:rsidRDefault="00756C05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7073D8" w:rsidRDefault="001F4DFB" w:rsidP="001F4DFB">
            <w:pPr>
              <w:pStyle w:val="ConsPlusNormal"/>
              <w:jc w:val="center"/>
              <w:outlineLvl w:val="2"/>
              <w:rPr>
                <w:b/>
              </w:rPr>
            </w:pPr>
            <w:r w:rsidRPr="007073D8">
              <w:rPr>
                <w:b/>
              </w:rPr>
              <w:lastRenderedPageBreak/>
              <w:t>Характеристика и объем древесины лесных насаждений, подлежащих заготовке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81"/>
        <w:gridCol w:w="1130"/>
        <w:gridCol w:w="740"/>
        <w:gridCol w:w="1020"/>
        <w:gridCol w:w="760"/>
        <w:gridCol w:w="760"/>
        <w:gridCol w:w="760"/>
        <w:gridCol w:w="760"/>
        <w:gridCol w:w="870"/>
        <w:gridCol w:w="992"/>
        <w:gridCol w:w="851"/>
      </w:tblGrid>
      <w:tr w:rsidR="001F4DFB" w:rsidRPr="00134BDC" w:rsidTr="00E07C3F">
        <w:tc>
          <w:tcPr>
            <w:tcW w:w="128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лесного квартала</w:t>
            </w:r>
          </w:p>
        </w:tc>
        <w:tc>
          <w:tcPr>
            <w:tcW w:w="113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лесотаксационного выдела</w:t>
            </w:r>
          </w:p>
        </w:tc>
        <w:tc>
          <w:tcPr>
            <w:tcW w:w="74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Площадь лесосеки, га</w:t>
            </w:r>
          </w:p>
        </w:tc>
        <w:tc>
          <w:tcPr>
            <w:tcW w:w="102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Хозяйство, преобладающая порода</w:t>
            </w:r>
          </w:p>
        </w:tc>
        <w:tc>
          <w:tcPr>
            <w:tcW w:w="76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Породы</w:t>
            </w:r>
          </w:p>
        </w:tc>
        <w:tc>
          <w:tcPr>
            <w:tcW w:w="4993" w:type="dxa"/>
            <w:gridSpan w:val="6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Объем, куб. метров</w:t>
            </w:r>
          </w:p>
        </w:tc>
      </w:tr>
      <w:tr w:rsidR="001F4DFB" w:rsidRPr="00134BDC" w:rsidTr="007073D8">
        <w:trPr>
          <w:trHeight w:val="435"/>
        </w:trPr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3150" w:type="dxa"/>
            <w:gridSpan w:val="4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Деловая</w:t>
            </w:r>
          </w:p>
        </w:tc>
        <w:tc>
          <w:tcPr>
            <w:tcW w:w="992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Дрова</w:t>
            </w:r>
          </w:p>
        </w:tc>
        <w:tc>
          <w:tcPr>
            <w:tcW w:w="85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</w:tr>
      <w:tr w:rsidR="001F4DFB" w:rsidRPr="00134BDC" w:rsidTr="00E07C3F"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Крупная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Средняя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Мелкая</w:t>
            </w: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  <w:tc>
          <w:tcPr>
            <w:tcW w:w="992" w:type="dxa"/>
            <w:vMerge/>
          </w:tcPr>
          <w:p w:rsidR="001F4DFB" w:rsidRPr="00134BDC" w:rsidRDefault="001F4DFB" w:rsidP="001F4DFB"/>
        </w:tc>
        <w:tc>
          <w:tcPr>
            <w:tcW w:w="851" w:type="dxa"/>
            <w:vMerge/>
          </w:tcPr>
          <w:p w:rsidR="001F4DFB" w:rsidRPr="00134BDC" w:rsidRDefault="001F4DFB" w:rsidP="001F4DFB"/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  <w:r w:rsidRPr="00134BDC">
              <w:t>Итого:</w:t>
            </w: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1"/>
        <w:gridCol w:w="340"/>
        <w:gridCol w:w="4793"/>
      </w:tblGrid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Передал: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Принял: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A1D79" w:rsidRPr="00C9450C" w:rsidRDefault="001A1D79" w:rsidP="001F4D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1A1D79" w:rsidRPr="00C9450C" w:rsidSect="001F4DFB">
      <w:footerReference w:type="default" r:id="rId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2338" w:rsidRDefault="00852338">
      <w:r>
        <w:separator/>
      </w:r>
    </w:p>
  </w:endnote>
  <w:endnote w:type="continuationSeparator" w:id="0">
    <w:p w:rsidR="00852338" w:rsidRDefault="00852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7C6C" w:rsidRDefault="00ED7C6C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ED7C6C" w:rsidRDefault="00ED7C6C" w:rsidP="00CB23D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7C6C" w:rsidRDefault="00ED7C6C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3C4F0F">
      <w:rPr>
        <w:rStyle w:val="ae"/>
        <w:noProof/>
      </w:rPr>
      <w:t>8</w:t>
    </w:r>
    <w:r>
      <w:rPr>
        <w:rStyle w:val="ae"/>
      </w:rPr>
      <w:fldChar w:fldCharType="end"/>
    </w:r>
  </w:p>
  <w:p w:rsidR="00ED7C6C" w:rsidRDefault="00ED7C6C" w:rsidP="00CB23D2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7C6C" w:rsidRDefault="00ED7C6C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2338" w:rsidRDefault="00852338">
      <w:r>
        <w:separator/>
      </w:r>
    </w:p>
  </w:footnote>
  <w:footnote w:type="continuationSeparator" w:id="0">
    <w:p w:rsidR="00852338" w:rsidRDefault="008523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33C02"/>
    <w:multiLevelType w:val="hybridMultilevel"/>
    <w:tmpl w:val="C01EEFDA"/>
    <w:lvl w:ilvl="0" w:tplc="B75250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903184"/>
    <w:multiLevelType w:val="hybridMultilevel"/>
    <w:tmpl w:val="23C80DB4"/>
    <w:lvl w:ilvl="0" w:tplc="FFFFFFF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>
    <w:nsid w:val="14AA6126"/>
    <w:multiLevelType w:val="hybridMultilevel"/>
    <w:tmpl w:val="5E9AD7D2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5256B96"/>
    <w:multiLevelType w:val="hybridMultilevel"/>
    <w:tmpl w:val="AD30748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7222C60"/>
    <w:multiLevelType w:val="hybridMultilevel"/>
    <w:tmpl w:val="A5949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85E"/>
    <w:rsid w:val="00000795"/>
    <w:rsid w:val="00000C93"/>
    <w:rsid w:val="00000FCE"/>
    <w:rsid w:val="000011C2"/>
    <w:rsid w:val="00001539"/>
    <w:rsid w:val="00001F0A"/>
    <w:rsid w:val="00001F8E"/>
    <w:rsid w:val="00002298"/>
    <w:rsid w:val="00002709"/>
    <w:rsid w:val="00002A7A"/>
    <w:rsid w:val="00002BE9"/>
    <w:rsid w:val="00002C87"/>
    <w:rsid w:val="00002EF2"/>
    <w:rsid w:val="000033A7"/>
    <w:rsid w:val="00003836"/>
    <w:rsid w:val="00003B62"/>
    <w:rsid w:val="00003C09"/>
    <w:rsid w:val="00003E3C"/>
    <w:rsid w:val="00003F93"/>
    <w:rsid w:val="000040F0"/>
    <w:rsid w:val="0000518B"/>
    <w:rsid w:val="00005423"/>
    <w:rsid w:val="00005AE0"/>
    <w:rsid w:val="00005EAA"/>
    <w:rsid w:val="00006374"/>
    <w:rsid w:val="00006387"/>
    <w:rsid w:val="000063A3"/>
    <w:rsid w:val="000069E1"/>
    <w:rsid w:val="00006CA7"/>
    <w:rsid w:val="00006F0A"/>
    <w:rsid w:val="00007394"/>
    <w:rsid w:val="000073BD"/>
    <w:rsid w:val="000073EA"/>
    <w:rsid w:val="0000740A"/>
    <w:rsid w:val="000074B2"/>
    <w:rsid w:val="000078AD"/>
    <w:rsid w:val="00007B4A"/>
    <w:rsid w:val="00007E8D"/>
    <w:rsid w:val="00007F5D"/>
    <w:rsid w:val="00007FB0"/>
    <w:rsid w:val="0001006A"/>
    <w:rsid w:val="00010307"/>
    <w:rsid w:val="0001055B"/>
    <w:rsid w:val="00010664"/>
    <w:rsid w:val="00010AB0"/>
    <w:rsid w:val="00010B07"/>
    <w:rsid w:val="00010CCF"/>
    <w:rsid w:val="00010F27"/>
    <w:rsid w:val="00010F67"/>
    <w:rsid w:val="0001159B"/>
    <w:rsid w:val="000122E9"/>
    <w:rsid w:val="00012307"/>
    <w:rsid w:val="00012872"/>
    <w:rsid w:val="000132E2"/>
    <w:rsid w:val="0001336E"/>
    <w:rsid w:val="00013432"/>
    <w:rsid w:val="000141DA"/>
    <w:rsid w:val="00014517"/>
    <w:rsid w:val="00014611"/>
    <w:rsid w:val="00014A73"/>
    <w:rsid w:val="00014AD7"/>
    <w:rsid w:val="00014E67"/>
    <w:rsid w:val="00014FAF"/>
    <w:rsid w:val="000152C2"/>
    <w:rsid w:val="00015314"/>
    <w:rsid w:val="000155A8"/>
    <w:rsid w:val="000155B4"/>
    <w:rsid w:val="000156C5"/>
    <w:rsid w:val="0001574B"/>
    <w:rsid w:val="0001586B"/>
    <w:rsid w:val="00015C6F"/>
    <w:rsid w:val="00015F87"/>
    <w:rsid w:val="00016AEC"/>
    <w:rsid w:val="0001747F"/>
    <w:rsid w:val="00017DD3"/>
    <w:rsid w:val="00017FC4"/>
    <w:rsid w:val="0002025B"/>
    <w:rsid w:val="0002093D"/>
    <w:rsid w:val="000209F8"/>
    <w:rsid w:val="00020F23"/>
    <w:rsid w:val="0002120B"/>
    <w:rsid w:val="00021C00"/>
    <w:rsid w:val="00021D28"/>
    <w:rsid w:val="00021FDD"/>
    <w:rsid w:val="00022409"/>
    <w:rsid w:val="00023210"/>
    <w:rsid w:val="0002386C"/>
    <w:rsid w:val="00023DA5"/>
    <w:rsid w:val="00024627"/>
    <w:rsid w:val="00024D3A"/>
    <w:rsid w:val="00024E1B"/>
    <w:rsid w:val="00024E56"/>
    <w:rsid w:val="000252AC"/>
    <w:rsid w:val="00025446"/>
    <w:rsid w:val="00025AFF"/>
    <w:rsid w:val="00026281"/>
    <w:rsid w:val="0002642B"/>
    <w:rsid w:val="000269F3"/>
    <w:rsid w:val="00026F6B"/>
    <w:rsid w:val="00030A48"/>
    <w:rsid w:val="00030AAD"/>
    <w:rsid w:val="00030C8F"/>
    <w:rsid w:val="00030F8B"/>
    <w:rsid w:val="00030FE2"/>
    <w:rsid w:val="00031AEB"/>
    <w:rsid w:val="00031FA2"/>
    <w:rsid w:val="00032704"/>
    <w:rsid w:val="0003276C"/>
    <w:rsid w:val="000327B9"/>
    <w:rsid w:val="0003295D"/>
    <w:rsid w:val="0003299E"/>
    <w:rsid w:val="00033271"/>
    <w:rsid w:val="00033739"/>
    <w:rsid w:val="00033E4B"/>
    <w:rsid w:val="00034BBD"/>
    <w:rsid w:val="00035657"/>
    <w:rsid w:val="00035A56"/>
    <w:rsid w:val="00035DDC"/>
    <w:rsid w:val="000360DF"/>
    <w:rsid w:val="000367E6"/>
    <w:rsid w:val="00036910"/>
    <w:rsid w:val="000369B2"/>
    <w:rsid w:val="00036D1D"/>
    <w:rsid w:val="00036E40"/>
    <w:rsid w:val="0003727A"/>
    <w:rsid w:val="00037405"/>
    <w:rsid w:val="0003755B"/>
    <w:rsid w:val="000377BF"/>
    <w:rsid w:val="00037A9A"/>
    <w:rsid w:val="00037B72"/>
    <w:rsid w:val="00040382"/>
    <w:rsid w:val="0004082D"/>
    <w:rsid w:val="00040B7C"/>
    <w:rsid w:val="000415C6"/>
    <w:rsid w:val="0004194B"/>
    <w:rsid w:val="000426D5"/>
    <w:rsid w:val="00042AF6"/>
    <w:rsid w:val="00043144"/>
    <w:rsid w:val="00043641"/>
    <w:rsid w:val="00043B6D"/>
    <w:rsid w:val="00043DD8"/>
    <w:rsid w:val="00044076"/>
    <w:rsid w:val="00044BB1"/>
    <w:rsid w:val="00044E9C"/>
    <w:rsid w:val="00044ED4"/>
    <w:rsid w:val="00045336"/>
    <w:rsid w:val="000455FA"/>
    <w:rsid w:val="00047492"/>
    <w:rsid w:val="0004766E"/>
    <w:rsid w:val="000502D6"/>
    <w:rsid w:val="000505DC"/>
    <w:rsid w:val="00050A04"/>
    <w:rsid w:val="00051D7B"/>
    <w:rsid w:val="00051EE1"/>
    <w:rsid w:val="00051FB4"/>
    <w:rsid w:val="00052257"/>
    <w:rsid w:val="000523A9"/>
    <w:rsid w:val="000527B6"/>
    <w:rsid w:val="000530D3"/>
    <w:rsid w:val="00053604"/>
    <w:rsid w:val="000538D1"/>
    <w:rsid w:val="000547D5"/>
    <w:rsid w:val="00054991"/>
    <w:rsid w:val="00054B77"/>
    <w:rsid w:val="00055278"/>
    <w:rsid w:val="0005589E"/>
    <w:rsid w:val="00055A62"/>
    <w:rsid w:val="00055D0C"/>
    <w:rsid w:val="00056CA5"/>
    <w:rsid w:val="0005717D"/>
    <w:rsid w:val="00057DE5"/>
    <w:rsid w:val="0006042C"/>
    <w:rsid w:val="000608C8"/>
    <w:rsid w:val="00060D8F"/>
    <w:rsid w:val="00061823"/>
    <w:rsid w:val="00061C68"/>
    <w:rsid w:val="000626C9"/>
    <w:rsid w:val="0006298C"/>
    <w:rsid w:val="000629C9"/>
    <w:rsid w:val="00062DCD"/>
    <w:rsid w:val="000632C1"/>
    <w:rsid w:val="00063521"/>
    <w:rsid w:val="00063E66"/>
    <w:rsid w:val="00064644"/>
    <w:rsid w:val="000649EB"/>
    <w:rsid w:val="00064B35"/>
    <w:rsid w:val="00064B5C"/>
    <w:rsid w:val="00065C93"/>
    <w:rsid w:val="00065CFB"/>
    <w:rsid w:val="00065E4A"/>
    <w:rsid w:val="00065EA1"/>
    <w:rsid w:val="0006608C"/>
    <w:rsid w:val="0006635D"/>
    <w:rsid w:val="00067035"/>
    <w:rsid w:val="00067569"/>
    <w:rsid w:val="000679A9"/>
    <w:rsid w:val="00067F06"/>
    <w:rsid w:val="00070111"/>
    <w:rsid w:val="00070600"/>
    <w:rsid w:val="00070F85"/>
    <w:rsid w:val="000715D9"/>
    <w:rsid w:val="00071D4C"/>
    <w:rsid w:val="00071D99"/>
    <w:rsid w:val="00072F59"/>
    <w:rsid w:val="000733EB"/>
    <w:rsid w:val="00073581"/>
    <w:rsid w:val="00073A11"/>
    <w:rsid w:val="00073D08"/>
    <w:rsid w:val="00073E5B"/>
    <w:rsid w:val="00073F7E"/>
    <w:rsid w:val="000742AC"/>
    <w:rsid w:val="000748E5"/>
    <w:rsid w:val="00074CF0"/>
    <w:rsid w:val="00074DF5"/>
    <w:rsid w:val="000754A0"/>
    <w:rsid w:val="00076380"/>
    <w:rsid w:val="00077059"/>
    <w:rsid w:val="00077102"/>
    <w:rsid w:val="0007722B"/>
    <w:rsid w:val="000772FF"/>
    <w:rsid w:val="00077538"/>
    <w:rsid w:val="0007796A"/>
    <w:rsid w:val="00077D12"/>
    <w:rsid w:val="000801C3"/>
    <w:rsid w:val="0008045F"/>
    <w:rsid w:val="00080885"/>
    <w:rsid w:val="00080B19"/>
    <w:rsid w:val="00080C67"/>
    <w:rsid w:val="00080F6B"/>
    <w:rsid w:val="00081086"/>
    <w:rsid w:val="000810FA"/>
    <w:rsid w:val="00081912"/>
    <w:rsid w:val="00082026"/>
    <w:rsid w:val="000822BE"/>
    <w:rsid w:val="0008230A"/>
    <w:rsid w:val="000823D9"/>
    <w:rsid w:val="00082C1E"/>
    <w:rsid w:val="00082E04"/>
    <w:rsid w:val="0008466E"/>
    <w:rsid w:val="00084989"/>
    <w:rsid w:val="00084A0D"/>
    <w:rsid w:val="00084A4E"/>
    <w:rsid w:val="00085344"/>
    <w:rsid w:val="00085514"/>
    <w:rsid w:val="00085B34"/>
    <w:rsid w:val="00085D33"/>
    <w:rsid w:val="00085EAC"/>
    <w:rsid w:val="000867F2"/>
    <w:rsid w:val="000870FC"/>
    <w:rsid w:val="00087797"/>
    <w:rsid w:val="00087D20"/>
    <w:rsid w:val="00090363"/>
    <w:rsid w:val="0009241D"/>
    <w:rsid w:val="0009310B"/>
    <w:rsid w:val="000933DE"/>
    <w:rsid w:val="00093CA2"/>
    <w:rsid w:val="0009446E"/>
    <w:rsid w:val="000958F1"/>
    <w:rsid w:val="000960B0"/>
    <w:rsid w:val="0009618C"/>
    <w:rsid w:val="0009635F"/>
    <w:rsid w:val="000966B0"/>
    <w:rsid w:val="00096C64"/>
    <w:rsid w:val="000970ED"/>
    <w:rsid w:val="00097828"/>
    <w:rsid w:val="00097971"/>
    <w:rsid w:val="00097A51"/>
    <w:rsid w:val="000A0958"/>
    <w:rsid w:val="000A1372"/>
    <w:rsid w:val="000A1F29"/>
    <w:rsid w:val="000A1F71"/>
    <w:rsid w:val="000A1F7F"/>
    <w:rsid w:val="000A24E5"/>
    <w:rsid w:val="000A2540"/>
    <w:rsid w:val="000A2693"/>
    <w:rsid w:val="000A2BCC"/>
    <w:rsid w:val="000A2D32"/>
    <w:rsid w:val="000A32C2"/>
    <w:rsid w:val="000A34CC"/>
    <w:rsid w:val="000A3DE7"/>
    <w:rsid w:val="000A4FD3"/>
    <w:rsid w:val="000A5251"/>
    <w:rsid w:val="000A55CA"/>
    <w:rsid w:val="000A62EA"/>
    <w:rsid w:val="000A660D"/>
    <w:rsid w:val="000A6632"/>
    <w:rsid w:val="000A6ABB"/>
    <w:rsid w:val="000A6B88"/>
    <w:rsid w:val="000B027B"/>
    <w:rsid w:val="000B03AA"/>
    <w:rsid w:val="000B0DAC"/>
    <w:rsid w:val="000B0E01"/>
    <w:rsid w:val="000B1065"/>
    <w:rsid w:val="000B1965"/>
    <w:rsid w:val="000B1E2A"/>
    <w:rsid w:val="000B203F"/>
    <w:rsid w:val="000B20B8"/>
    <w:rsid w:val="000B21C4"/>
    <w:rsid w:val="000B2262"/>
    <w:rsid w:val="000B2528"/>
    <w:rsid w:val="000B26EA"/>
    <w:rsid w:val="000B3456"/>
    <w:rsid w:val="000B3513"/>
    <w:rsid w:val="000B3697"/>
    <w:rsid w:val="000B48B1"/>
    <w:rsid w:val="000B4989"/>
    <w:rsid w:val="000B521B"/>
    <w:rsid w:val="000B5262"/>
    <w:rsid w:val="000B56C2"/>
    <w:rsid w:val="000B58CA"/>
    <w:rsid w:val="000B5AA3"/>
    <w:rsid w:val="000B6980"/>
    <w:rsid w:val="000B6B89"/>
    <w:rsid w:val="000B6F95"/>
    <w:rsid w:val="000B7325"/>
    <w:rsid w:val="000B76E8"/>
    <w:rsid w:val="000B77E2"/>
    <w:rsid w:val="000C0040"/>
    <w:rsid w:val="000C05E9"/>
    <w:rsid w:val="000C0886"/>
    <w:rsid w:val="000C0945"/>
    <w:rsid w:val="000C0C8A"/>
    <w:rsid w:val="000C0DB0"/>
    <w:rsid w:val="000C1127"/>
    <w:rsid w:val="000C17F9"/>
    <w:rsid w:val="000C1FDF"/>
    <w:rsid w:val="000C2095"/>
    <w:rsid w:val="000C2240"/>
    <w:rsid w:val="000C233E"/>
    <w:rsid w:val="000C2AB0"/>
    <w:rsid w:val="000C2FD8"/>
    <w:rsid w:val="000C3098"/>
    <w:rsid w:val="000C312A"/>
    <w:rsid w:val="000C3703"/>
    <w:rsid w:val="000C3C2E"/>
    <w:rsid w:val="000C3E07"/>
    <w:rsid w:val="000C43C9"/>
    <w:rsid w:val="000C4557"/>
    <w:rsid w:val="000C4777"/>
    <w:rsid w:val="000C55D8"/>
    <w:rsid w:val="000C56F7"/>
    <w:rsid w:val="000C5B6A"/>
    <w:rsid w:val="000C6153"/>
    <w:rsid w:val="000C62D1"/>
    <w:rsid w:val="000C691F"/>
    <w:rsid w:val="000C7012"/>
    <w:rsid w:val="000C70CE"/>
    <w:rsid w:val="000C7815"/>
    <w:rsid w:val="000C78E4"/>
    <w:rsid w:val="000C7F23"/>
    <w:rsid w:val="000D07BD"/>
    <w:rsid w:val="000D0F22"/>
    <w:rsid w:val="000D1DE1"/>
    <w:rsid w:val="000D1F5F"/>
    <w:rsid w:val="000D2221"/>
    <w:rsid w:val="000D285E"/>
    <w:rsid w:val="000D2AF2"/>
    <w:rsid w:val="000D3895"/>
    <w:rsid w:val="000D3F2B"/>
    <w:rsid w:val="000D3F92"/>
    <w:rsid w:val="000D458C"/>
    <w:rsid w:val="000D4C83"/>
    <w:rsid w:val="000D4EF2"/>
    <w:rsid w:val="000D555E"/>
    <w:rsid w:val="000D5B18"/>
    <w:rsid w:val="000D69D5"/>
    <w:rsid w:val="000D6C28"/>
    <w:rsid w:val="000D7523"/>
    <w:rsid w:val="000E06F0"/>
    <w:rsid w:val="000E0873"/>
    <w:rsid w:val="000E0F6E"/>
    <w:rsid w:val="000E14F3"/>
    <w:rsid w:val="000E1662"/>
    <w:rsid w:val="000E1E6A"/>
    <w:rsid w:val="000E1F59"/>
    <w:rsid w:val="000E2704"/>
    <w:rsid w:val="000E3122"/>
    <w:rsid w:val="000E332E"/>
    <w:rsid w:val="000E34BC"/>
    <w:rsid w:val="000E3A93"/>
    <w:rsid w:val="000E3B3A"/>
    <w:rsid w:val="000E411A"/>
    <w:rsid w:val="000E4268"/>
    <w:rsid w:val="000E449C"/>
    <w:rsid w:val="000E4DDA"/>
    <w:rsid w:val="000E4FB5"/>
    <w:rsid w:val="000E50F7"/>
    <w:rsid w:val="000E57D5"/>
    <w:rsid w:val="000E5B78"/>
    <w:rsid w:val="000E5DF7"/>
    <w:rsid w:val="000E6312"/>
    <w:rsid w:val="000E642B"/>
    <w:rsid w:val="000E6584"/>
    <w:rsid w:val="000E6745"/>
    <w:rsid w:val="000E6814"/>
    <w:rsid w:val="000E6A74"/>
    <w:rsid w:val="000E6F83"/>
    <w:rsid w:val="000E7C4F"/>
    <w:rsid w:val="000F0040"/>
    <w:rsid w:val="000F0047"/>
    <w:rsid w:val="000F01BA"/>
    <w:rsid w:val="000F039A"/>
    <w:rsid w:val="000F0703"/>
    <w:rsid w:val="000F07B1"/>
    <w:rsid w:val="000F0EDA"/>
    <w:rsid w:val="000F0FCB"/>
    <w:rsid w:val="000F170F"/>
    <w:rsid w:val="000F1826"/>
    <w:rsid w:val="000F1C13"/>
    <w:rsid w:val="000F22CA"/>
    <w:rsid w:val="000F2368"/>
    <w:rsid w:val="000F25F4"/>
    <w:rsid w:val="000F2AF8"/>
    <w:rsid w:val="000F3763"/>
    <w:rsid w:val="000F37CF"/>
    <w:rsid w:val="000F4493"/>
    <w:rsid w:val="000F46AD"/>
    <w:rsid w:val="000F4847"/>
    <w:rsid w:val="000F4F5A"/>
    <w:rsid w:val="000F534C"/>
    <w:rsid w:val="000F55F4"/>
    <w:rsid w:val="000F58FF"/>
    <w:rsid w:val="000F73CE"/>
    <w:rsid w:val="000F7468"/>
    <w:rsid w:val="000F78D0"/>
    <w:rsid w:val="00100109"/>
    <w:rsid w:val="0010012D"/>
    <w:rsid w:val="001003E3"/>
    <w:rsid w:val="00100BD4"/>
    <w:rsid w:val="00100F7E"/>
    <w:rsid w:val="0010107D"/>
    <w:rsid w:val="00101135"/>
    <w:rsid w:val="001016FF"/>
    <w:rsid w:val="00101782"/>
    <w:rsid w:val="00102139"/>
    <w:rsid w:val="00102149"/>
    <w:rsid w:val="00102A2C"/>
    <w:rsid w:val="001030D7"/>
    <w:rsid w:val="00103446"/>
    <w:rsid w:val="001038FD"/>
    <w:rsid w:val="001041F8"/>
    <w:rsid w:val="001048D9"/>
    <w:rsid w:val="00104D03"/>
    <w:rsid w:val="00104F06"/>
    <w:rsid w:val="00105A35"/>
    <w:rsid w:val="00105B96"/>
    <w:rsid w:val="00106297"/>
    <w:rsid w:val="0010631A"/>
    <w:rsid w:val="00106688"/>
    <w:rsid w:val="00106B47"/>
    <w:rsid w:val="00107558"/>
    <w:rsid w:val="00107DAA"/>
    <w:rsid w:val="00107DC7"/>
    <w:rsid w:val="0011056A"/>
    <w:rsid w:val="0011109C"/>
    <w:rsid w:val="00111CDD"/>
    <w:rsid w:val="00111D33"/>
    <w:rsid w:val="00111EA9"/>
    <w:rsid w:val="001122B7"/>
    <w:rsid w:val="001122F9"/>
    <w:rsid w:val="001124F6"/>
    <w:rsid w:val="00112788"/>
    <w:rsid w:val="0011278B"/>
    <w:rsid w:val="00112AB8"/>
    <w:rsid w:val="00112D81"/>
    <w:rsid w:val="001135D1"/>
    <w:rsid w:val="0011393F"/>
    <w:rsid w:val="00113AD2"/>
    <w:rsid w:val="00113AFF"/>
    <w:rsid w:val="00113D90"/>
    <w:rsid w:val="0011519D"/>
    <w:rsid w:val="00115D94"/>
    <w:rsid w:val="00116D8A"/>
    <w:rsid w:val="00117077"/>
    <w:rsid w:val="00117793"/>
    <w:rsid w:val="001179EE"/>
    <w:rsid w:val="00117F66"/>
    <w:rsid w:val="00117F92"/>
    <w:rsid w:val="00120283"/>
    <w:rsid w:val="001204FC"/>
    <w:rsid w:val="0012059D"/>
    <w:rsid w:val="00120C58"/>
    <w:rsid w:val="00120FFB"/>
    <w:rsid w:val="001228C7"/>
    <w:rsid w:val="00123A77"/>
    <w:rsid w:val="00123E23"/>
    <w:rsid w:val="0012402A"/>
    <w:rsid w:val="00125DB3"/>
    <w:rsid w:val="001268B8"/>
    <w:rsid w:val="00126B50"/>
    <w:rsid w:val="00127231"/>
    <w:rsid w:val="00127A81"/>
    <w:rsid w:val="00127B5A"/>
    <w:rsid w:val="0013014D"/>
    <w:rsid w:val="00130316"/>
    <w:rsid w:val="0013098B"/>
    <w:rsid w:val="001309B4"/>
    <w:rsid w:val="00130B4D"/>
    <w:rsid w:val="00130D9C"/>
    <w:rsid w:val="0013109B"/>
    <w:rsid w:val="00131103"/>
    <w:rsid w:val="001311B3"/>
    <w:rsid w:val="0013120F"/>
    <w:rsid w:val="00131752"/>
    <w:rsid w:val="00131D96"/>
    <w:rsid w:val="00131E9D"/>
    <w:rsid w:val="00132C12"/>
    <w:rsid w:val="00132D3B"/>
    <w:rsid w:val="00132FCA"/>
    <w:rsid w:val="00133429"/>
    <w:rsid w:val="00133509"/>
    <w:rsid w:val="001337AE"/>
    <w:rsid w:val="0013390B"/>
    <w:rsid w:val="0013394A"/>
    <w:rsid w:val="00133BEF"/>
    <w:rsid w:val="0013402C"/>
    <w:rsid w:val="001346F5"/>
    <w:rsid w:val="0013508B"/>
    <w:rsid w:val="001351DC"/>
    <w:rsid w:val="00135F9E"/>
    <w:rsid w:val="00136804"/>
    <w:rsid w:val="00136C32"/>
    <w:rsid w:val="00136E59"/>
    <w:rsid w:val="00140697"/>
    <w:rsid w:val="0014197A"/>
    <w:rsid w:val="00141A73"/>
    <w:rsid w:val="00141D9A"/>
    <w:rsid w:val="00141F60"/>
    <w:rsid w:val="0014253A"/>
    <w:rsid w:val="001425D4"/>
    <w:rsid w:val="00142941"/>
    <w:rsid w:val="00142AD8"/>
    <w:rsid w:val="00143182"/>
    <w:rsid w:val="00143336"/>
    <w:rsid w:val="0014338B"/>
    <w:rsid w:val="0014366B"/>
    <w:rsid w:val="001437EC"/>
    <w:rsid w:val="00143842"/>
    <w:rsid w:val="00143A99"/>
    <w:rsid w:val="001441DF"/>
    <w:rsid w:val="0014494E"/>
    <w:rsid w:val="00144CD9"/>
    <w:rsid w:val="00144E1F"/>
    <w:rsid w:val="001450A0"/>
    <w:rsid w:val="00145667"/>
    <w:rsid w:val="00145682"/>
    <w:rsid w:val="00145FC9"/>
    <w:rsid w:val="0014641A"/>
    <w:rsid w:val="0014679D"/>
    <w:rsid w:val="001468B1"/>
    <w:rsid w:val="00146ED7"/>
    <w:rsid w:val="001470F1"/>
    <w:rsid w:val="001477A1"/>
    <w:rsid w:val="00147A44"/>
    <w:rsid w:val="00147AB0"/>
    <w:rsid w:val="00150035"/>
    <w:rsid w:val="001501E9"/>
    <w:rsid w:val="00150D19"/>
    <w:rsid w:val="001510A9"/>
    <w:rsid w:val="00151AD4"/>
    <w:rsid w:val="001528EB"/>
    <w:rsid w:val="0015296D"/>
    <w:rsid w:val="00152A97"/>
    <w:rsid w:val="00152BAF"/>
    <w:rsid w:val="00153C40"/>
    <w:rsid w:val="00154981"/>
    <w:rsid w:val="001552E1"/>
    <w:rsid w:val="0015539A"/>
    <w:rsid w:val="00155633"/>
    <w:rsid w:val="00155C27"/>
    <w:rsid w:val="00156246"/>
    <w:rsid w:val="00156542"/>
    <w:rsid w:val="001566B8"/>
    <w:rsid w:val="00156745"/>
    <w:rsid w:val="001568D2"/>
    <w:rsid w:val="00156CA8"/>
    <w:rsid w:val="00157070"/>
    <w:rsid w:val="00157078"/>
    <w:rsid w:val="00157099"/>
    <w:rsid w:val="0015756F"/>
    <w:rsid w:val="00157742"/>
    <w:rsid w:val="00157787"/>
    <w:rsid w:val="00157B31"/>
    <w:rsid w:val="00157BC3"/>
    <w:rsid w:val="00157DD4"/>
    <w:rsid w:val="001603BC"/>
    <w:rsid w:val="0016042C"/>
    <w:rsid w:val="001604AF"/>
    <w:rsid w:val="001605EF"/>
    <w:rsid w:val="001606A1"/>
    <w:rsid w:val="00160EB3"/>
    <w:rsid w:val="00160EC3"/>
    <w:rsid w:val="001610EE"/>
    <w:rsid w:val="0016139A"/>
    <w:rsid w:val="00161737"/>
    <w:rsid w:val="00161DB3"/>
    <w:rsid w:val="00161E04"/>
    <w:rsid w:val="0016224F"/>
    <w:rsid w:val="0016237F"/>
    <w:rsid w:val="001624F9"/>
    <w:rsid w:val="00162C26"/>
    <w:rsid w:val="00162C79"/>
    <w:rsid w:val="00163AF0"/>
    <w:rsid w:val="00163E10"/>
    <w:rsid w:val="00164C4A"/>
    <w:rsid w:val="001651A0"/>
    <w:rsid w:val="00165234"/>
    <w:rsid w:val="00165399"/>
    <w:rsid w:val="00165ECE"/>
    <w:rsid w:val="001700EF"/>
    <w:rsid w:val="0017024F"/>
    <w:rsid w:val="00170CD4"/>
    <w:rsid w:val="00170EC0"/>
    <w:rsid w:val="00171239"/>
    <w:rsid w:val="00171951"/>
    <w:rsid w:val="001725DE"/>
    <w:rsid w:val="0017264D"/>
    <w:rsid w:val="00173697"/>
    <w:rsid w:val="00173A7D"/>
    <w:rsid w:val="00174030"/>
    <w:rsid w:val="001743CE"/>
    <w:rsid w:val="00174621"/>
    <w:rsid w:val="001746FF"/>
    <w:rsid w:val="0017496D"/>
    <w:rsid w:val="00174E82"/>
    <w:rsid w:val="00175641"/>
    <w:rsid w:val="00175A8F"/>
    <w:rsid w:val="00176397"/>
    <w:rsid w:val="001764E3"/>
    <w:rsid w:val="001772D7"/>
    <w:rsid w:val="00177D47"/>
    <w:rsid w:val="00177DF0"/>
    <w:rsid w:val="0018044B"/>
    <w:rsid w:val="001805B0"/>
    <w:rsid w:val="001808E5"/>
    <w:rsid w:val="00180983"/>
    <w:rsid w:val="00180984"/>
    <w:rsid w:val="00181173"/>
    <w:rsid w:val="0018128B"/>
    <w:rsid w:val="001817FA"/>
    <w:rsid w:val="001823CF"/>
    <w:rsid w:val="00182AE6"/>
    <w:rsid w:val="00182F00"/>
    <w:rsid w:val="00183374"/>
    <w:rsid w:val="001836A9"/>
    <w:rsid w:val="00183DDD"/>
    <w:rsid w:val="00184530"/>
    <w:rsid w:val="00184760"/>
    <w:rsid w:val="001848E6"/>
    <w:rsid w:val="00184DD3"/>
    <w:rsid w:val="00184DF7"/>
    <w:rsid w:val="001852FB"/>
    <w:rsid w:val="0018571B"/>
    <w:rsid w:val="00185FE9"/>
    <w:rsid w:val="001864B4"/>
    <w:rsid w:val="00187197"/>
    <w:rsid w:val="001874EE"/>
    <w:rsid w:val="0018768D"/>
    <w:rsid w:val="00187C38"/>
    <w:rsid w:val="00187C94"/>
    <w:rsid w:val="00187DD3"/>
    <w:rsid w:val="001903A0"/>
    <w:rsid w:val="001908AB"/>
    <w:rsid w:val="00190EFF"/>
    <w:rsid w:val="00191820"/>
    <w:rsid w:val="00191B12"/>
    <w:rsid w:val="0019213D"/>
    <w:rsid w:val="001921E6"/>
    <w:rsid w:val="001927EE"/>
    <w:rsid w:val="00192914"/>
    <w:rsid w:val="0019294F"/>
    <w:rsid w:val="00192CDA"/>
    <w:rsid w:val="00192E64"/>
    <w:rsid w:val="0019355F"/>
    <w:rsid w:val="00193993"/>
    <w:rsid w:val="00193EB0"/>
    <w:rsid w:val="001941A5"/>
    <w:rsid w:val="001942A5"/>
    <w:rsid w:val="00194690"/>
    <w:rsid w:val="00195150"/>
    <w:rsid w:val="00195354"/>
    <w:rsid w:val="00195C0A"/>
    <w:rsid w:val="00195F6D"/>
    <w:rsid w:val="00196337"/>
    <w:rsid w:val="00196498"/>
    <w:rsid w:val="001966EE"/>
    <w:rsid w:val="00196790"/>
    <w:rsid w:val="0019691D"/>
    <w:rsid w:val="00196B9D"/>
    <w:rsid w:val="001971C1"/>
    <w:rsid w:val="001971C5"/>
    <w:rsid w:val="001978CB"/>
    <w:rsid w:val="00197E09"/>
    <w:rsid w:val="00197F07"/>
    <w:rsid w:val="001A018E"/>
    <w:rsid w:val="001A12CC"/>
    <w:rsid w:val="001A17DE"/>
    <w:rsid w:val="001A1D79"/>
    <w:rsid w:val="001A1F63"/>
    <w:rsid w:val="001A235A"/>
    <w:rsid w:val="001A2C33"/>
    <w:rsid w:val="001A2FBA"/>
    <w:rsid w:val="001A32A5"/>
    <w:rsid w:val="001A32F6"/>
    <w:rsid w:val="001A3329"/>
    <w:rsid w:val="001A39D7"/>
    <w:rsid w:val="001A3E3F"/>
    <w:rsid w:val="001A4191"/>
    <w:rsid w:val="001A4192"/>
    <w:rsid w:val="001A422F"/>
    <w:rsid w:val="001A42EC"/>
    <w:rsid w:val="001A4D8E"/>
    <w:rsid w:val="001A50DD"/>
    <w:rsid w:val="001A515F"/>
    <w:rsid w:val="001A558E"/>
    <w:rsid w:val="001A5832"/>
    <w:rsid w:val="001A5F72"/>
    <w:rsid w:val="001A600F"/>
    <w:rsid w:val="001A61F6"/>
    <w:rsid w:val="001A69E4"/>
    <w:rsid w:val="001A74CB"/>
    <w:rsid w:val="001A799E"/>
    <w:rsid w:val="001A7EF3"/>
    <w:rsid w:val="001B0191"/>
    <w:rsid w:val="001B0829"/>
    <w:rsid w:val="001B0D35"/>
    <w:rsid w:val="001B1417"/>
    <w:rsid w:val="001B1461"/>
    <w:rsid w:val="001B1CA8"/>
    <w:rsid w:val="001B1F0C"/>
    <w:rsid w:val="001B23CE"/>
    <w:rsid w:val="001B25A3"/>
    <w:rsid w:val="001B25E8"/>
    <w:rsid w:val="001B25F4"/>
    <w:rsid w:val="001B2CB8"/>
    <w:rsid w:val="001B33BF"/>
    <w:rsid w:val="001B3AFC"/>
    <w:rsid w:val="001B4A0A"/>
    <w:rsid w:val="001B4AAA"/>
    <w:rsid w:val="001B4B4A"/>
    <w:rsid w:val="001B5606"/>
    <w:rsid w:val="001B5748"/>
    <w:rsid w:val="001B584F"/>
    <w:rsid w:val="001B586E"/>
    <w:rsid w:val="001B5A9F"/>
    <w:rsid w:val="001B6531"/>
    <w:rsid w:val="001B6E1B"/>
    <w:rsid w:val="001C0332"/>
    <w:rsid w:val="001C1001"/>
    <w:rsid w:val="001C1D1A"/>
    <w:rsid w:val="001C1D74"/>
    <w:rsid w:val="001C1DFE"/>
    <w:rsid w:val="001C272C"/>
    <w:rsid w:val="001C284F"/>
    <w:rsid w:val="001C2B79"/>
    <w:rsid w:val="001C2EB0"/>
    <w:rsid w:val="001C311E"/>
    <w:rsid w:val="001C32B2"/>
    <w:rsid w:val="001C32C2"/>
    <w:rsid w:val="001C3E5C"/>
    <w:rsid w:val="001C3ECB"/>
    <w:rsid w:val="001C3F11"/>
    <w:rsid w:val="001C4085"/>
    <w:rsid w:val="001C4173"/>
    <w:rsid w:val="001C41A4"/>
    <w:rsid w:val="001C46AA"/>
    <w:rsid w:val="001C4A54"/>
    <w:rsid w:val="001C4D6D"/>
    <w:rsid w:val="001C5097"/>
    <w:rsid w:val="001C5332"/>
    <w:rsid w:val="001C6817"/>
    <w:rsid w:val="001C69A7"/>
    <w:rsid w:val="001C69D0"/>
    <w:rsid w:val="001C6F12"/>
    <w:rsid w:val="001C70CB"/>
    <w:rsid w:val="001C70CD"/>
    <w:rsid w:val="001C72FA"/>
    <w:rsid w:val="001C74B1"/>
    <w:rsid w:val="001C74B4"/>
    <w:rsid w:val="001C74BC"/>
    <w:rsid w:val="001C74E9"/>
    <w:rsid w:val="001C7588"/>
    <w:rsid w:val="001D057C"/>
    <w:rsid w:val="001D068C"/>
    <w:rsid w:val="001D07CA"/>
    <w:rsid w:val="001D0C9F"/>
    <w:rsid w:val="001D145B"/>
    <w:rsid w:val="001D14AB"/>
    <w:rsid w:val="001D1947"/>
    <w:rsid w:val="001D1A24"/>
    <w:rsid w:val="001D1A44"/>
    <w:rsid w:val="001D1C40"/>
    <w:rsid w:val="001D234B"/>
    <w:rsid w:val="001D2576"/>
    <w:rsid w:val="001D29D1"/>
    <w:rsid w:val="001D2D0C"/>
    <w:rsid w:val="001D2D75"/>
    <w:rsid w:val="001D3146"/>
    <w:rsid w:val="001D3168"/>
    <w:rsid w:val="001D3606"/>
    <w:rsid w:val="001D3908"/>
    <w:rsid w:val="001D4000"/>
    <w:rsid w:val="001D404E"/>
    <w:rsid w:val="001D45B8"/>
    <w:rsid w:val="001D4901"/>
    <w:rsid w:val="001D4E37"/>
    <w:rsid w:val="001D502C"/>
    <w:rsid w:val="001D5392"/>
    <w:rsid w:val="001D5557"/>
    <w:rsid w:val="001D56D9"/>
    <w:rsid w:val="001D59AB"/>
    <w:rsid w:val="001D5BE0"/>
    <w:rsid w:val="001D62AC"/>
    <w:rsid w:val="001D6782"/>
    <w:rsid w:val="001D7027"/>
    <w:rsid w:val="001D7582"/>
    <w:rsid w:val="001D7F6F"/>
    <w:rsid w:val="001E0390"/>
    <w:rsid w:val="001E08D8"/>
    <w:rsid w:val="001E0DB3"/>
    <w:rsid w:val="001E1279"/>
    <w:rsid w:val="001E1318"/>
    <w:rsid w:val="001E17FF"/>
    <w:rsid w:val="001E1A0D"/>
    <w:rsid w:val="001E1A68"/>
    <w:rsid w:val="001E1BD0"/>
    <w:rsid w:val="001E1E81"/>
    <w:rsid w:val="001E1FA0"/>
    <w:rsid w:val="001E2062"/>
    <w:rsid w:val="001E27F8"/>
    <w:rsid w:val="001E2DFF"/>
    <w:rsid w:val="001E34E0"/>
    <w:rsid w:val="001E468D"/>
    <w:rsid w:val="001E53BA"/>
    <w:rsid w:val="001E6679"/>
    <w:rsid w:val="001E668B"/>
    <w:rsid w:val="001E7323"/>
    <w:rsid w:val="001E785E"/>
    <w:rsid w:val="001E7BCB"/>
    <w:rsid w:val="001F03CE"/>
    <w:rsid w:val="001F0BF7"/>
    <w:rsid w:val="001F208B"/>
    <w:rsid w:val="001F22E5"/>
    <w:rsid w:val="001F2585"/>
    <w:rsid w:val="001F2F2A"/>
    <w:rsid w:val="001F30AE"/>
    <w:rsid w:val="001F32F1"/>
    <w:rsid w:val="001F3A1A"/>
    <w:rsid w:val="001F3E00"/>
    <w:rsid w:val="001F4DFB"/>
    <w:rsid w:val="001F5630"/>
    <w:rsid w:val="001F59DF"/>
    <w:rsid w:val="001F6400"/>
    <w:rsid w:val="001F6A46"/>
    <w:rsid w:val="001F6E64"/>
    <w:rsid w:val="001F762D"/>
    <w:rsid w:val="001F76B4"/>
    <w:rsid w:val="0020025A"/>
    <w:rsid w:val="00200485"/>
    <w:rsid w:val="00200930"/>
    <w:rsid w:val="00200DC1"/>
    <w:rsid w:val="0020156D"/>
    <w:rsid w:val="002022A3"/>
    <w:rsid w:val="00202BB6"/>
    <w:rsid w:val="00203039"/>
    <w:rsid w:val="002030AD"/>
    <w:rsid w:val="00203374"/>
    <w:rsid w:val="002039DA"/>
    <w:rsid w:val="00203CB6"/>
    <w:rsid w:val="00203CD9"/>
    <w:rsid w:val="00204142"/>
    <w:rsid w:val="0020444E"/>
    <w:rsid w:val="00204540"/>
    <w:rsid w:val="00204A96"/>
    <w:rsid w:val="00204DCA"/>
    <w:rsid w:val="00204E58"/>
    <w:rsid w:val="0020501C"/>
    <w:rsid w:val="00205178"/>
    <w:rsid w:val="002059D3"/>
    <w:rsid w:val="00205B60"/>
    <w:rsid w:val="00205EA5"/>
    <w:rsid w:val="00206901"/>
    <w:rsid w:val="00206D4F"/>
    <w:rsid w:val="00206DFE"/>
    <w:rsid w:val="00206E7C"/>
    <w:rsid w:val="00207053"/>
    <w:rsid w:val="002070E7"/>
    <w:rsid w:val="002072C2"/>
    <w:rsid w:val="0021033C"/>
    <w:rsid w:val="002106B8"/>
    <w:rsid w:val="00210840"/>
    <w:rsid w:val="00210DA0"/>
    <w:rsid w:val="00211328"/>
    <w:rsid w:val="0021150A"/>
    <w:rsid w:val="0021160D"/>
    <w:rsid w:val="002116B0"/>
    <w:rsid w:val="00211891"/>
    <w:rsid w:val="00213040"/>
    <w:rsid w:val="00213408"/>
    <w:rsid w:val="00214320"/>
    <w:rsid w:val="00214D80"/>
    <w:rsid w:val="00215860"/>
    <w:rsid w:val="002158EA"/>
    <w:rsid w:val="00215E01"/>
    <w:rsid w:val="00216225"/>
    <w:rsid w:val="002164E6"/>
    <w:rsid w:val="002165BB"/>
    <w:rsid w:val="002165FA"/>
    <w:rsid w:val="00217024"/>
    <w:rsid w:val="00217053"/>
    <w:rsid w:val="002178CC"/>
    <w:rsid w:val="00217B4A"/>
    <w:rsid w:val="00217BA6"/>
    <w:rsid w:val="00220555"/>
    <w:rsid w:val="002210C3"/>
    <w:rsid w:val="00221A6C"/>
    <w:rsid w:val="0022278A"/>
    <w:rsid w:val="00222A37"/>
    <w:rsid w:val="00222F19"/>
    <w:rsid w:val="002230E7"/>
    <w:rsid w:val="002231E3"/>
    <w:rsid w:val="0022347F"/>
    <w:rsid w:val="00223F05"/>
    <w:rsid w:val="00224347"/>
    <w:rsid w:val="00224444"/>
    <w:rsid w:val="002247DA"/>
    <w:rsid w:val="00224904"/>
    <w:rsid w:val="0022495C"/>
    <w:rsid w:val="00224AAB"/>
    <w:rsid w:val="00224F02"/>
    <w:rsid w:val="00225046"/>
    <w:rsid w:val="00225370"/>
    <w:rsid w:val="00225575"/>
    <w:rsid w:val="002258DA"/>
    <w:rsid w:val="00225F2C"/>
    <w:rsid w:val="002264C4"/>
    <w:rsid w:val="002266C0"/>
    <w:rsid w:val="002268E2"/>
    <w:rsid w:val="00227036"/>
    <w:rsid w:val="00227210"/>
    <w:rsid w:val="002273E0"/>
    <w:rsid w:val="002275D0"/>
    <w:rsid w:val="002278ED"/>
    <w:rsid w:val="002300EC"/>
    <w:rsid w:val="00230FE5"/>
    <w:rsid w:val="00231027"/>
    <w:rsid w:val="002310AB"/>
    <w:rsid w:val="00231854"/>
    <w:rsid w:val="00231874"/>
    <w:rsid w:val="00231A36"/>
    <w:rsid w:val="00231B9E"/>
    <w:rsid w:val="00231C64"/>
    <w:rsid w:val="002338FB"/>
    <w:rsid w:val="0023505F"/>
    <w:rsid w:val="002355AE"/>
    <w:rsid w:val="00235DC0"/>
    <w:rsid w:val="0023645E"/>
    <w:rsid w:val="002368AA"/>
    <w:rsid w:val="00236A65"/>
    <w:rsid w:val="00236D2F"/>
    <w:rsid w:val="00236E3F"/>
    <w:rsid w:val="0023710B"/>
    <w:rsid w:val="002375AF"/>
    <w:rsid w:val="002379D5"/>
    <w:rsid w:val="00237C63"/>
    <w:rsid w:val="00237CC9"/>
    <w:rsid w:val="00240754"/>
    <w:rsid w:val="0024086C"/>
    <w:rsid w:val="00240BE7"/>
    <w:rsid w:val="00240DA6"/>
    <w:rsid w:val="00240F97"/>
    <w:rsid w:val="002418C9"/>
    <w:rsid w:val="00241AFD"/>
    <w:rsid w:val="002423EC"/>
    <w:rsid w:val="00242577"/>
    <w:rsid w:val="002426AC"/>
    <w:rsid w:val="00243316"/>
    <w:rsid w:val="00243B94"/>
    <w:rsid w:val="00243C31"/>
    <w:rsid w:val="00244163"/>
    <w:rsid w:val="00244906"/>
    <w:rsid w:val="00244C94"/>
    <w:rsid w:val="002452EB"/>
    <w:rsid w:val="00245396"/>
    <w:rsid w:val="00246029"/>
    <w:rsid w:val="002463D3"/>
    <w:rsid w:val="002463FF"/>
    <w:rsid w:val="002464A0"/>
    <w:rsid w:val="00246905"/>
    <w:rsid w:val="00246F09"/>
    <w:rsid w:val="0024736B"/>
    <w:rsid w:val="00247F0E"/>
    <w:rsid w:val="00247FBE"/>
    <w:rsid w:val="002500FD"/>
    <w:rsid w:val="00250785"/>
    <w:rsid w:val="002507E3"/>
    <w:rsid w:val="00250966"/>
    <w:rsid w:val="00250C6A"/>
    <w:rsid w:val="00250D2F"/>
    <w:rsid w:val="00253572"/>
    <w:rsid w:val="002535F9"/>
    <w:rsid w:val="00253B37"/>
    <w:rsid w:val="00253D3F"/>
    <w:rsid w:val="0025406B"/>
    <w:rsid w:val="002542AD"/>
    <w:rsid w:val="002542D8"/>
    <w:rsid w:val="00254DD3"/>
    <w:rsid w:val="002556E9"/>
    <w:rsid w:val="00255CAE"/>
    <w:rsid w:val="00256294"/>
    <w:rsid w:val="00256311"/>
    <w:rsid w:val="00256549"/>
    <w:rsid w:val="00256D46"/>
    <w:rsid w:val="0025711D"/>
    <w:rsid w:val="002571EC"/>
    <w:rsid w:val="00257211"/>
    <w:rsid w:val="002574C3"/>
    <w:rsid w:val="002577C2"/>
    <w:rsid w:val="00257920"/>
    <w:rsid w:val="00257E4B"/>
    <w:rsid w:val="00257EF0"/>
    <w:rsid w:val="0026005C"/>
    <w:rsid w:val="00260691"/>
    <w:rsid w:val="00260D2D"/>
    <w:rsid w:val="0026193E"/>
    <w:rsid w:val="002624F3"/>
    <w:rsid w:val="002629BF"/>
    <w:rsid w:val="00262BDA"/>
    <w:rsid w:val="00262EB1"/>
    <w:rsid w:val="00263252"/>
    <w:rsid w:val="00263AAA"/>
    <w:rsid w:val="002649CB"/>
    <w:rsid w:val="00264D2B"/>
    <w:rsid w:val="0026564F"/>
    <w:rsid w:val="00265D9E"/>
    <w:rsid w:val="00266366"/>
    <w:rsid w:val="00266AF3"/>
    <w:rsid w:val="002674D4"/>
    <w:rsid w:val="002700AF"/>
    <w:rsid w:val="002706F6"/>
    <w:rsid w:val="00270985"/>
    <w:rsid w:val="00270B31"/>
    <w:rsid w:val="00270B76"/>
    <w:rsid w:val="0027212C"/>
    <w:rsid w:val="0027213B"/>
    <w:rsid w:val="00272BA5"/>
    <w:rsid w:val="00272BED"/>
    <w:rsid w:val="002733B9"/>
    <w:rsid w:val="002744E1"/>
    <w:rsid w:val="0027499D"/>
    <w:rsid w:val="00274FF3"/>
    <w:rsid w:val="00275074"/>
    <w:rsid w:val="002751C3"/>
    <w:rsid w:val="002754AD"/>
    <w:rsid w:val="002755FF"/>
    <w:rsid w:val="002756D4"/>
    <w:rsid w:val="00275B5F"/>
    <w:rsid w:val="00275C52"/>
    <w:rsid w:val="00276496"/>
    <w:rsid w:val="00276EA1"/>
    <w:rsid w:val="00277CE4"/>
    <w:rsid w:val="00280227"/>
    <w:rsid w:val="002802B5"/>
    <w:rsid w:val="00280547"/>
    <w:rsid w:val="002805F1"/>
    <w:rsid w:val="002817D4"/>
    <w:rsid w:val="00281FB3"/>
    <w:rsid w:val="00282443"/>
    <w:rsid w:val="002826FF"/>
    <w:rsid w:val="00282808"/>
    <w:rsid w:val="00282A8B"/>
    <w:rsid w:val="00282C01"/>
    <w:rsid w:val="002836CF"/>
    <w:rsid w:val="002840DD"/>
    <w:rsid w:val="00284C6E"/>
    <w:rsid w:val="00284DA0"/>
    <w:rsid w:val="0028534C"/>
    <w:rsid w:val="0028555F"/>
    <w:rsid w:val="00285D7E"/>
    <w:rsid w:val="00285F7E"/>
    <w:rsid w:val="00286490"/>
    <w:rsid w:val="00286B1D"/>
    <w:rsid w:val="00286FC2"/>
    <w:rsid w:val="002877B9"/>
    <w:rsid w:val="00290098"/>
    <w:rsid w:val="002901B8"/>
    <w:rsid w:val="00290562"/>
    <w:rsid w:val="00290C5B"/>
    <w:rsid w:val="002913D4"/>
    <w:rsid w:val="0029167E"/>
    <w:rsid w:val="00291C0E"/>
    <w:rsid w:val="00291CC5"/>
    <w:rsid w:val="00291ED8"/>
    <w:rsid w:val="002927A4"/>
    <w:rsid w:val="002929A4"/>
    <w:rsid w:val="002929C5"/>
    <w:rsid w:val="0029364D"/>
    <w:rsid w:val="00293689"/>
    <w:rsid w:val="00293985"/>
    <w:rsid w:val="0029463F"/>
    <w:rsid w:val="002947A7"/>
    <w:rsid w:val="00295042"/>
    <w:rsid w:val="002952BA"/>
    <w:rsid w:val="002954A2"/>
    <w:rsid w:val="002957B5"/>
    <w:rsid w:val="00295AD2"/>
    <w:rsid w:val="00295AF3"/>
    <w:rsid w:val="00295D30"/>
    <w:rsid w:val="00295F55"/>
    <w:rsid w:val="00296E9D"/>
    <w:rsid w:val="00297420"/>
    <w:rsid w:val="00297A61"/>
    <w:rsid w:val="002A01AB"/>
    <w:rsid w:val="002A0641"/>
    <w:rsid w:val="002A0854"/>
    <w:rsid w:val="002A09B6"/>
    <w:rsid w:val="002A0E3E"/>
    <w:rsid w:val="002A1A02"/>
    <w:rsid w:val="002A1A7A"/>
    <w:rsid w:val="002A1ED6"/>
    <w:rsid w:val="002A22B3"/>
    <w:rsid w:val="002A240E"/>
    <w:rsid w:val="002A2AE8"/>
    <w:rsid w:val="002A2B45"/>
    <w:rsid w:val="002A330E"/>
    <w:rsid w:val="002A35B0"/>
    <w:rsid w:val="002A3609"/>
    <w:rsid w:val="002A36CB"/>
    <w:rsid w:val="002A376C"/>
    <w:rsid w:val="002A3BB9"/>
    <w:rsid w:val="002A3E58"/>
    <w:rsid w:val="002A3ECB"/>
    <w:rsid w:val="002A4579"/>
    <w:rsid w:val="002A47A4"/>
    <w:rsid w:val="002A4FA6"/>
    <w:rsid w:val="002A5569"/>
    <w:rsid w:val="002A5BB6"/>
    <w:rsid w:val="002A5DAE"/>
    <w:rsid w:val="002A5E6C"/>
    <w:rsid w:val="002A5FB1"/>
    <w:rsid w:val="002A6615"/>
    <w:rsid w:val="002A6E02"/>
    <w:rsid w:val="002A73E7"/>
    <w:rsid w:val="002A7974"/>
    <w:rsid w:val="002B032D"/>
    <w:rsid w:val="002B0A07"/>
    <w:rsid w:val="002B0E78"/>
    <w:rsid w:val="002B194E"/>
    <w:rsid w:val="002B199D"/>
    <w:rsid w:val="002B22C3"/>
    <w:rsid w:val="002B2336"/>
    <w:rsid w:val="002B2866"/>
    <w:rsid w:val="002B35D3"/>
    <w:rsid w:val="002B3820"/>
    <w:rsid w:val="002B3B62"/>
    <w:rsid w:val="002B4797"/>
    <w:rsid w:val="002B4B74"/>
    <w:rsid w:val="002B4D66"/>
    <w:rsid w:val="002B50A4"/>
    <w:rsid w:val="002B53B3"/>
    <w:rsid w:val="002B5527"/>
    <w:rsid w:val="002B553A"/>
    <w:rsid w:val="002B5BA8"/>
    <w:rsid w:val="002B5C37"/>
    <w:rsid w:val="002B6866"/>
    <w:rsid w:val="002B6AC0"/>
    <w:rsid w:val="002B6D6A"/>
    <w:rsid w:val="002C136E"/>
    <w:rsid w:val="002C1441"/>
    <w:rsid w:val="002C15AA"/>
    <w:rsid w:val="002C1DE8"/>
    <w:rsid w:val="002C2367"/>
    <w:rsid w:val="002C256C"/>
    <w:rsid w:val="002C2964"/>
    <w:rsid w:val="002C2F67"/>
    <w:rsid w:val="002C342B"/>
    <w:rsid w:val="002C35F1"/>
    <w:rsid w:val="002C3907"/>
    <w:rsid w:val="002C3B4A"/>
    <w:rsid w:val="002C3E95"/>
    <w:rsid w:val="002C4726"/>
    <w:rsid w:val="002C4813"/>
    <w:rsid w:val="002C4C89"/>
    <w:rsid w:val="002C4EF6"/>
    <w:rsid w:val="002C52A8"/>
    <w:rsid w:val="002C547E"/>
    <w:rsid w:val="002C5A96"/>
    <w:rsid w:val="002C7023"/>
    <w:rsid w:val="002C74B4"/>
    <w:rsid w:val="002C766D"/>
    <w:rsid w:val="002C77FB"/>
    <w:rsid w:val="002C7A11"/>
    <w:rsid w:val="002C7B10"/>
    <w:rsid w:val="002D0225"/>
    <w:rsid w:val="002D0410"/>
    <w:rsid w:val="002D0A38"/>
    <w:rsid w:val="002D0C7F"/>
    <w:rsid w:val="002D1680"/>
    <w:rsid w:val="002D1790"/>
    <w:rsid w:val="002D1A63"/>
    <w:rsid w:val="002D251C"/>
    <w:rsid w:val="002D26C5"/>
    <w:rsid w:val="002D2A91"/>
    <w:rsid w:val="002D300C"/>
    <w:rsid w:val="002D391E"/>
    <w:rsid w:val="002D3C61"/>
    <w:rsid w:val="002D3D97"/>
    <w:rsid w:val="002D3DEC"/>
    <w:rsid w:val="002D4228"/>
    <w:rsid w:val="002D425C"/>
    <w:rsid w:val="002D4299"/>
    <w:rsid w:val="002D511D"/>
    <w:rsid w:val="002D5606"/>
    <w:rsid w:val="002D56B9"/>
    <w:rsid w:val="002D5B89"/>
    <w:rsid w:val="002D6D12"/>
    <w:rsid w:val="002D6F5B"/>
    <w:rsid w:val="002D7B0E"/>
    <w:rsid w:val="002D7C36"/>
    <w:rsid w:val="002D7DC3"/>
    <w:rsid w:val="002E0513"/>
    <w:rsid w:val="002E0684"/>
    <w:rsid w:val="002E06C0"/>
    <w:rsid w:val="002E151D"/>
    <w:rsid w:val="002E1BC0"/>
    <w:rsid w:val="002E201E"/>
    <w:rsid w:val="002E2383"/>
    <w:rsid w:val="002E2389"/>
    <w:rsid w:val="002E3074"/>
    <w:rsid w:val="002E3593"/>
    <w:rsid w:val="002E36AE"/>
    <w:rsid w:val="002E3B04"/>
    <w:rsid w:val="002E4250"/>
    <w:rsid w:val="002E47E1"/>
    <w:rsid w:val="002E4E2B"/>
    <w:rsid w:val="002E64DF"/>
    <w:rsid w:val="002E6937"/>
    <w:rsid w:val="002E69E1"/>
    <w:rsid w:val="002E6E75"/>
    <w:rsid w:val="002E77D8"/>
    <w:rsid w:val="002E797F"/>
    <w:rsid w:val="002E7D60"/>
    <w:rsid w:val="002F021C"/>
    <w:rsid w:val="002F029A"/>
    <w:rsid w:val="002F0994"/>
    <w:rsid w:val="002F0CF8"/>
    <w:rsid w:val="002F0F0F"/>
    <w:rsid w:val="002F14C6"/>
    <w:rsid w:val="002F1CBC"/>
    <w:rsid w:val="002F1D38"/>
    <w:rsid w:val="002F1D39"/>
    <w:rsid w:val="002F1DAB"/>
    <w:rsid w:val="002F23E0"/>
    <w:rsid w:val="002F241F"/>
    <w:rsid w:val="002F29B8"/>
    <w:rsid w:val="002F29D4"/>
    <w:rsid w:val="002F33D2"/>
    <w:rsid w:val="002F361D"/>
    <w:rsid w:val="002F36CC"/>
    <w:rsid w:val="002F3C6F"/>
    <w:rsid w:val="002F3C81"/>
    <w:rsid w:val="002F42E2"/>
    <w:rsid w:val="002F46C0"/>
    <w:rsid w:val="002F4711"/>
    <w:rsid w:val="002F614A"/>
    <w:rsid w:val="002F62F7"/>
    <w:rsid w:val="002F66C9"/>
    <w:rsid w:val="002F67D3"/>
    <w:rsid w:val="002F7626"/>
    <w:rsid w:val="002F7DE3"/>
    <w:rsid w:val="00300034"/>
    <w:rsid w:val="003004BF"/>
    <w:rsid w:val="00300871"/>
    <w:rsid w:val="00301870"/>
    <w:rsid w:val="003019FE"/>
    <w:rsid w:val="00301A88"/>
    <w:rsid w:val="00301BCE"/>
    <w:rsid w:val="00301BF8"/>
    <w:rsid w:val="0030259C"/>
    <w:rsid w:val="00302795"/>
    <w:rsid w:val="00302C52"/>
    <w:rsid w:val="00302CA8"/>
    <w:rsid w:val="00302F5C"/>
    <w:rsid w:val="003040D6"/>
    <w:rsid w:val="00304E7A"/>
    <w:rsid w:val="0030597D"/>
    <w:rsid w:val="00305F72"/>
    <w:rsid w:val="00306A07"/>
    <w:rsid w:val="00307310"/>
    <w:rsid w:val="00307D14"/>
    <w:rsid w:val="0031070A"/>
    <w:rsid w:val="00310DCC"/>
    <w:rsid w:val="003112B4"/>
    <w:rsid w:val="0031169E"/>
    <w:rsid w:val="00311BDD"/>
    <w:rsid w:val="00311C9B"/>
    <w:rsid w:val="003122AF"/>
    <w:rsid w:val="003123CB"/>
    <w:rsid w:val="003125FD"/>
    <w:rsid w:val="00312D66"/>
    <w:rsid w:val="00312DB7"/>
    <w:rsid w:val="003130FC"/>
    <w:rsid w:val="003143F8"/>
    <w:rsid w:val="003147D2"/>
    <w:rsid w:val="00314A98"/>
    <w:rsid w:val="00314EEE"/>
    <w:rsid w:val="003150CD"/>
    <w:rsid w:val="00315A54"/>
    <w:rsid w:val="00315FDB"/>
    <w:rsid w:val="00316229"/>
    <w:rsid w:val="00316725"/>
    <w:rsid w:val="003170D6"/>
    <w:rsid w:val="003174D6"/>
    <w:rsid w:val="00320229"/>
    <w:rsid w:val="003202AD"/>
    <w:rsid w:val="00320E49"/>
    <w:rsid w:val="00320E74"/>
    <w:rsid w:val="003212E4"/>
    <w:rsid w:val="0032151A"/>
    <w:rsid w:val="00322088"/>
    <w:rsid w:val="0032239D"/>
    <w:rsid w:val="003227B5"/>
    <w:rsid w:val="003228E1"/>
    <w:rsid w:val="00322B3A"/>
    <w:rsid w:val="00322C46"/>
    <w:rsid w:val="00322EED"/>
    <w:rsid w:val="0032368C"/>
    <w:rsid w:val="003243E9"/>
    <w:rsid w:val="003247A2"/>
    <w:rsid w:val="003249A6"/>
    <w:rsid w:val="00325052"/>
    <w:rsid w:val="00325224"/>
    <w:rsid w:val="00325C58"/>
    <w:rsid w:val="00325FE8"/>
    <w:rsid w:val="003261CB"/>
    <w:rsid w:val="00326548"/>
    <w:rsid w:val="00326557"/>
    <w:rsid w:val="00326741"/>
    <w:rsid w:val="00326F59"/>
    <w:rsid w:val="003271A2"/>
    <w:rsid w:val="003274B7"/>
    <w:rsid w:val="003279D5"/>
    <w:rsid w:val="00327B83"/>
    <w:rsid w:val="00330408"/>
    <w:rsid w:val="00330702"/>
    <w:rsid w:val="00330CFA"/>
    <w:rsid w:val="00330E52"/>
    <w:rsid w:val="00330F1F"/>
    <w:rsid w:val="00331DCA"/>
    <w:rsid w:val="00332B1B"/>
    <w:rsid w:val="003331B2"/>
    <w:rsid w:val="003334AB"/>
    <w:rsid w:val="003338CC"/>
    <w:rsid w:val="00333C2A"/>
    <w:rsid w:val="00333F44"/>
    <w:rsid w:val="003340DF"/>
    <w:rsid w:val="003346AF"/>
    <w:rsid w:val="0033478B"/>
    <w:rsid w:val="0033499A"/>
    <w:rsid w:val="00334A17"/>
    <w:rsid w:val="0033644B"/>
    <w:rsid w:val="00336659"/>
    <w:rsid w:val="00336945"/>
    <w:rsid w:val="0033700C"/>
    <w:rsid w:val="0033743E"/>
    <w:rsid w:val="00337A7D"/>
    <w:rsid w:val="00337D4B"/>
    <w:rsid w:val="0034016E"/>
    <w:rsid w:val="0034051A"/>
    <w:rsid w:val="0034095A"/>
    <w:rsid w:val="00340CA6"/>
    <w:rsid w:val="0034108F"/>
    <w:rsid w:val="0034134B"/>
    <w:rsid w:val="0034174E"/>
    <w:rsid w:val="0034210D"/>
    <w:rsid w:val="003426B7"/>
    <w:rsid w:val="00343AD8"/>
    <w:rsid w:val="00343B4C"/>
    <w:rsid w:val="00343BB5"/>
    <w:rsid w:val="00343D26"/>
    <w:rsid w:val="003442C9"/>
    <w:rsid w:val="00344397"/>
    <w:rsid w:val="003445A3"/>
    <w:rsid w:val="00344CA5"/>
    <w:rsid w:val="0034541A"/>
    <w:rsid w:val="00345521"/>
    <w:rsid w:val="003456BF"/>
    <w:rsid w:val="003458D8"/>
    <w:rsid w:val="00345B80"/>
    <w:rsid w:val="00346185"/>
    <w:rsid w:val="00346235"/>
    <w:rsid w:val="0034665D"/>
    <w:rsid w:val="003467EA"/>
    <w:rsid w:val="00346BDC"/>
    <w:rsid w:val="003472FC"/>
    <w:rsid w:val="00347833"/>
    <w:rsid w:val="0034795D"/>
    <w:rsid w:val="00347A3D"/>
    <w:rsid w:val="00347B4F"/>
    <w:rsid w:val="00347CE2"/>
    <w:rsid w:val="00347EBE"/>
    <w:rsid w:val="00347FAF"/>
    <w:rsid w:val="003501C9"/>
    <w:rsid w:val="0035031D"/>
    <w:rsid w:val="00350414"/>
    <w:rsid w:val="00350A8E"/>
    <w:rsid w:val="00350D59"/>
    <w:rsid w:val="00350EE5"/>
    <w:rsid w:val="00350F68"/>
    <w:rsid w:val="003512C7"/>
    <w:rsid w:val="003517FB"/>
    <w:rsid w:val="0035199B"/>
    <w:rsid w:val="00351DEC"/>
    <w:rsid w:val="00351F2D"/>
    <w:rsid w:val="003522BE"/>
    <w:rsid w:val="00352504"/>
    <w:rsid w:val="0035256F"/>
    <w:rsid w:val="00352D0E"/>
    <w:rsid w:val="003532F8"/>
    <w:rsid w:val="0035340F"/>
    <w:rsid w:val="00354407"/>
    <w:rsid w:val="0035457D"/>
    <w:rsid w:val="003546B6"/>
    <w:rsid w:val="0035477E"/>
    <w:rsid w:val="00354792"/>
    <w:rsid w:val="0035486A"/>
    <w:rsid w:val="00354E29"/>
    <w:rsid w:val="00355184"/>
    <w:rsid w:val="003556ED"/>
    <w:rsid w:val="003557BD"/>
    <w:rsid w:val="00355CF5"/>
    <w:rsid w:val="003565E2"/>
    <w:rsid w:val="003566E4"/>
    <w:rsid w:val="00360C64"/>
    <w:rsid w:val="00360C69"/>
    <w:rsid w:val="00360DA0"/>
    <w:rsid w:val="00361126"/>
    <w:rsid w:val="00361528"/>
    <w:rsid w:val="003622D3"/>
    <w:rsid w:val="00362518"/>
    <w:rsid w:val="00362FE3"/>
    <w:rsid w:val="00363032"/>
    <w:rsid w:val="003630C6"/>
    <w:rsid w:val="0036332A"/>
    <w:rsid w:val="0036363D"/>
    <w:rsid w:val="00364051"/>
    <w:rsid w:val="003640AA"/>
    <w:rsid w:val="003640BB"/>
    <w:rsid w:val="003643F1"/>
    <w:rsid w:val="00364890"/>
    <w:rsid w:val="00364C39"/>
    <w:rsid w:val="0036527F"/>
    <w:rsid w:val="00365525"/>
    <w:rsid w:val="00365A5B"/>
    <w:rsid w:val="003668EA"/>
    <w:rsid w:val="003669EB"/>
    <w:rsid w:val="003670E1"/>
    <w:rsid w:val="0036732F"/>
    <w:rsid w:val="00367495"/>
    <w:rsid w:val="00367534"/>
    <w:rsid w:val="0036785B"/>
    <w:rsid w:val="00367C89"/>
    <w:rsid w:val="00370B1C"/>
    <w:rsid w:val="00370C62"/>
    <w:rsid w:val="00370CDA"/>
    <w:rsid w:val="003719F6"/>
    <w:rsid w:val="003721F5"/>
    <w:rsid w:val="0037240C"/>
    <w:rsid w:val="00372970"/>
    <w:rsid w:val="00372D7C"/>
    <w:rsid w:val="00372DC9"/>
    <w:rsid w:val="00373E21"/>
    <w:rsid w:val="003742A6"/>
    <w:rsid w:val="00374488"/>
    <w:rsid w:val="00374496"/>
    <w:rsid w:val="003748D7"/>
    <w:rsid w:val="00374C1A"/>
    <w:rsid w:val="00374F25"/>
    <w:rsid w:val="00375091"/>
    <w:rsid w:val="003750BA"/>
    <w:rsid w:val="00375227"/>
    <w:rsid w:val="003757A1"/>
    <w:rsid w:val="00375898"/>
    <w:rsid w:val="00375D80"/>
    <w:rsid w:val="00376274"/>
    <w:rsid w:val="0037670A"/>
    <w:rsid w:val="00376D7F"/>
    <w:rsid w:val="003776ED"/>
    <w:rsid w:val="00377D90"/>
    <w:rsid w:val="00380661"/>
    <w:rsid w:val="00380789"/>
    <w:rsid w:val="00380939"/>
    <w:rsid w:val="00381370"/>
    <w:rsid w:val="0038230D"/>
    <w:rsid w:val="00382427"/>
    <w:rsid w:val="003825F7"/>
    <w:rsid w:val="00382B64"/>
    <w:rsid w:val="00382BB0"/>
    <w:rsid w:val="00382C6F"/>
    <w:rsid w:val="00382FB5"/>
    <w:rsid w:val="00383040"/>
    <w:rsid w:val="00383054"/>
    <w:rsid w:val="00383261"/>
    <w:rsid w:val="0038362C"/>
    <w:rsid w:val="003845B2"/>
    <w:rsid w:val="00384754"/>
    <w:rsid w:val="003849B7"/>
    <w:rsid w:val="00384F37"/>
    <w:rsid w:val="0038500E"/>
    <w:rsid w:val="003859F5"/>
    <w:rsid w:val="00385A9E"/>
    <w:rsid w:val="00385FCF"/>
    <w:rsid w:val="0038603A"/>
    <w:rsid w:val="003867F0"/>
    <w:rsid w:val="00386E54"/>
    <w:rsid w:val="00386E67"/>
    <w:rsid w:val="00386ECB"/>
    <w:rsid w:val="0038779B"/>
    <w:rsid w:val="00387973"/>
    <w:rsid w:val="00387A98"/>
    <w:rsid w:val="00387C4D"/>
    <w:rsid w:val="003901A1"/>
    <w:rsid w:val="003902DF"/>
    <w:rsid w:val="00391ADE"/>
    <w:rsid w:val="00392278"/>
    <w:rsid w:val="0039268F"/>
    <w:rsid w:val="00392A00"/>
    <w:rsid w:val="00392C89"/>
    <w:rsid w:val="00392F1B"/>
    <w:rsid w:val="0039300A"/>
    <w:rsid w:val="0039459C"/>
    <w:rsid w:val="0039465D"/>
    <w:rsid w:val="00394721"/>
    <w:rsid w:val="00394738"/>
    <w:rsid w:val="00394AEC"/>
    <w:rsid w:val="003950B7"/>
    <w:rsid w:val="003951D5"/>
    <w:rsid w:val="003954D7"/>
    <w:rsid w:val="00395837"/>
    <w:rsid w:val="0039596B"/>
    <w:rsid w:val="00395B54"/>
    <w:rsid w:val="00395CED"/>
    <w:rsid w:val="00395ED1"/>
    <w:rsid w:val="00396100"/>
    <w:rsid w:val="00396597"/>
    <w:rsid w:val="00396B70"/>
    <w:rsid w:val="00396F34"/>
    <w:rsid w:val="00397E17"/>
    <w:rsid w:val="003A026A"/>
    <w:rsid w:val="003A02EC"/>
    <w:rsid w:val="003A06B2"/>
    <w:rsid w:val="003A13F6"/>
    <w:rsid w:val="003A180E"/>
    <w:rsid w:val="003A2106"/>
    <w:rsid w:val="003A2148"/>
    <w:rsid w:val="003A2470"/>
    <w:rsid w:val="003A2FF5"/>
    <w:rsid w:val="003A33A8"/>
    <w:rsid w:val="003A435F"/>
    <w:rsid w:val="003A4FD3"/>
    <w:rsid w:val="003A4FD4"/>
    <w:rsid w:val="003A51F4"/>
    <w:rsid w:val="003A57CA"/>
    <w:rsid w:val="003A5DDA"/>
    <w:rsid w:val="003A5FCB"/>
    <w:rsid w:val="003A64C6"/>
    <w:rsid w:val="003A684F"/>
    <w:rsid w:val="003A6D86"/>
    <w:rsid w:val="003A75F8"/>
    <w:rsid w:val="003B0299"/>
    <w:rsid w:val="003B0D11"/>
    <w:rsid w:val="003B1130"/>
    <w:rsid w:val="003B129C"/>
    <w:rsid w:val="003B15C1"/>
    <w:rsid w:val="003B1816"/>
    <w:rsid w:val="003B1B28"/>
    <w:rsid w:val="003B1E3D"/>
    <w:rsid w:val="003B2655"/>
    <w:rsid w:val="003B2786"/>
    <w:rsid w:val="003B28D0"/>
    <w:rsid w:val="003B291D"/>
    <w:rsid w:val="003B3020"/>
    <w:rsid w:val="003B33E1"/>
    <w:rsid w:val="003B353D"/>
    <w:rsid w:val="003B399B"/>
    <w:rsid w:val="003B3CF6"/>
    <w:rsid w:val="003B3ED0"/>
    <w:rsid w:val="003B4074"/>
    <w:rsid w:val="003B46C0"/>
    <w:rsid w:val="003B4F87"/>
    <w:rsid w:val="003B5544"/>
    <w:rsid w:val="003B5635"/>
    <w:rsid w:val="003B599F"/>
    <w:rsid w:val="003B5BDD"/>
    <w:rsid w:val="003B5D4D"/>
    <w:rsid w:val="003B5FEB"/>
    <w:rsid w:val="003B62FB"/>
    <w:rsid w:val="003B6740"/>
    <w:rsid w:val="003B6A27"/>
    <w:rsid w:val="003B77D9"/>
    <w:rsid w:val="003B79CB"/>
    <w:rsid w:val="003C0FA9"/>
    <w:rsid w:val="003C0FCF"/>
    <w:rsid w:val="003C2A2A"/>
    <w:rsid w:val="003C2E93"/>
    <w:rsid w:val="003C3137"/>
    <w:rsid w:val="003C37D8"/>
    <w:rsid w:val="003C3A93"/>
    <w:rsid w:val="003C3AD0"/>
    <w:rsid w:val="003C48EF"/>
    <w:rsid w:val="003C4F0F"/>
    <w:rsid w:val="003C5273"/>
    <w:rsid w:val="003C55B8"/>
    <w:rsid w:val="003C5B67"/>
    <w:rsid w:val="003C5FE6"/>
    <w:rsid w:val="003C602A"/>
    <w:rsid w:val="003C612E"/>
    <w:rsid w:val="003C61C1"/>
    <w:rsid w:val="003C6EBD"/>
    <w:rsid w:val="003C7115"/>
    <w:rsid w:val="003C77BF"/>
    <w:rsid w:val="003C7882"/>
    <w:rsid w:val="003C7BBD"/>
    <w:rsid w:val="003C7D46"/>
    <w:rsid w:val="003D01DB"/>
    <w:rsid w:val="003D0459"/>
    <w:rsid w:val="003D0678"/>
    <w:rsid w:val="003D167E"/>
    <w:rsid w:val="003D1A63"/>
    <w:rsid w:val="003D1C6D"/>
    <w:rsid w:val="003D21BF"/>
    <w:rsid w:val="003D2A9B"/>
    <w:rsid w:val="003D2AA2"/>
    <w:rsid w:val="003D2ED8"/>
    <w:rsid w:val="003D33B5"/>
    <w:rsid w:val="003D3A9D"/>
    <w:rsid w:val="003D4270"/>
    <w:rsid w:val="003D4770"/>
    <w:rsid w:val="003D4BD8"/>
    <w:rsid w:val="003D4D4B"/>
    <w:rsid w:val="003D5937"/>
    <w:rsid w:val="003D6D02"/>
    <w:rsid w:val="003D70D2"/>
    <w:rsid w:val="003D7ED7"/>
    <w:rsid w:val="003E02D4"/>
    <w:rsid w:val="003E04C5"/>
    <w:rsid w:val="003E0760"/>
    <w:rsid w:val="003E1120"/>
    <w:rsid w:val="003E1769"/>
    <w:rsid w:val="003E1784"/>
    <w:rsid w:val="003E1A38"/>
    <w:rsid w:val="003E1B29"/>
    <w:rsid w:val="003E1C14"/>
    <w:rsid w:val="003E2268"/>
    <w:rsid w:val="003E2510"/>
    <w:rsid w:val="003E2ACD"/>
    <w:rsid w:val="003E2C3C"/>
    <w:rsid w:val="003E2D56"/>
    <w:rsid w:val="003E314E"/>
    <w:rsid w:val="003E36C2"/>
    <w:rsid w:val="003E3A99"/>
    <w:rsid w:val="003E3C68"/>
    <w:rsid w:val="003E3F1E"/>
    <w:rsid w:val="003E40C7"/>
    <w:rsid w:val="003E442C"/>
    <w:rsid w:val="003E486C"/>
    <w:rsid w:val="003E4CA3"/>
    <w:rsid w:val="003E55D6"/>
    <w:rsid w:val="003E5EDC"/>
    <w:rsid w:val="003E6090"/>
    <w:rsid w:val="003E6CF1"/>
    <w:rsid w:val="003E72BD"/>
    <w:rsid w:val="003E773C"/>
    <w:rsid w:val="003E7BA9"/>
    <w:rsid w:val="003E7C09"/>
    <w:rsid w:val="003E7D32"/>
    <w:rsid w:val="003E7E2D"/>
    <w:rsid w:val="003F0C4E"/>
    <w:rsid w:val="003F0C94"/>
    <w:rsid w:val="003F11DB"/>
    <w:rsid w:val="003F1CAD"/>
    <w:rsid w:val="003F1D3B"/>
    <w:rsid w:val="003F1EE5"/>
    <w:rsid w:val="003F2657"/>
    <w:rsid w:val="003F27A3"/>
    <w:rsid w:val="003F2ABA"/>
    <w:rsid w:val="003F2DF8"/>
    <w:rsid w:val="003F4128"/>
    <w:rsid w:val="003F49F8"/>
    <w:rsid w:val="003F5B94"/>
    <w:rsid w:val="003F635C"/>
    <w:rsid w:val="003F64C4"/>
    <w:rsid w:val="003F6EF7"/>
    <w:rsid w:val="003F737C"/>
    <w:rsid w:val="003F79C9"/>
    <w:rsid w:val="0040096F"/>
    <w:rsid w:val="00400B53"/>
    <w:rsid w:val="004010E2"/>
    <w:rsid w:val="00401728"/>
    <w:rsid w:val="004018D5"/>
    <w:rsid w:val="00401DE1"/>
    <w:rsid w:val="00401E5F"/>
    <w:rsid w:val="00402390"/>
    <w:rsid w:val="00402B55"/>
    <w:rsid w:val="0040354B"/>
    <w:rsid w:val="00403FF8"/>
    <w:rsid w:val="004047B8"/>
    <w:rsid w:val="00404FBD"/>
    <w:rsid w:val="004052C4"/>
    <w:rsid w:val="004052D7"/>
    <w:rsid w:val="00405553"/>
    <w:rsid w:val="00405645"/>
    <w:rsid w:val="00405727"/>
    <w:rsid w:val="00405E39"/>
    <w:rsid w:val="00406AB0"/>
    <w:rsid w:val="00406DC7"/>
    <w:rsid w:val="00406FEB"/>
    <w:rsid w:val="004071A8"/>
    <w:rsid w:val="0040788A"/>
    <w:rsid w:val="00407E2A"/>
    <w:rsid w:val="004106C3"/>
    <w:rsid w:val="0041094A"/>
    <w:rsid w:val="00410CCD"/>
    <w:rsid w:val="00410CF2"/>
    <w:rsid w:val="00410E24"/>
    <w:rsid w:val="004112D8"/>
    <w:rsid w:val="00411BF1"/>
    <w:rsid w:val="00411CC0"/>
    <w:rsid w:val="00411F95"/>
    <w:rsid w:val="00412433"/>
    <w:rsid w:val="00412CB7"/>
    <w:rsid w:val="00412DAF"/>
    <w:rsid w:val="00412DE5"/>
    <w:rsid w:val="004139F3"/>
    <w:rsid w:val="00413DBC"/>
    <w:rsid w:val="00414983"/>
    <w:rsid w:val="00414AA5"/>
    <w:rsid w:val="00414B81"/>
    <w:rsid w:val="00415076"/>
    <w:rsid w:val="004156AD"/>
    <w:rsid w:val="004157A7"/>
    <w:rsid w:val="00415990"/>
    <w:rsid w:val="00415DF3"/>
    <w:rsid w:val="004164F7"/>
    <w:rsid w:val="00416781"/>
    <w:rsid w:val="004167F2"/>
    <w:rsid w:val="004174B1"/>
    <w:rsid w:val="004175B8"/>
    <w:rsid w:val="00417B33"/>
    <w:rsid w:val="00417C9C"/>
    <w:rsid w:val="00417CBA"/>
    <w:rsid w:val="00420087"/>
    <w:rsid w:val="00420384"/>
    <w:rsid w:val="00421342"/>
    <w:rsid w:val="0042209A"/>
    <w:rsid w:val="00423354"/>
    <w:rsid w:val="00423BCF"/>
    <w:rsid w:val="00423D48"/>
    <w:rsid w:val="00424035"/>
    <w:rsid w:val="00424360"/>
    <w:rsid w:val="004243EA"/>
    <w:rsid w:val="00424A8F"/>
    <w:rsid w:val="00424C85"/>
    <w:rsid w:val="004258EA"/>
    <w:rsid w:val="00425A33"/>
    <w:rsid w:val="00425D04"/>
    <w:rsid w:val="0042618E"/>
    <w:rsid w:val="004261D9"/>
    <w:rsid w:val="004268BD"/>
    <w:rsid w:val="0042693F"/>
    <w:rsid w:val="00426C3C"/>
    <w:rsid w:val="004273E7"/>
    <w:rsid w:val="0042773D"/>
    <w:rsid w:val="00427DFA"/>
    <w:rsid w:val="00430417"/>
    <w:rsid w:val="0043041A"/>
    <w:rsid w:val="00430500"/>
    <w:rsid w:val="00430C36"/>
    <w:rsid w:val="00430C61"/>
    <w:rsid w:val="00431362"/>
    <w:rsid w:val="0043139D"/>
    <w:rsid w:val="0043162E"/>
    <w:rsid w:val="004318BD"/>
    <w:rsid w:val="00431DFB"/>
    <w:rsid w:val="0043226C"/>
    <w:rsid w:val="00432321"/>
    <w:rsid w:val="0043275C"/>
    <w:rsid w:val="00432F4B"/>
    <w:rsid w:val="0043332A"/>
    <w:rsid w:val="00433A41"/>
    <w:rsid w:val="00433B64"/>
    <w:rsid w:val="00433E1B"/>
    <w:rsid w:val="004346CB"/>
    <w:rsid w:val="0043473F"/>
    <w:rsid w:val="00435804"/>
    <w:rsid w:val="00435A7D"/>
    <w:rsid w:val="00435D7E"/>
    <w:rsid w:val="00435DBB"/>
    <w:rsid w:val="00436299"/>
    <w:rsid w:val="0043661B"/>
    <w:rsid w:val="0043671E"/>
    <w:rsid w:val="00436A65"/>
    <w:rsid w:val="00437033"/>
    <w:rsid w:val="004379C3"/>
    <w:rsid w:val="00437AD1"/>
    <w:rsid w:val="00437DF6"/>
    <w:rsid w:val="00440019"/>
    <w:rsid w:val="00440CDB"/>
    <w:rsid w:val="004410E5"/>
    <w:rsid w:val="0044173E"/>
    <w:rsid w:val="00441AF4"/>
    <w:rsid w:val="00441FAE"/>
    <w:rsid w:val="00442FA6"/>
    <w:rsid w:val="00443479"/>
    <w:rsid w:val="00443588"/>
    <w:rsid w:val="00443A70"/>
    <w:rsid w:val="004440B7"/>
    <w:rsid w:val="00444588"/>
    <w:rsid w:val="004448FA"/>
    <w:rsid w:val="00444930"/>
    <w:rsid w:val="00444BAF"/>
    <w:rsid w:val="004450AF"/>
    <w:rsid w:val="00445322"/>
    <w:rsid w:val="00445B7A"/>
    <w:rsid w:val="00446082"/>
    <w:rsid w:val="00446484"/>
    <w:rsid w:val="004464CC"/>
    <w:rsid w:val="00446770"/>
    <w:rsid w:val="00446E2F"/>
    <w:rsid w:val="00447863"/>
    <w:rsid w:val="0045018E"/>
    <w:rsid w:val="00451209"/>
    <w:rsid w:val="00451D61"/>
    <w:rsid w:val="00452125"/>
    <w:rsid w:val="00452581"/>
    <w:rsid w:val="004525B6"/>
    <w:rsid w:val="00452FEF"/>
    <w:rsid w:val="00453936"/>
    <w:rsid w:val="0045395F"/>
    <w:rsid w:val="00453C84"/>
    <w:rsid w:val="00454EEE"/>
    <w:rsid w:val="004551E3"/>
    <w:rsid w:val="004555E9"/>
    <w:rsid w:val="0045635B"/>
    <w:rsid w:val="0045681C"/>
    <w:rsid w:val="00456C8D"/>
    <w:rsid w:val="004571EF"/>
    <w:rsid w:val="00457808"/>
    <w:rsid w:val="0045792E"/>
    <w:rsid w:val="00457D79"/>
    <w:rsid w:val="00457E11"/>
    <w:rsid w:val="00457FAC"/>
    <w:rsid w:val="00460D27"/>
    <w:rsid w:val="00461178"/>
    <w:rsid w:val="00461732"/>
    <w:rsid w:val="0046183B"/>
    <w:rsid w:val="0046219C"/>
    <w:rsid w:val="004621F7"/>
    <w:rsid w:val="00462450"/>
    <w:rsid w:val="004626AD"/>
    <w:rsid w:val="004631CE"/>
    <w:rsid w:val="00463600"/>
    <w:rsid w:val="00463C00"/>
    <w:rsid w:val="0046455F"/>
    <w:rsid w:val="00464684"/>
    <w:rsid w:val="00464C09"/>
    <w:rsid w:val="00464DA4"/>
    <w:rsid w:val="00466701"/>
    <w:rsid w:val="00466C0B"/>
    <w:rsid w:val="0046789F"/>
    <w:rsid w:val="00470F19"/>
    <w:rsid w:val="0047127E"/>
    <w:rsid w:val="00471C9E"/>
    <w:rsid w:val="004720D3"/>
    <w:rsid w:val="00472198"/>
    <w:rsid w:val="00472367"/>
    <w:rsid w:val="0047295C"/>
    <w:rsid w:val="00473059"/>
    <w:rsid w:val="004732C4"/>
    <w:rsid w:val="004735C9"/>
    <w:rsid w:val="00473AC3"/>
    <w:rsid w:val="00473D5F"/>
    <w:rsid w:val="00473E36"/>
    <w:rsid w:val="004740C7"/>
    <w:rsid w:val="004744C5"/>
    <w:rsid w:val="00474839"/>
    <w:rsid w:val="00474B8B"/>
    <w:rsid w:val="00474C08"/>
    <w:rsid w:val="0047508D"/>
    <w:rsid w:val="0047572B"/>
    <w:rsid w:val="0047602A"/>
    <w:rsid w:val="00476047"/>
    <w:rsid w:val="0047624F"/>
    <w:rsid w:val="00476788"/>
    <w:rsid w:val="004769E5"/>
    <w:rsid w:val="00476F97"/>
    <w:rsid w:val="004771CE"/>
    <w:rsid w:val="0048050A"/>
    <w:rsid w:val="004811A2"/>
    <w:rsid w:val="0048198C"/>
    <w:rsid w:val="004821B4"/>
    <w:rsid w:val="004821FE"/>
    <w:rsid w:val="00482D6B"/>
    <w:rsid w:val="00483111"/>
    <w:rsid w:val="00483D63"/>
    <w:rsid w:val="004844B3"/>
    <w:rsid w:val="00484AA4"/>
    <w:rsid w:val="004852DF"/>
    <w:rsid w:val="00485B63"/>
    <w:rsid w:val="00485B98"/>
    <w:rsid w:val="00485CF7"/>
    <w:rsid w:val="00485D26"/>
    <w:rsid w:val="004861CE"/>
    <w:rsid w:val="00486CB3"/>
    <w:rsid w:val="00486E9E"/>
    <w:rsid w:val="00487079"/>
    <w:rsid w:val="004876BB"/>
    <w:rsid w:val="00490216"/>
    <w:rsid w:val="00490391"/>
    <w:rsid w:val="004904A4"/>
    <w:rsid w:val="00491A41"/>
    <w:rsid w:val="00491A88"/>
    <w:rsid w:val="00491C24"/>
    <w:rsid w:val="004925FB"/>
    <w:rsid w:val="00492A9B"/>
    <w:rsid w:val="004932F8"/>
    <w:rsid w:val="00493343"/>
    <w:rsid w:val="0049347E"/>
    <w:rsid w:val="00493480"/>
    <w:rsid w:val="00493DD4"/>
    <w:rsid w:val="00494728"/>
    <w:rsid w:val="00494A7C"/>
    <w:rsid w:val="00494B4E"/>
    <w:rsid w:val="00495CBE"/>
    <w:rsid w:val="004968D9"/>
    <w:rsid w:val="00496D09"/>
    <w:rsid w:val="00497267"/>
    <w:rsid w:val="004A0359"/>
    <w:rsid w:val="004A04D6"/>
    <w:rsid w:val="004A090F"/>
    <w:rsid w:val="004A0AEE"/>
    <w:rsid w:val="004A1370"/>
    <w:rsid w:val="004A13E2"/>
    <w:rsid w:val="004A2CDC"/>
    <w:rsid w:val="004A2F99"/>
    <w:rsid w:val="004A37E9"/>
    <w:rsid w:val="004A4A3E"/>
    <w:rsid w:val="004A50E4"/>
    <w:rsid w:val="004A5318"/>
    <w:rsid w:val="004A532C"/>
    <w:rsid w:val="004A55DB"/>
    <w:rsid w:val="004A58E6"/>
    <w:rsid w:val="004A5DBF"/>
    <w:rsid w:val="004A6F29"/>
    <w:rsid w:val="004A734E"/>
    <w:rsid w:val="004A7B0B"/>
    <w:rsid w:val="004A7B89"/>
    <w:rsid w:val="004B035C"/>
    <w:rsid w:val="004B0739"/>
    <w:rsid w:val="004B1516"/>
    <w:rsid w:val="004B24F6"/>
    <w:rsid w:val="004B2502"/>
    <w:rsid w:val="004B29BF"/>
    <w:rsid w:val="004B2EA3"/>
    <w:rsid w:val="004B3553"/>
    <w:rsid w:val="004B392B"/>
    <w:rsid w:val="004B3C0E"/>
    <w:rsid w:val="004B408F"/>
    <w:rsid w:val="004B41A4"/>
    <w:rsid w:val="004B46CD"/>
    <w:rsid w:val="004B4AF2"/>
    <w:rsid w:val="004B4D7B"/>
    <w:rsid w:val="004B57BC"/>
    <w:rsid w:val="004B6021"/>
    <w:rsid w:val="004B62C9"/>
    <w:rsid w:val="004B6409"/>
    <w:rsid w:val="004B664E"/>
    <w:rsid w:val="004B6DEF"/>
    <w:rsid w:val="004B6FC4"/>
    <w:rsid w:val="004B70BC"/>
    <w:rsid w:val="004B7133"/>
    <w:rsid w:val="004B72DC"/>
    <w:rsid w:val="004B7800"/>
    <w:rsid w:val="004B7805"/>
    <w:rsid w:val="004B7D8E"/>
    <w:rsid w:val="004C034C"/>
    <w:rsid w:val="004C09E3"/>
    <w:rsid w:val="004C0AC4"/>
    <w:rsid w:val="004C0D2D"/>
    <w:rsid w:val="004C1515"/>
    <w:rsid w:val="004C245D"/>
    <w:rsid w:val="004C28DA"/>
    <w:rsid w:val="004C2E0C"/>
    <w:rsid w:val="004C33F3"/>
    <w:rsid w:val="004C3F41"/>
    <w:rsid w:val="004C4DA3"/>
    <w:rsid w:val="004C59C2"/>
    <w:rsid w:val="004C5C51"/>
    <w:rsid w:val="004C5E78"/>
    <w:rsid w:val="004C6356"/>
    <w:rsid w:val="004C650F"/>
    <w:rsid w:val="004C7A11"/>
    <w:rsid w:val="004C7DE0"/>
    <w:rsid w:val="004D056C"/>
    <w:rsid w:val="004D0B91"/>
    <w:rsid w:val="004D0E3C"/>
    <w:rsid w:val="004D1729"/>
    <w:rsid w:val="004D188F"/>
    <w:rsid w:val="004D2100"/>
    <w:rsid w:val="004D25CE"/>
    <w:rsid w:val="004D30B6"/>
    <w:rsid w:val="004D349A"/>
    <w:rsid w:val="004D3788"/>
    <w:rsid w:val="004D3B1B"/>
    <w:rsid w:val="004D4C81"/>
    <w:rsid w:val="004D4E45"/>
    <w:rsid w:val="004D4EDC"/>
    <w:rsid w:val="004D533B"/>
    <w:rsid w:val="004D554E"/>
    <w:rsid w:val="004D66C2"/>
    <w:rsid w:val="004D67C2"/>
    <w:rsid w:val="004D6EC2"/>
    <w:rsid w:val="004D7533"/>
    <w:rsid w:val="004D77E4"/>
    <w:rsid w:val="004D7883"/>
    <w:rsid w:val="004D7AE3"/>
    <w:rsid w:val="004E0242"/>
    <w:rsid w:val="004E0370"/>
    <w:rsid w:val="004E0413"/>
    <w:rsid w:val="004E066C"/>
    <w:rsid w:val="004E09BF"/>
    <w:rsid w:val="004E1A8B"/>
    <w:rsid w:val="004E22D7"/>
    <w:rsid w:val="004E2917"/>
    <w:rsid w:val="004E308B"/>
    <w:rsid w:val="004E35B0"/>
    <w:rsid w:val="004E3657"/>
    <w:rsid w:val="004E3F21"/>
    <w:rsid w:val="004E464C"/>
    <w:rsid w:val="004E4E6B"/>
    <w:rsid w:val="004E4ED4"/>
    <w:rsid w:val="004E5CED"/>
    <w:rsid w:val="004E6182"/>
    <w:rsid w:val="004E632F"/>
    <w:rsid w:val="004E68EC"/>
    <w:rsid w:val="004E6B24"/>
    <w:rsid w:val="004E6D10"/>
    <w:rsid w:val="004E73EC"/>
    <w:rsid w:val="004E78EC"/>
    <w:rsid w:val="004F040A"/>
    <w:rsid w:val="004F0A6D"/>
    <w:rsid w:val="004F0ADD"/>
    <w:rsid w:val="004F1124"/>
    <w:rsid w:val="004F122E"/>
    <w:rsid w:val="004F1413"/>
    <w:rsid w:val="004F1D37"/>
    <w:rsid w:val="004F23D2"/>
    <w:rsid w:val="004F294B"/>
    <w:rsid w:val="004F320F"/>
    <w:rsid w:val="004F369B"/>
    <w:rsid w:val="004F39A1"/>
    <w:rsid w:val="004F3B4C"/>
    <w:rsid w:val="004F3EB6"/>
    <w:rsid w:val="004F43F4"/>
    <w:rsid w:val="004F44EA"/>
    <w:rsid w:val="004F457C"/>
    <w:rsid w:val="004F45B1"/>
    <w:rsid w:val="004F5970"/>
    <w:rsid w:val="004F5975"/>
    <w:rsid w:val="004F5B50"/>
    <w:rsid w:val="004F5E88"/>
    <w:rsid w:val="004F5F31"/>
    <w:rsid w:val="004F5FC6"/>
    <w:rsid w:val="004F65D6"/>
    <w:rsid w:val="004F68AE"/>
    <w:rsid w:val="004F69FE"/>
    <w:rsid w:val="005001F4"/>
    <w:rsid w:val="005007F6"/>
    <w:rsid w:val="00500E31"/>
    <w:rsid w:val="00500F41"/>
    <w:rsid w:val="005011C3"/>
    <w:rsid w:val="00501F5F"/>
    <w:rsid w:val="005034A0"/>
    <w:rsid w:val="005035FD"/>
    <w:rsid w:val="005037A7"/>
    <w:rsid w:val="00503A27"/>
    <w:rsid w:val="00504710"/>
    <w:rsid w:val="00504C11"/>
    <w:rsid w:val="005053CF"/>
    <w:rsid w:val="0050577E"/>
    <w:rsid w:val="005058FB"/>
    <w:rsid w:val="0050606A"/>
    <w:rsid w:val="00506641"/>
    <w:rsid w:val="005066E1"/>
    <w:rsid w:val="0050786C"/>
    <w:rsid w:val="005100A9"/>
    <w:rsid w:val="005100BE"/>
    <w:rsid w:val="0051026C"/>
    <w:rsid w:val="005103E1"/>
    <w:rsid w:val="005107B8"/>
    <w:rsid w:val="00510C6A"/>
    <w:rsid w:val="00511437"/>
    <w:rsid w:val="005116C2"/>
    <w:rsid w:val="00511922"/>
    <w:rsid w:val="00511B55"/>
    <w:rsid w:val="00511FF8"/>
    <w:rsid w:val="00512C08"/>
    <w:rsid w:val="00512C99"/>
    <w:rsid w:val="00512D80"/>
    <w:rsid w:val="00512F54"/>
    <w:rsid w:val="0051302B"/>
    <w:rsid w:val="0051309D"/>
    <w:rsid w:val="00513452"/>
    <w:rsid w:val="005139C7"/>
    <w:rsid w:val="005143AF"/>
    <w:rsid w:val="00514E3A"/>
    <w:rsid w:val="005150CC"/>
    <w:rsid w:val="005158BF"/>
    <w:rsid w:val="005158C7"/>
    <w:rsid w:val="00515FDA"/>
    <w:rsid w:val="00516B66"/>
    <w:rsid w:val="005172DC"/>
    <w:rsid w:val="005178F7"/>
    <w:rsid w:val="005179B9"/>
    <w:rsid w:val="00517CD5"/>
    <w:rsid w:val="00517EC3"/>
    <w:rsid w:val="00520090"/>
    <w:rsid w:val="005203BA"/>
    <w:rsid w:val="00520D9F"/>
    <w:rsid w:val="005211D2"/>
    <w:rsid w:val="00521429"/>
    <w:rsid w:val="00521749"/>
    <w:rsid w:val="005217D2"/>
    <w:rsid w:val="00521B2E"/>
    <w:rsid w:val="00521C35"/>
    <w:rsid w:val="00522748"/>
    <w:rsid w:val="00522772"/>
    <w:rsid w:val="0052350B"/>
    <w:rsid w:val="0052410D"/>
    <w:rsid w:val="00524523"/>
    <w:rsid w:val="005246A7"/>
    <w:rsid w:val="00524C7C"/>
    <w:rsid w:val="00524C83"/>
    <w:rsid w:val="00524F3D"/>
    <w:rsid w:val="00525980"/>
    <w:rsid w:val="0052598F"/>
    <w:rsid w:val="00525A5F"/>
    <w:rsid w:val="00525FF8"/>
    <w:rsid w:val="00526593"/>
    <w:rsid w:val="00526966"/>
    <w:rsid w:val="00526974"/>
    <w:rsid w:val="00526A55"/>
    <w:rsid w:val="00526B98"/>
    <w:rsid w:val="00526E92"/>
    <w:rsid w:val="00526F64"/>
    <w:rsid w:val="005275BC"/>
    <w:rsid w:val="005278B7"/>
    <w:rsid w:val="00527A34"/>
    <w:rsid w:val="00527C58"/>
    <w:rsid w:val="0053027C"/>
    <w:rsid w:val="005306BC"/>
    <w:rsid w:val="0053081F"/>
    <w:rsid w:val="0053089B"/>
    <w:rsid w:val="00530F70"/>
    <w:rsid w:val="005311DD"/>
    <w:rsid w:val="0053168A"/>
    <w:rsid w:val="005317D0"/>
    <w:rsid w:val="005317F5"/>
    <w:rsid w:val="00531BDF"/>
    <w:rsid w:val="00531C79"/>
    <w:rsid w:val="00531EBF"/>
    <w:rsid w:val="00532003"/>
    <w:rsid w:val="0053236E"/>
    <w:rsid w:val="00532A21"/>
    <w:rsid w:val="00532B9F"/>
    <w:rsid w:val="00532BCB"/>
    <w:rsid w:val="0053354F"/>
    <w:rsid w:val="00533B8F"/>
    <w:rsid w:val="00534497"/>
    <w:rsid w:val="00534A3F"/>
    <w:rsid w:val="005355BD"/>
    <w:rsid w:val="0053727C"/>
    <w:rsid w:val="00537517"/>
    <w:rsid w:val="00537F64"/>
    <w:rsid w:val="005400FF"/>
    <w:rsid w:val="005401A8"/>
    <w:rsid w:val="00540624"/>
    <w:rsid w:val="005409A8"/>
    <w:rsid w:val="00540B9F"/>
    <w:rsid w:val="00540DD3"/>
    <w:rsid w:val="00540ED3"/>
    <w:rsid w:val="00540F6F"/>
    <w:rsid w:val="0054116B"/>
    <w:rsid w:val="00541460"/>
    <w:rsid w:val="0054194C"/>
    <w:rsid w:val="00541C26"/>
    <w:rsid w:val="00542354"/>
    <w:rsid w:val="00542696"/>
    <w:rsid w:val="00542E71"/>
    <w:rsid w:val="0054315B"/>
    <w:rsid w:val="005437D0"/>
    <w:rsid w:val="00544167"/>
    <w:rsid w:val="005442EC"/>
    <w:rsid w:val="0054470F"/>
    <w:rsid w:val="005447F2"/>
    <w:rsid w:val="00544F86"/>
    <w:rsid w:val="0054503B"/>
    <w:rsid w:val="00545115"/>
    <w:rsid w:val="0054539C"/>
    <w:rsid w:val="005454D8"/>
    <w:rsid w:val="00545B04"/>
    <w:rsid w:val="00545C49"/>
    <w:rsid w:val="00545D45"/>
    <w:rsid w:val="00545E73"/>
    <w:rsid w:val="00546009"/>
    <w:rsid w:val="0054662D"/>
    <w:rsid w:val="0054664E"/>
    <w:rsid w:val="00546F2C"/>
    <w:rsid w:val="005472AF"/>
    <w:rsid w:val="00547343"/>
    <w:rsid w:val="0054775A"/>
    <w:rsid w:val="00547CB4"/>
    <w:rsid w:val="00547FC9"/>
    <w:rsid w:val="00550811"/>
    <w:rsid w:val="00550926"/>
    <w:rsid w:val="00550B00"/>
    <w:rsid w:val="0055153E"/>
    <w:rsid w:val="0055183E"/>
    <w:rsid w:val="00551A7F"/>
    <w:rsid w:val="00551CF4"/>
    <w:rsid w:val="00551D53"/>
    <w:rsid w:val="00551DEF"/>
    <w:rsid w:val="00552255"/>
    <w:rsid w:val="0055251A"/>
    <w:rsid w:val="00552591"/>
    <w:rsid w:val="005525DF"/>
    <w:rsid w:val="00552666"/>
    <w:rsid w:val="00552E16"/>
    <w:rsid w:val="00553335"/>
    <w:rsid w:val="00554199"/>
    <w:rsid w:val="0055448B"/>
    <w:rsid w:val="00554686"/>
    <w:rsid w:val="005546DC"/>
    <w:rsid w:val="00554C39"/>
    <w:rsid w:val="0055520E"/>
    <w:rsid w:val="00556469"/>
    <w:rsid w:val="00556645"/>
    <w:rsid w:val="00556B52"/>
    <w:rsid w:val="00557293"/>
    <w:rsid w:val="0055778A"/>
    <w:rsid w:val="00557FAC"/>
    <w:rsid w:val="0056056E"/>
    <w:rsid w:val="005608C9"/>
    <w:rsid w:val="00560D30"/>
    <w:rsid w:val="0056158D"/>
    <w:rsid w:val="0056212F"/>
    <w:rsid w:val="00562A72"/>
    <w:rsid w:val="0056301B"/>
    <w:rsid w:val="0056306C"/>
    <w:rsid w:val="00564A51"/>
    <w:rsid w:val="00564A70"/>
    <w:rsid w:val="00564DB3"/>
    <w:rsid w:val="0056588E"/>
    <w:rsid w:val="00565F1D"/>
    <w:rsid w:val="00566143"/>
    <w:rsid w:val="0056685F"/>
    <w:rsid w:val="005668E3"/>
    <w:rsid w:val="005669AD"/>
    <w:rsid w:val="00567570"/>
    <w:rsid w:val="005675D0"/>
    <w:rsid w:val="0056782B"/>
    <w:rsid w:val="00567B2B"/>
    <w:rsid w:val="00570454"/>
    <w:rsid w:val="00570814"/>
    <w:rsid w:val="00570A78"/>
    <w:rsid w:val="00570B3C"/>
    <w:rsid w:val="0057107E"/>
    <w:rsid w:val="005713FE"/>
    <w:rsid w:val="00571771"/>
    <w:rsid w:val="00571DB2"/>
    <w:rsid w:val="005741B6"/>
    <w:rsid w:val="00574487"/>
    <w:rsid w:val="005748F4"/>
    <w:rsid w:val="005754C2"/>
    <w:rsid w:val="0057580E"/>
    <w:rsid w:val="00575B83"/>
    <w:rsid w:val="00575E6E"/>
    <w:rsid w:val="00576479"/>
    <w:rsid w:val="005764B4"/>
    <w:rsid w:val="00576948"/>
    <w:rsid w:val="0057718E"/>
    <w:rsid w:val="00577A8F"/>
    <w:rsid w:val="00580680"/>
    <w:rsid w:val="005806B6"/>
    <w:rsid w:val="00580F5E"/>
    <w:rsid w:val="005812F8"/>
    <w:rsid w:val="0058147A"/>
    <w:rsid w:val="0058186A"/>
    <w:rsid w:val="0058190E"/>
    <w:rsid w:val="00581A20"/>
    <w:rsid w:val="00581C4A"/>
    <w:rsid w:val="005829E2"/>
    <w:rsid w:val="00582B3B"/>
    <w:rsid w:val="00582CD1"/>
    <w:rsid w:val="00582D47"/>
    <w:rsid w:val="00582EC9"/>
    <w:rsid w:val="0058355D"/>
    <w:rsid w:val="00583BB9"/>
    <w:rsid w:val="0058404E"/>
    <w:rsid w:val="005840B4"/>
    <w:rsid w:val="0058417B"/>
    <w:rsid w:val="00584AB5"/>
    <w:rsid w:val="00584F04"/>
    <w:rsid w:val="00585162"/>
    <w:rsid w:val="0058523A"/>
    <w:rsid w:val="00585250"/>
    <w:rsid w:val="00585545"/>
    <w:rsid w:val="00585A4A"/>
    <w:rsid w:val="00585CC6"/>
    <w:rsid w:val="00585DA1"/>
    <w:rsid w:val="00585F28"/>
    <w:rsid w:val="00586127"/>
    <w:rsid w:val="00586625"/>
    <w:rsid w:val="0058754F"/>
    <w:rsid w:val="00587564"/>
    <w:rsid w:val="005876DC"/>
    <w:rsid w:val="005876E6"/>
    <w:rsid w:val="00587825"/>
    <w:rsid w:val="00587B95"/>
    <w:rsid w:val="00587D27"/>
    <w:rsid w:val="005906E5"/>
    <w:rsid w:val="005908BA"/>
    <w:rsid w:val="00590A2B"/>
    <w:rsid w:val="00590C69"/>
    <w:rsid w:val="00590EAF"/>
    <w:rsid w:val="0059122E"/>
    <w:rsid w:val="0059140E"/>
    <w:rsid w:val="00591F02"/>
    <w:rsid w:val="00592387"/>
    <w:rsid w:val="00592AD6"/>
    <w:rsid w:val="00592D53"/>
    <w:rsid w:val="00592E21"/>
    <w:rsid w:val="00592EB7"/>
    <w:rsid w:val="00594336"/>
    <w:rsid w:val="0059458C"/>
    <w:rsid w:val="0059464B"/>
    <w:rsid w:val="005949EE"/>
    <w:rsid w:val="00595212"/>
    <w:rsid w:val="00595DBD"/>
    <w:rsid w:val="0059603D"/>
    <w:rsid w:val="00596336"/>
    <w:rsid w:val="00596AE7"/>
    <w:rsid w:val="00597625"/>
    <w:rsid w:val="005A03CC"/>
    <w:rsid w:val="005A0D17"/>
    <w:rsid w:val="005A145C"/>
    <w:rsid w:val="005A188C"/>
    <w:rsid w:val="005A1B58"/>
    <w:rsid w:val="005A211E"/>
    <w:rsid w:val="005A22DD"/>
    <w:rsid w:val="005A26D7"/>
    <w:rsid w:val="005A2D82"/>
    <w:rsid w:val="005A3A9D"/>
    <w:rsid w:val="005A3F3C"/>
    <w:rsid w:val="005A48B0"/>
    <w:rsid w:val="005A4E95"/>
    <w:rsid w:val="005A55E3"/>
    <w:rsid w:val="005A6133"/>
    <w:rsid w:val="005A61C7"/>
    <w:rsid w:val="005A67A6"/>
    <w:rsid w:val="005A6EBD"/>
    <w:rsid w:val="005A7111"/>
    <w:rsid w:val="005B0687"/>
    <w:rsid w:val="005B0A96"/>
    <w:rsid w:val="005B11D0"/>
    <w:rsid w:val="005B1BCD"/>
    <w:rsid w:val="005B22A0"/>
    <w:rsid w:val="005B2844"/>
    <w:rsid w:val="005B2ABC"/>
    <w:rsid w:val="005B2D1B"/>
    <w:rsid w:val="005B3129"/>
    <w:rsid w:val="005B37FA"/>
    <w:rsid w:val="005B3A84"/>
    <w:rsid w:val="005B42F4"/>
    <w:rsid w:val="005B46E3"/>
    <w:rsid w:val="005B49FF"/>
    <w:rsid w:val="005B4D0C"/>
    <w:rsid w:val="005B51BC"/>
    <w:rsid w:val="005B5688"/>
    <w:rsid w:val="005B5B96"/>
    <w:rsid w:val="005B5C6A"/>
    <w:rsid w:val="005B6207"/>
    <w:rsid w:val="005B6361"/>
    <w:rsid w:val="005B6D96"/>
    <w:rsid w:val="005B6F48"/>
    <w:rsid w:val="005B70A3"/>
    <w:rsid w:val="005B7120"/>
    <w:rsid w:val="005B78CA"/>
    <w:rsid w:val="005C03D7"/>
    <w:rsid w:val="005C03DA"/>
    <w:rsid w:val="005C05A1"/>
    <w:rsid w:val="005C05D0"/>
    <w:rsid w:val="005C07FD"/>
    <w:rsid w:val="005C0FBC"/>
    <w:rsid w:val="005C171D"/>
    <w:rsid w:val="005C1B44"/>
    <w:rsid w:val="005C1CAC"/>
    <w:rsid w:val="005C1D62"/>
    <w:rsid w:val="005C1E48"/>
    <w:rsid w:val="005C2015"/>
    <w:rsid w:val="005C2036"/>
    <w:rsid w:val="005C3043"/>
    <w:rsid w:val="005C3133"/>
    <w:rsid w:val="005C32D4"/>
    <w:rsid w:val="005C388B"/>
    <w:rsid w:val="005C5124"/>
    <w:rsid w:val="005C5335"/>
    <w:rsid w:val="005C602F"/>
    <w:rsid w:val="005C69D8"/>
    <w:rsid w:val="005C6F02"/>
    <w:rsid w:val="005C7177"/>
    <w:rsid w:val="005C7674"/>
    <w:rsid w:val="005C78B6"/>
    <w:rsid w:val="005C7A7D"/>
    <w:rsid w:val="005C7E81"/>
    <w:rsid w:val="005D06C9"/>
    <w:rsid w:val="005D0CC5"/>
    <w:rsid w:val="005D0EDB"/>
    <w:rsid w:val="005D1C15"/>
    <w:rsid w:val="005D232F"/>
    <w:rsid w:val="005D27BC"/>
    <w:rsid w:val="005D28F3"/>
    <w:rsid w:val="005D2C58"/>
    <w:rsid w:val="005D31C3"/>
    <w:rsid w:val="005D37E7"/>
    <w:rsid w:val="005D37FF"/>
    <w:rsid w:val="005D3ABD"/>
    <w:rsid w:val="005D3FCD"/>
    <w:rsid w:val="005D44E9"/>
    <w:rsid w:val="005D463F"/>
    <w:rsid w:val="005D4C76"/>
    <w:rsid w:val="005D5260"/>
    <w:rsid w:val="005D534C"/>
    <w:rsid w:val="005D54EC"/>
    <w:rsid w:val="005D5A95"/>
    <w:rsid w:val="005D5BDB"/>
    <w:rsid w:val="005D5E5A"/>
    <w:rsid w:val="005D670D"/>
    <w:rsid w:val="005D6903"/>
    <w:rsid w:val="005D69DB"/>
    <w:rsid w:val="005D710C"/>
    <w:rsid w:val="005D72D3"/>
    <w:rsid w:val="005D7382"/>
    <w:rsid w:val="005D7538"/>
    <w:rsid w:val="005E0D62"/>
    <w:rsid w:val="005E0DA8"/>
    <w:rsid w:val="005E26E9"/>
    <w:rsid w:val="005E274D"/>
    <w:rsid w:val="005E303E"/>
    <w:rsid w:val="005E356D"/>
    <w:rsid w:val="005E3622"/>
    <w:rsid w:val="005E38F3"/>
    <w:rsid w:val="005E3AC7"/>
    <w:rsid w:val="005E3B58"/>
    <w:rsid w:val="005E3C72"/>
    <w:rsid w:val="005E430B"/>
    <w:rsid w:val="005E479B"/>
    <w:rsid w:val="005E48D1"/>
    <w:rsid w:val="005E4956"/>
    <w:rsid w:val="005E4ABC"/>
    <w:rsid w:val="005E4DC1"/>
    <w:rsid w:val="005E5415"/>
    <w:rsid w:val="005E5945"/>
    <w:rsid w:val="005E671A"/>
    <w:rsid w:val="005E6A60"/>
    <w:rsid w:val="005E6C97"/>
    <w:rsid w:val="005E7003"/>
    <w:rsid w:val="005E70A7"/>
    <w:rsid w:val="005E7868"/>
    <w:rsid w:val="005E7C77"/>
    <w:rsid w:val="005F01C2"/>
    <w:rsid w:val="005F01ED"/>
    <w:rsid w:val="005F03F4"/>
    <w:rsid w:val="005F0513"/>
    <w:rsid w:val="005F05A9"/>
    <w:rsid w:val="005F100D"/>
    <w:rsid w:val="005F1162"/>
    <w:rsid w:val="005F1761"/>
    <w:rsid w:val="005F1DEB"/>
    <w:rsid w:val="005F1F6D"/>
    <w:rsid w:val="005F22F5"/>
    <w:rsid w:val="005F2838"/>
    <w:rsid w:val="005F284B"/>
    <w:rsid w:val="005F2F33"/>
    <w:rsid w:val="005F2FB5"/>
    <w:rsid w:val="005F34F0"/>
    <w:rsid w:val="005F374D"/>
    <w:rsid w:val="005F3D0F"/>
    <w:rsid w:val="005F4721"/>
    <w:rsid w:val="005F4789"/>
    <w:rsid w:val="005F47DD"/>
    <w:rsid w:val="005F498F"/>
    <w:rsid w:val="005F4B02"/>
    <w:rsid w:val="005F4B99"/>
    <w:rsid w:val="005F52FF"/>
    <w:rsid w:val="005F5477"/>
    <w:rsid w:val="005F5BC6"/>
    <w:rsid w:val="005F6064"/>
    <w:rsid w:val="005F60F5"/>
    <w:rsid w:val="005F616D"/>
    <w:rsid w:val="005F62EB"/>
    <w:rsid w:val="005F6CBF"/>
    <w:rsid w:val="005F7568"/>
    <w:rsid w:val="005F787F"/>
    <w:rsid w:val="00602615"/>
    <w:rsid w:val="0060353C"/>
    <w:rsid w:val="00603C6E"/>
    <w:rsid w:val="00604688"/>
    <w:rsid w:val="006048E9"/>
    <w:rsid w:val="00604921"/>
    <w:rsid w:val="0060492F"/>
    <w:rsid w:val="0060520C"/>
    <w:rsid w:val="0060541B"/>
    <w:rsid w:val="00605CD9"/>
    <w:rsid w:val="00605E4C"/>
    <w:rsid w:val="00605E97"/>
    <w:rsid w:val="0060643A"/>
    <w:rsid w:val="00606A94"/>
    <w:rsid w:val="00606E95"/>
    <w:rsid w:val="00607103"/>
    <w:rsid w:val="00607A72"/>
    <w:rsid w:val="00607CD2"/>
    <w:rsid w:val="00607D35"/>
    <w:rsid w:val="00610502"/>
    <w:rsid w:val="00610E08"/>
    <w:rsid w:val="00611505"/>
    <w:rsid w:val="00611C17"/>
    <w:rsid w:val="006122A5"/>
    <w:rsid w:val="006127A6"/>
    <w:rsid w:val="00612B39"/>
    <w:rsid w:val="00612D2E"/>
    <w:rsid w:val="00613AB4"/>
    <w:rsid w:val="00613F24"/>
    <w:rsid w:val="0061429A"/>
    <w:rsid w:val="00614A32"/>
    <w:rsid w:val="006156AD"/>
    <w:rsid w:val="00616909"/>
    <w:rsid w:val="00616D63"/>
    <w:rsid w:val="00616EE1"/>
    <w:rsid w:val="00616F82"/>
    <w:rsid w:val="006171BC"/>
    <w:rsid w:val="00617513"/>
    <w:rsid w:val="00617A91"/>
    <w:rsid w:val="00617D10"/>
    <w:rsid w:val="00617F6D"/>
    <w:rsid w:val="006204F6"/>
    <w:rsid w:val="006209AB"/>
    <w:rsid w:val="00620E8E"/>
    <w:rsid w:val="00620F42"/>
    <w:rsid w:val="00620FA9"/>
    <w:rsid w:val="006213E5"/>
    <w:rsid w:val="0062183D"/>
    <w:rsid w:val="00621889"/>
    <w:rsid w:val="00621CB2"/>
    <w:rsid w:val="00622AA2"/>
    <w:rsid w:val="00622EE4"/>
    <w:rsid w:val="00623031"/>
    <w:rsid w:val="006244C5"/>
    <w:rsid w:val="00624BAE"/>
    <w:rsid w:val="00624EA4"/>
    <w:rsid w:val="006252D8"/>
    <w:rsid w:val="0062544B"/>
    <w:rsid w:val="006254DB"/>
    <w:rsid w:val="0062579C"/>
    <w:rsid w:val="00625E1B"/>
    <w:rsid w:val="006264D5"/>
    <w:rsid w:val="00626603"/>
    <w:rsid w:val="00626964"/>
    <w:rsid w:val="0062698D"/>
    <w:rsid w:val="006276B0"/>
    <w:rsid w:val="0063021E"/>
    <w:rsid w:val="00630B86"/>
    <w:rsid w:val="00631375"/>
    <w:rsid w:val="0063175E"/>
    <w:rsid w:val="00631CB9"/>
    <w:rsid w:val="00631E7E"/>
    <w:rsid w:val="00631F66"/>
    <w:rsid w:val="00632544"/>
    <w:rsid w:val="00632A5B"/>
    <w:rsid w:val="00632C70"/>
    <w:rsid w:val="00632D2C"/>
    <w:rsid w:val="00632DF2"/>
    <w:rsid w:val="00633161"/>
    <w:rsid w:val="00633EAE"/>
    <w:rsid w:val="0063498D"/>
    <w:rsid w:val="00634CE6"/>
    <w:rsid w:val="00634CF8"/>
    <w:rsid w:val="006354AF"/>
    <w:rsid w:val="006358A8"/>
    <w:rsid w:val="0063597C"/>
    <w:rsid w:val="006359FB"/>
    <w:rsid w:val="00635F5D"/>
    <w:rsid w:val="00635FA6"/>
    <w:rsid w:val="0063621F"/>
    <w:rsid w:val="00636D03"/>
    <w:rsid w:val="00636E66"/>
    <w:rsid w:val="00637067"/>
    <w:rsid w:val="006376D9"/>
    <w:rsid w:val="00637936"/>
    <w:rsid w:val="00637CBF"/>
    <w:rsid w:val="00637DB8"/>
    <w:rsid w:val="00640727"/>
    <w:rsid w:val="0064076E"/>
    <w:rsid w:val="00640EAF"/>
    <w:rsid w:val="00640FE5"/>
    <w:rsid w:val="006413B6"/>
    <w:rsid w:val="00641430"/>
    <w:rsid w:val="0064176B"/>
    <w:rsid w:val="0064220A"/>
    <w:rsid w:val="00642321"/>
    <w:rsid w:val="00643215"/>
    <w:rsid w:val="00643484"/>
    <w:rsid w:val="006437EF"/>
    <w:rsid w:val="006439BD"/>
    <w:rsid w:val="0064448F"/>
    <w:rsid w:val="006446D0"/>
    <w:rsid w:val="006455C4"/>
    <w:rsid w:val="00645E65"/>
    <w:rsid w:val="00645FB1"/>
    <w:rsid w:val="006462C4"/>
    <w:rsid w:val="0064649F"/>
    <w:rsid w:val="0064684A"/>
    <w:rsid w:val="006474A7"/>
    <w:rsid w:val="0064785E"/>
    <w:rsid w:val="0064791E"/>
    <w:rsid w:val="0064793C"/>
    <w:rsid w:val="00647A3F"/>
    <w:rsid w:val="00647B41"/>
    <w:rsid w:val="00650225"/>
    <w:rsid w:val="00650241"/>
    <w:rsid w:val="00650CE3"/>
    <w:rsid w:val="006515D7"/>
    <w:rsid w:val="00651777"/>
    <w:rsid w:val="00651790"/>
    <w:rsid w:val="006517B0"/>
    <w:rsid w:val="00652176"/>
    <w:rsid w:val="006525F9"/>
    <w:rsid w:val="0065273E"/>
    <w:rsid w:val="006528E1"/>
    <w:rsid w:val="00652E4F"/>
    <w:rsid w:val="00653105"/>
    <w:rsid w:val="006536A1"/>
    <w:rsid w:val="00653870"/>
    <w:rsid w:val="00653C7F"/>
    <w:rsid w:val="00653D4E"/>
    <w:rsid w:val="0065487B"/>
    <w:rsid w:val="00655071"/>
    <w:rsid w:val="0065522E"/>
    <w:rsid w:val="00655580"/>
    <w:rsid w:val="006555ED"/>
    <w:rsid w:val="006558C8"/>
    <w:rsid w:val="00655B8E"/>
    <w:rsid w:val="00655E48"/>
    <w:rsid w:val="006560B7"/>
    <w:rsid w:val="00656366"/>
    <w:rsid w:val="00656941"/>
    <w:rsid w:val="006569CC"/>
    <w:rsid w:val="00656D4F"/>
    <w:rsid w:val="006570E8"/>
    <w:rsid w:val="0065790A"/>
    <w:rsid w:val="00657E42"/>
    <w:rsid w:val="00657F67"/>
    <w:rsid w:val="006600EC"/>
    <w:rsid w:val="006606A5"/>
    <w:rsid w:val="00660800"/>
    <w:rsid w:val="00660AB8"/>
    <w:rsid w:val="006616EE"/>
    <w:rsid w:val="0066171E"/>
    <w:rsid w:val="00661ADB"/>
    <w:rsid w:val="00661C64"/>
    <w:rsid w:val="00661E3A"/>
    <w:rsid w:val="00662577"/>
    <w:rsid w:val="00662651"/>
    <w:rsid w:val="00662AEC"/>
    <w:rsid w:val="00662B71"/>
    <w:rsid w:val="00662CC0"/>
    <w:rsid w:val="00663330"/>
    <w:rsid w:val="00663475"/>
    <w:rsid w:val="00663A09"/>
    <w:rsid w:val="00663BF0"/>
    <w:rsid w:val="00663D27"/>
    <w:rsid w:val="0066401E"/>
    <w:rsid w:val="0066413F"/>
    <w:rsid w:val="00664311"/>
    <w:rsid w:val="006644D3"/>
    <w:rsid w:val="00664555"/>
    <w:rsid w:val="00664875"/>
    <w:rsid w:val="006648A2"/>
    <w:rsid w:val="006649B6"/>
    <w:rsid w:val="0066505B"/>
    <w:rsid w:val="00665291"/>
    <w:rsid w:val="00665852"/>
    <w:rsid w:val="006658F1"/>
    <w:rsid w:val="00665A59"/>
    <w:rsid w:val="00665ABA"/>
    <w:rsid w:val="00665D85"/>
    <w:rsid w:val="0066726B"/>
    <w:rsid w:val="006702CE"/>
    <w:rsid w:val="00670372"/>
    <w:rsid w:val="00670B1D"/>
    <w:rsid w:val="00670BA5"/>
    <w:rsid w:val="00670F32"/>
    <w:rsid w:val="00670F91"/>
    <w:rsid w:val="006712AC"/>
    <w:rsid w:val="0067156F"/>
    <w:rsid w:val="00671670"/>
    <w:rsid w:val="006716A2"/>
    <w:rsid w:val="006716CB"/>
    <w:rsid w:val="006718D6"/>
    <w:rsid w:val="00671B5D"/>
    <w:rsid w:val="006721F5"/>
    <w:rsid w:val="00672345"/>
    <w:rsid w:val="00672493"/>
    <w:rsid w:val="00672ACC"/>
    <w:rsid w:val="00672B1A"/>
    <w:rsid w:val="00672B9E"/>
    <w:rsid w:val="00673063"/>
    <w:rsid w:val="00674284"/>
    <w:rsid w:val="00674B1A"/>
    <w:rsid w:val="00675260"/>
    <w:rsid w:val="006752F6"/>
    <w:rsid w:val="006760B3"/>
    <w:rsid w:val="00676370"/>
    <w:rsid w:val="00676472"/>
    <w:rsid w:val="00676AEA"/>
    <w:rsid w:val="006778CE"/>
    <w:rsid w:val="00677A5D"/>
    <w:rsid w:val="00677AE9"/>
    <w:rsid w:val="00677ED0"/>
    <w:rsid w:val="00680075"/>
    <w:rsid w:val="00680114"/>
    <w:rsid w:val="0068046D"/>
    <w:rsid w:val="00680C14"/>
    <w:rsid w:val="00680FA6"/>
    <w:rsid w:val="0068107A"/>
    <w:rsid w:val="006813C0"/>
    <w:rsid w:val="006818DC"/>
    <w:rsid w:val="00681FD6"/>
    <w:rsid w:val="0068255B"/>
    <w:rsid w:val="00682821"/>
    <w:rsid w:val="0068289F"/>
    <w:rsid w:val="00682ADF"/>
    <w:rsid w:val="0068323E"/>
    <w:rsid w:val="00683345"/>
    <w:rsid w:val="0068360A"/>
    <w:rsid w:val="0068469E"/>
    <w:rsid w:val="00684EC2"/>
    <w:rsid w:val="00685665"/>
    <w:rsid w:val="00685A0A"/>
    <w:rsid w:val="00685C72"/>
    <w:rsid w:val="00685E3E"/>
    <w:rsid w:val="00685FF2"/>
    <w:rsid w:val="0068645C"/>
    <w:rsid w:val="0068670C"/>
    <w:rsid w:val="006873A8"/>
    <w:rsid w:val="00687517"/>
    <w:rsid w:val="006877E4"/>
    <w:rsid w:val="00687AC7"/>
    <w:rsid w:val="00687B25"/>
    <w:rsid w:val="00687BB2"/>
    <w:rsid w:val="006909CD"/>
    <w:rsid w:val="00690B72"/>
    <w:rsid w:val="00690D04"/>
    <w:rsid w:val="00690FAC"/>
    <w:rsid w:val="00691443"/>
    <w:rsid w:val="00691726"/>
    <w:rsid w:val="006918D1"/>
    <w:rsid w:val="00691991"/>
    <w:rsid w:val="00692125"/>
    <w:rsid w:val="006921DC"/>
    <w:rsid w:val="00693131"/>
    <w:rsid w:val="00693671"/>
    <w:rsid w:val="00693821"/>
    <w:rsid w:val="00693CA7"/>
    <w:rsid w:val="00693D1D"/>
    <w:rsid w:val="0069521C"/>
    <w:rsid w:val="00695651"/>
    <w:rsid w:val="00695843"/>
    <w:rsid w:val="00695B48"/>
    <w:rsid w:val="00695BAA"/>
    <w:rsid w:val="006960FD"/>
    <w:rsid w:val="00696530"/>
    <w:rsid w:val="00696A13"/>
    <w:rsid w:val="00696E01"/>
    <w:rsid w:val="00696E7C"/>
    <w:rsid w:val="006A04DC"/>
    <w:rsid w:val="006A051D"/>
    <w:rsid w:val="006A0CC8"/>
    <w:rsid w:val="006A1064"/>
    <w:rsid w:val="006A10A4"/>
    <w:rsid w:val="006A1178"/>
    <w:rsid w:val="006A24B6"/>
    <w:rsid w:val="006A24F9"/>
    <w:rsid w:val="006A352D"/>
    <w:rsid w:val="006A4570"/>
    <w:rsid w:val="006A477F"/>
    <w:rsid w:val="006A4802"/>
    <w:rsid w:val="006A5526"/>
    <w:rsid w:val="006A586B"/>
    <w:rsid w:val="006A58AF"/>
    <w:rsid w:val="006A622B"/>
    <w:rsid w:val="006A652C"/>
    <w:rsid w:val="006A67A3"/>
    <w:rsid w:val="006A680E"/>
    <w:rsid w:val="006A72C6"/>
    <w:rsid w:val="006A79B4"/>
    <w:rsid w:val="006A7AC5"/>
    <w:rsid w:val="006A7AE7"/>
    <w:rsid w:val="006A7B24"/>
    <w:rsid w:val="006A7CD1"/>
    <w:rsid w:val="006B0121"/>
    <w:rsid w:val="006B020D"/>
    <w:rsid w:val="006B0210"/>
    <w:rsid w:val="006B0461"/>
    <w:rsid w:val="006B09AF"/>
    <w:rsid w:val="006B0B43"/>
    <w:rsid w:val="006B0DF1"/>
    <w:rsid w:val="006B1023"/>
    <w:rsid w:val="006B1304"/>
    <w:rsid w:val="006B14A9"/>
    <w:rsid w:val="006B2CAD"/>
    <w:rsid w:val="006B3864"/>
    <w:rsid w:val="006B3BF7"/>
    <w:rsid w:val="006B3DB3"/>
    <w:rsid w:val="006B4500"/>
    <w:rsid w:val="006B4590"/>
    <w:rsid w:val="006B4899"/>
    <w:rsid w:val="006B4BD7"/>
    <w:rsid w:val="006B4CF8"/>
    <w:rsid w:val="006B5521"/>
    <w:rsid w:val="006B58E1"/>
    <w:rsid w:val="006B6333"/>
    <w:rsid w:val="006B64DF"/>
    <w:rsid w:val="006B6CD4"/>
    <w:rsid w:val="006B708F"/>
    <w:rsid w:val="006B745A"/>
    <w:rsid w:val="006B7A63"/>
    <w:rsid w:val="006C0254"/>
    <w:rsid w:val="006C028A"/>
    <w:rsid w:val="006C04F3"/>
    <w:rsid w:val="006C0700"/>
    <w:rsid w:val="006C080A"/>
    <w:rsid w:val="006C08E4"/>
    <w:rsid w:val="006C0C43"/>
    <w:rsid w:val="006C0FD6"/>
    <w:rsid w:val="006C1389"/>
    <w:rsid w:val="006C1445"/>
    <w:rsid w:val="006C14E0"/>
    <w:rsid w:val="006C1FED"/>
    <w:rsid w:val="006C2735"/>
    <w:rsid w:val="006C3083"/>
    <w:rsid w:val="006C357A"/>
    <w:rsid w:val="006C3B00"/>
    <w:rsid w:val="006C4547"/>
    <w:rsid w:val="006C4645"/>
    <w:rsid w:val="006C6258"/>
    <w:rsid w:val="006C7288"/>
    <w:rsid w:val="006C7780"/>
    <w:rsid w:val="006C7FA2"/>
    <w:rsid w:val="006D092C"/>
    <w:rsid w:val="006D13B0"/>
    <w:rsid w:val="006D1808"/>
    <w:rsid w:val="006D2183"/>
    <w:rsid w:val="006D21BC"/>
    <w:rsid w:val="006D2665"/>
    <w:rsid w:val="006D3F76"/>
    <w:rsid w:val="006D427F"/>
    <w:rsid w:val="006D45B7"/>
    <w:rsid w:val="006D52A8"/>
    <w:rsid w:val="006D5A4F"/>
    <w:rsid w:val="006D5D92"/>
    <w:rsid w:val="006D6A74"/>
    <w:rsid w:val="006D6C03"/>
    <w:rsid w:val="006D6DAE"/>
    <w:rsid w:val="006D702E"/>
    <w:rsid w:val="006D729A"/>
    <w:rsid w:val="006D77C9"/>
    <w:rsid w:val="006D792C"/>
    <w:rsid w:val="006D7B02"/>
    <w:rsid w:val="006E090F"/>
    <w:rsid w:val="006E0DD6"/>
    <w:rsid w:val="006E1156"/>
    <w:rsid w:val="006E15F0"/>
    <w:rsid w:val="006E1687"/>
    <w:rsid w:val="006E1963"/>
    <w:rsid w:val="006E1E62"/>
    <w:rsid w:val="006E24D2"/>
    <w:rsid w:val="006E30F1"/>
    <w:rsid w:val="006E3118"/>
    <w:rsid w:val="006E3424"/>
    <w:rsid w:val="006E35D2"/>
    <w:rsid w:val="006E3679"/>
    <w:rsid w:val="006E397C"/>
    <w:rsid w:val="006E42FF"/>
    <w:rsid w:val="006E4711"/>
    <w:rsid w:val="006E47E9"/>
    <w:rsid w:val="006E49C4"/>
    <w:rsid w:val="006E5091"/>
    <w:rsid w:val="006E5655"/>
    <w:rsid w:val="006E617B"/>
    <w:rsid w:val="006E62A1"/>
    <w:rsid w:val="006E6C1F"/>
    <w:rsid w:val="006E6F50"/>
    <w:rsid w:val="006E6FCD"/>
    <w:rsid w:val="006E71BB"/>
    <w:rsid w:val="006E7F63"/>
    <w:rsid w:val="006F002E"/>
    <w:rsid w:val="006F0263"/>
    <w:rsid w:val="006F0484"/>
    <w:rsid w:val="006F04DF"/>
    <w:rsid w:val="006F05F9"/>
    <w:rsid w:val="006F0E33"/>
    <w:rsid w:val="006F0F02"/>
    <w:rsid w:val="006F1641"/>
    <w:rsid w:val="006F1827"/>
    <w:rsid w:val="006F241C"/>
    <w:rsid w:val="006F2E34"/>
    <w:rsid w:val="006F360A"/>
    <w:rsid w:val="006F3696"/>
    <w:rsid w:val="006F3C22"/>
    <w:rsid w:val="006F4C0E"/>
    <w:rsid w:val="006F4FA3"/>
    <w:rsid w:val="006F4FFE"/>
    <w:rsid w:val="006F558E"/>
    <w:rsid w:val="006F55E1"/>
    <w:rsid w:val="006F5D5A"/>
    <w:rsid w:val="006F5E38"/>
    <w:rsid w:val="006F6960"/>
    <w:rsid w:val="006F76F0"/>
    <w:rsid w:val="006F78DD"/>
    <w:rsid w:val="007004C4"/>
    <w:rsid w:val="007005DF"/>
    <w:rsid w:val="00700865"/>
    <w:rsid w:val="00700A5B"/>
    <w:rsid w:val="007014EF"/>
    <w:rsid w:val="00701643"/>
    <w:rsid w:val="00701666"/>
    <w:rsid w:val="007022E9"/>
    <w:rsid w:val="00702538"/>
    <w:rsid w:val="0070288F"/>
    <w:rsid w:val="0070292B"/>
    <w:rsid w:val="007029B8"/>
    <w:rsid w:val="00702BB6"/>
    <w:rsid w:val="00702CBE"/>
    <w:rsid w:val="007040DD"/>
    <w:rsid w:val="00704B10"/>
    <w:rsid w:val="0070530F"/>
    <w:rsid w:val="007054D1"/>
    <w:rsid w:val="00705622"/>
    <w:rsid w:val="0070563E"/>
    <w:rsid w:val="00705785"/>
    <w:rsid w:val="00705E3A"/>
    <w:rsid w:val="007060B1"/>
    <w:rsid w:val="00706AE7"/>
    <w:rsid w:val="00707082"/>
    <w:rsid w:val="007070A6"/>
    <w:rsid w:val="007073D8"/>
    <w:rsid w:val="0070764C"/>
    <w:rsid w:val="0070796C"/>
    <w:rsid w:val="00710501"/>
    <w:rsid w:val="0071127B"/>
    <w:rsid w:val="0071152D"/>
    <w:rsid w:val="00711DD1"/>
    <w:rsid w:val="00711E32"/>
    <w:rsid w:val="0071289F"/>
    <w:rsid w:val="007128A1"/>
    <w:rsid w:val="00712D33"/>
    <w:rsid w:val="00713190"/>
    <w:rsid w:val="007139B5"/>
    <w:rsid w:val="0071486C"/>
    <w:rsid w:val="007149E4"/>
    <w:rsid w:val="00714A96"/>
    <w:rsid w:val="00714C06"/>
    <w:rsid w:val="00714C36"/>
    <w:rsid w:val="00714E5B"/>
    <w:rsid w:val="00715619"/>
    <w:rsid w:val="007158D8"/>
    <w:rsid w:val="007159D8"/>
    <w:rsid w:val="007165E5"/>
    <w:rsid w:val="00716722"/>
    <w:rsid w:val="00716C4D"/>
    <w:rsid w:val="0071780B"/>
    <w:rsid w:val="00717C23"/>
    <w:rsid w:val="00717D12"/>
    <w:rsid w:val="00720D32"/>
    <w:rsid w:val="00720D99"/>
    <w:rsid w:val="00721073"/>
    <w:rsid w:val="0072266B"/>
    <w:rsid w:val="00722EFC"/>
    <w:rsid w:val="00723031"/>
    <w:rsid w:val="007234CF"/>
    <w:rsid w:val="007238DA"/>
    <w:rsid w:val="00723ADA"/>
    <w:rsid w:val="00723D60"/>
    <w:rsid w:val="0072402D"/>
    <w:rsid w:val="0072473E"/>
    <w:rsid w:val="00724A7E"/>
    <w:rsid w:val="00724C5A"/>
    <w:rsid w:val="007256FC"/>
    <w:rsid w:val="00725924"/>
    <w:rsid w:val="00725ADE"/>
    <w:rsid w:val="0072617D"/>
    <w:rsid w:val="0072618A"/>
    <w:rsid w:val="00726391"/>
    <w:rsid w:val="007276E0"/>
    <w:rsid w:val="007278F2"/>
    <w:rsid w:val="00727BCB"/>
    <w:rsid w:val="0073042B"/>
    <w:rsid w:val="00730E7A"/>
    <w:rsid w:val="0073149D"/>
    <w:rsid w:val="007315D1"/>
    <w:rsid w:val="0073180C"/>
    <w:rsid w:val="0073211B"/>
    <w:rsid w:val="00732D8B"/>
    <w:rsid w:val="00733650"/>
    <w:rsid w:val="0073370C"/>
    <w:rsid w:val="0073389C"/>
    <w:rsid w:val="00733A29"/>
    <w:rsid w:val="00734675"/>
    <w:rsid w:val="007346D2"/>
    <w:rsid w:val="00734BED"/>
    <w:rsid w:val="007351DB"/>
    <w:rsid w:val="007353B6"/>
    <w:rsid w:val="0073545F"/>
    <w:rsid w:val="00735601"/>
    <w:rsid w:val="00735A52"/>
    <w:rsid w:val="00735ABD"/>
    <w:rsid w:val="00736585"/>
    <w:rsid w:val="007370C5"/>
    <w:rsid w:val="007372B4"/>
    <w:rsid w:val="0073794E"/>
    <w:rsid w:val="00737C32"/>
    <w:rsid w:val="0074042A"/>
    <w:rsid w:val="0074080D"/>
    <w:rsid w:val="0074082D"/>
    <w:rsid w:val="007408D4"/>
    <w:rsid w:val="00740EB2"/>
    <w:rsid w:val="00741334"/>
    <w:rsid w:val="007416DB"/>
    <w:rsid w:val="00741BA2"/>
    <w:rsid w:val="00742B61"/>
    <w:rsid w:val="0074316E"/>
    <w:rsid w:val="007431E8"/>
    <w:rsid w:val="00743558"/>
    <w:rsid w:val="0074369D"/>
    <w:rsid w:val="00743962"/>
    <w:rsid w:val="00743B2B"/>
    <w:rsid w:val="00743C33"/>
    <w:rsid w:val="007441CE"/>
    <w:rsid w:val="00744F7A"/>
    <w:rsid w:val="007450AC"/>
    <w:rsid w:val="0074524B"/>
    <w:rsid w:val="0074562D"/>
    <w:rsid w:val="007458C0"/>
    <w:rsid w:val="00746188"/>
    <w:rsid w:val="007468FC"/>
    <w:rsid w:val="00746937"/>
    <w:rsid w:val="00746B81"/>
    <w:rsid w:val="007470A4"/>
    <w:rsid w:val="00747A62"/>
    <w:rsid w:val="007505B5"/>
    <w:rsid w:val="007508BE"/>
    <w:rsid w:val="0075187D"/>
    <w:rsid w:val="00751CD0"/>
    <w:rsid w:val="007520A1"/>
    <w:rsid w:val="00752AA6"/>
    <w:rsid w:val="007536BC"/>
    <w:rsid w:val="0075405A"/>
    <w:rsid w:val="00754589"/>
    <w:rsid w:val="0075475D"/>
    <w:rsid w:val="0075490E"/>
    <w:rsid w:val="00754962"/>
    <w:rsid w:val="00754B3A"/>
    <w:rsid w:val="00755588"/>
    <w:rsid w:val="00755936"/>
    <w:rsid w:val="007559B4"/>
    <w:rsid w:val="00755B01"/>
    <w:rsid w:val="00756170"/>
    <w:rsid w:val="00756531"/>
    <w:rsid w:val="00756597"/>
    <w:rsid w:val="00756C05"/>
    <w:rsid w:val="00756D1A"/>
    <w:rsid w:val="007572BF"/>
    <w:rsid w:val="00757EE7"/>
    <w:rsid w:val="007603D4"/>
    <w:rsid w:val="0076048F"/>
    <w:rsid w:val="00761185"/>
    <w:rsid w:val="00761360"/>
    <w:rsid w:val="007618CE"/>
    <w:rsid w:val="007619FE"/>
    <w:rsid w:val="00761E2D"/>
    <w:rsid w:val="007620D8"/>
    <w:rsid w:val="00762192"/>
    <w:rsid w:val="007621E5"/>
    <w:rsid w:val="0076279D"/>
    <w:rsid w:val="00762E51"/>
    <w:rsid w:val="00763067"/>
    <w:rsid w:val="00763786"/>
    <w:rsid w:val="007637D3"/>
    <w:rsid w:val="007638B9"/>
    <w:rsid w:val="00763CCE"/>
    <w:rsid w:val="00763D95"/>
    <w:rsid w:val="00763EDF"/>
    <w:rsid w:val="0076427A"/>
    <w:rsid w:val="00764A91"/>
    <w:rsid w:val="00764CFC"/>
    <w:rsid w:val="00765206"/>
    <w:rsid w:val="007652E3"/>
    <w:rsid w:val="007655E5"/>
    <w:rsid w:val="00766702"/>
    <w:rsid w:val="007668F6"/>
    <w:rsid w:val="0076699F"/>
    <w:rsid w:val="00766CA9"/>
    <w:rsid w:val="00767AB3"/>
    <w:rsid w:val="00767E85"/>
    <w:rsid w:val="007700E7"/>
    <w:rsid w:val="0077039A"/>
    <w:rsid w:val="00770CE7"/>
    <w:rsid w:val="00770D51"/>
    <w:rsid w:val="0077113E"/>
    <w:rsid w:val="007713C4"/>
    <w:rsid w:val="007721DC"/>
    <w:rsid w:val="00772450"/>
    <w:rsid w:val="007724CB"/>
    <w:rsid w:val="00772883"/>
    <w:rsid w:val="007728A3"/>
    <w:rsid w:val="00772AF7"/>
    <w:rsid w:val="00772D1F"/>
    <w:rsid w:val="00772E34"/>
    <w:rsid w:val="00772F42"/>
    <w:rsid w:val="00773481"/>
    <w:rsid w:val="00774362"/>
    <w:rsid w:val="007745E7"/>
    <w:rsid w:val="00774EB5"/>
    <w:rsid w:val="007750D2"/>
    <w:rsid w:val="007763B9"/>
    <w:rsid w:val="00776452"/>
    <w:rsid w:val="007764CA"/>
    <w:rsid w:val="0077655B"/>
    <w:rsid w:val="00776E9D"/>
    <w:rsid w:val="00776FD6"/>
    <w:rsid w:val="007771F7"/>
    <w:rsid w:val="00777870"/>
    <w:rsid w:val="00777F82"/>
    <w:rsid w:val="00780EF9"/>
    <w:rsid w:val="007812CC"/>
    <w:rsid w:val="00781878"/>
    <w:rsid w:val="00781EB1"/>
    <w:rsid w:val="0078206E"/>
    <w:rsid w:val="007820B1"/>
    <w:rsid w:val="0078219D"/>
    <w:rsid w:val="007824A3"/>
    <w:rsid w:val="00782568"/>
    <w:rsid w:val="00782AFA"/>
    <w:rsid w:val="00782BA4"/>
    <w:rsid w:val="00783960"/>
    <w:rsid w:val="00783F95"/>
    <w:rsid w:val="007841A2"/>
    <w:rsid w:val="00784595"/>
    <w:rsid w:val="00784FD8"/>
    <w:rsid w:val="0078508F"/>
    <w:rsid w:val="007855E6"/>
    <w:rsid w:val="00785D8A"/>
    <w:rsid w:val="00785F6F"/>
    <w:rsid w:val="00786AE1"/>
    <w:rsid w:val="00786EAB"/>
    <w:rsid w:val="00786ED4"/>
    <w:rsid w:val="00787410"/>
    <w:rsid w:val="007877C2"/>
    <w:rsid w:val="007878EC"/>
    <w:rsid w:val="00787ABC"/>
    <w:rsid w:val="007900E7"/>
    <w:rsid w:val="00790100"/>
    <w:rsid w:val="007906F4"/>
    <w:rsid w:val="00790B3C"/>
    <w:rsid w:val="0079131F"/>
    <w:rsid w:val="007914E6"/>
    <w:rsid w:val="0079177D"/>
    <w:rsid w:val="00791806"/>
    <w:rsid w:val="00791942"/>
    <w:rsid w:val="00791FCE"/>
    <w:rsid w:val="007928A4"/>
    <w:rsid w:val="00792A8D"/>
    <w:rsid w:val="00792BC1"/>
    <w:rsid w:val="00793E35"/>
    <w:rsid w:val="00794137"/>
    <w:rsid w:val="00794222"/>
    <w:rsid w:val="0079485B"/>
    <w:rsid w:val="00794C58"/>
    <w:rsid w:val="00795087"/>
    <w:rsid w:val="007951E9"/>
    <w:rsid w:val="007955EB"/>
    <w:rsid w:val="00795A38"/>
    <w:rsid w:val="00796767"/>
    <w:rsid w:val="00796E66"/>
    <w:rsid w:val="00797188"/>
    <w:rsid w:val="0079746C"/>
    <w:rsid w:val="00797624"/>
    <w:rsid w:val="00797839"/>
    <w:rsid w:val="0079789C"/>
    <w:rsid w:val="007A02BC"/>
    <w:rsid w:val="007A052A"/>
    <w:rsid w:val="007A07AB"/>
    <w:rsid w:val="007A0D5D"/>
    <w:rsid w:val="007A1143"/>
    <w:rsid w:val="007A1C3D"/>
    <w:rsid w:val="007A1D22"/>
    <w:rsid w:val="007A21D5"/>
    <w:rsid w:val="007A29DD"/>
    <w:rsid w:val="007A2C9D"/>
    <w:rsid w:val="007A2D73"/>
    <w:rsid w:val="007A2DAE"/>
    <w:rsid w:val="007A2F56"/>
    <w:rsid w:val="007A3BF0"/>
    <w:rsid w:val="007A413D"/>
    <w:rsid w:val="007A4455"/>
    <w:rsid w:val="007A487D"/>
    <w:rsid w:val="007A5108"/>
    <w:rsid w:val="007A54F0"/>
    <w:rsid w:val="007A5724"/>
    <w:rsid w:val="007A59BC"/>
    <w:rsid w:val="007A5D81"/>
    <w:rsid w:val="007A619A"/>
    <w:rsid w:val="007A64F4"/>
    <w:rsid w:val="007A65F8"/>
    <w:rsid w:val="007A6C10"/>
    <w:rsid w:val="007A6EA0"/>
    <w:rsid w:val="007A6F7B"/>
    <w:rsid w:val="007A71F8"/>
    <w:rsid w:val="007A76A6"/>
    <w:rsid w:val="007B00FA"/>
    <w:rsid w:val="007B03CF"/>
    <w:rsid w:val="007B083B"/>
    <w:rsid w:val="007B096E"/>
    <w:rsid w:val="007B0C14"/>
    <w:rsid w:val="007B0CD7"/>
    <w:rsid w:val="007B1E2B"/>
    <w:rsid w:val="007B222D"/>
    <w:rsid w:val="007B2610"/>
    <w:rsid w:val="007B2CF7"/>
    <w:rsid w:val="007B2DB7"/>
    <w:rsid w:val="007B2E83"/>
    <w:rsid w:val="007B2EE3"/>
    <w:rsid w:val="007B2FF9"/>
    <w:rsid w:val="007B3146"/>
    <w:rsid w:val="007B337B"/>
    <w:rsid w:val="007B3BEB"/>
    <w:rsid w:val="007B4502"/>
    <w:rsid w:val="007B4670"/>
    <w:rsid w:val="007B4866"/>
    <w:rsid w:val="007B4D96"/>
    <w:rsid w:val="007B50A0"/>
    <w:rsid w:val="007B5179"/>
    <w:rsid w:val="007B5607"/>
    <w:rsid w:val="007B560E"/>
    <w:rsid w:val="007B5676"/>
    <w:rsid w:val="007B5687"/>
    <w:rsid w:val="007B5772"/>
    <w:rsid w:val="007B5B9C"/>
    <w:rsid w:val="007B5EC7"/>
    <w:rsid w:val="007B61E1"/>
    <w:rsid w:val="007B623E"/>
    <w:rsid w:val="007B6269"/>
    <w:rsid w:val="007B6525"/>
    <w:rsid w:val="007B689C"/>
    <w:rsid w:val="007B6F1A"/>
    <w:rsid w:val="007B74FE"/>
    <w:rsid w:val="007B7EC4"/>
    <w:rsid w:val="007B7F89"/>
    <w:rsid w:val="007B7FA8"/>
    <w:rsid w:val="007C010E"/>
    <w:rsid w:val="007C0280"/>
    <w:rsid w:val="007C03C8"/>
    <w:rsid w:val="007C04BB"/>
    <w:rsid w:val="007C070F"/>
    <w:rsid w:val="007C0E21"/>
    <w:rsid w:val="007C16F8"/>
    <w:rsid w:val="007C1CAB"/>
    <w:rsid w:val="007C29D9"/>
    <w:rsid w:val="007C2AB6"/>
    <w:rsid w:val="007C2C36"/>
    <w:rsid w:val="007C2CCF"/>
    <w:rsid w:val="007C3D38"/>
    <w:rsid w:val="007C4A33"/>
    <w:rsid w:val="007C4F7E"/>
    <w:rsid w:val="007C4FD8"/>
    <w:rsid w:val="007C5299"/>
    <w:rsid w:val="007C56B7"/>
    <w:rsid w:val="007C57EA"/>
    <w:rsid w:val="007C5B6D"/>
    <w:rsid w:val="007C645D"/>
    <w:rsid w:val="007C6515"/>
    <w:rsid w:val="007C6B57"/>
    <w:rsid w:val="007C7063"/>
    <w:rsid w:val="007C72CE"/>
    <w:rsid w:val="007C789C"/>
    <w:rsid w:val="007C7C32"/>
    <w:rsid w:val="007C7DBF"/>
    <w:rsid w:val="007C7E87"/>
    <w:rsid w:val="007D00A3"/>
    <w:rsid w:val="007D056C"/>
    <w:rsid w:val="007D057E"/>
    <w:rsid w:val="007D15FF"/>
    <w:rsid w:val="007D1A91"/>
    <w:rsid w:val="007D2085"/>
    <w:rsid w:val="007D2100"/>
    <w:rsid w:val="007D2130"/>
    <w:rsid w:val="007D22A7"/>
    <w:rsid w:val="007D257C"/>
    <w:rsid w:val="007D260F"/>
    <w:rsid w:val="007D27C1"/>
    <w:rsid w:val="007D4AD8"/>
    <w:rsid w:val="007D4AE7"/>
    <w:rsid w:val="007D4F55"/>
    <w:rsid w:val="007D4FBE"/>
    <w:rsid w:val="007D5869"/>
    <w:rsid w:val="007D5972"/>
    <w:rsid w:val="007D5C44"/>
    <w:rsid w:val="007D5C54"/>
    <w:rsid w:val="007D694A"/>
    <w:rsid w:val="007D6E36"/>
    <w:rsid w:val="007D7089"/>
    <w:rsid w:val="007D74B4"/>
    <w:rsid w:val="007D7862"/>
    <w:rsid w:val="007D7D21"/>
    <w:rsid w:val="007E0AEE"/>
    <w:rsid w:val="007E0FA7"/>
    <w:rsid w:val="007E198B"/>
    <w:rsid w:val="007E1AF7"/>
    <w:rsid w:val="007E24BE"/>
    <w:rsid w:val="007E2D31"/>
    <w:rsid w:val="007E2DEC"/>
    <w:rsid w:val="007E2F11"/>
    <w:rsid w:val="007E2F67"/>
    <w:rsid w:val="007E3293"/>
    <w:rsid w:val="007E34A9"/>
    <w:rsid w:val="007E388A"/>
    <w:rsid w:val="007E404E"/>
    <w:rsid w:val="007E48A5"/>
    <w:rsid w:val="007E579F"/>
    <w:rsid w:val="007E61AB"/>
    <w:rsid w:val="007E6328"/>
    <w:rsid w:val="007E6402"/>
    <w:rsid w:val="007E68F0"/>
    <w:rsid w:val="007E6C7E"/>
    <w:rsid w:val="007E76C5"/>
    <w:rsid w:val="007E7851"/>
    <w:rsid w:val="007E7C1B"/>
    <w:rsid w:val="007E7FF3"/>
    <w:rsid w:val="007F002E"/>
    <w:rsid w:val="007F05ED"/>
    <w:rsid w:val="007F0D69"/>
    <w:rsid w:val="007F0FB2"/>
    <w:rsid w:val="007F1415"/>
    <w:rsid w:val="007F1435"/>
    <w:rsid w:val="007F19A1"/>
    <w:rsid w:val="007F215D"/>
    <w:rsid w:val="007F2616"/>
    <w:rsid w:val="007F2FD9"/>
    <w:rsid w:val="007F36AB"/>
    <w:rsid w:val="007F3ECE"/>
    <w:rsid w:val="007F45C7"/>
    <w:rsid w:val="007F481D"/>
    <w:rsid w:val="007F49A9"/>
    <w:rsid w:val="007F5047"/>
    <w:rsid w:val="007F5917"/>
    <w:rsid w:val="007F6009"/>
    <w:rsid w:val="007F6288"/>
    <w:rsid w:val="007F65CD"/>
    <w:rsid w:val="007F66EE"/>
    <w:rsid w:val="007F78E1"/>
    <w:rsid w:val="00800379"/>
    <w:rsid w:val="00800492"/>
    <w:rsid w:val="008004E2"/>
    <w:rsid w:val="00800CC0"/>
    <w:rsid w:val="00800D57"/>
    <w:rsid w:val="00800EBC"/>
    <w:rsid w:val="00801B9C"/>
    <w:rsid w:val="00801BC0"/>
    <w:rsid w:val="008023B3"/>
    <w:rsid w:val="00802555"/>
    <w:rsid w:val="00803390"/>
    <w:rsid w:val="00804262"/>
    <w:rsid w:val="0080456C"/>
    <w:rsid w:val="00804581"/>
    <w:rsid w:val="00804EE5"/>
    <w:rsid w:val="00804F88"/>
    <w:rsid w:val="00804FF8"/>
    <w:rsid w:val="0080568E"/>
    <w:rsid w:val="00805BF6"/>
    <w:rsid w:val="00805C7B"/>
    <w:rsid w:val="00805F30"/>
    <w:rsid w:val="00807300"/>
    <w:rsid w:val="00810569"/>
    <w:rsid w:val="00810DD8"/>
    <w:rsid w:val="008111D0"/>
    <w:rsid w:val="0081124C"/>
    <w:rsid w:val="008115A3"/>
    <w:rsid w:val="00811E07"/>
    <w:rsid w:val="00811F34"/>
    <w:rsid w:val="008124A1"/>
    <w:rsid w:val="0081270F"/>
    <w:rsid w:val="00812A62"/>
    <w:rsid w:val="00813A46"/>
    <w:rsid w:val="00813CF8"/>
    <w:rsid w:val="00813E89"/>
    <w:rsid w:val="00814063"/>
    <w:rsid w:val="008142DE"/>
    <w:rsid w:val="00815015"/>
    <w:rsid w:val="008158B7"/>
    <w:rsid w:val="00815EE8"/>
    <w:rsid w:val="0081620C"/>
    <w:rsid w:val="00816479"/>
    <w:rsid w:val="008167AF"/>
    <w:rsid w:val="0081697A"/>
    <w:rsid w:val="008170C0"/>
    <w:rsid w:val="0081723D"/>
    <w:rsid w:val="0081727A"/>
    <w:rsid w:val="00817589"/>
    <w:rsid w:val="008176A6"/>
    <w:rsid w:val="00817889"/>
    <w:rsid w:val="00817DAB"/>
    <w:rsid w:val="008204B8"/>
    <w:rsid w:val="00820706"/>
    <w:rsid w:val="00820CD0"/>
    <w:rsid w:val="008218D2"/>
    <w:rsid w:val="00822015"/>
    <w:rsid w:val="008221E5"/>
    <w:rsid w:val="0082320B"/>
    <w:rsid w:val="00823736"/>
    <w:rsid w:val="00824037"/>
    <w:rsid w:val="0082482E"/>
    <w:rsid w:val="00824933"/>
    <w:rsid w:val="0082527A"/>
    <w:rsid w:val="00825326"/>
    <w:rsid w:val="008254AA"/>
    <w:rsid w:val="00825F2F"/>
    <w:rsid w:val="008261B3"/>
    <w:rsid w:val="008264BD"/>
    <w:rsid w:val="00826553"/>
    <w:rsid w:val="008266E7"/>
    <w:rsid w:val="00826E7C"/>
    <w:rsid w:val="00826F4B"/>
    <w:rsid w:val="00827592"/>
    <w:rsid w:val="00827841"/>
    <w:rsid w:val="008278E6"/>
    <w:rsid w:val="00827C3B"/>
    <w:rsid w:val="00827E5B"/>
    <w:rsid w:val="00830021"/>
    <w:rsid w:val="00830493"/>
    <w:rsid w:val="008304C0"/>
    <w:rsid w:val="008307A1"/>
    <w:rsid w:val="00830928"/>
    <w:rsid w:val="00830D40"/>
    <w:rsid w:val="00830E4A"/>
    <w:rsid w:val="008310CB"/>
    <w:rsid w:val="008310D5"/>
    <w:rsid w:val="00831804"/>
    <w:rsid w:val="00831C98"/>
    <w:rsid w:val="00831CC0"/>
    <w:rsid w:val="00832921"/>
    <w:rsid w:val="00832926"/>
    <w:rsid w:val="00832D87"/>
    <w:rsid w:val="00832E9F"/>
    <w:rsid w:val="00833658"/>
    <w:rsid w:val="00833A60"/>
    <w:rsid w:val="00833AE9"/>
    <w:rsid w:val="00833B90"/>
    <w:rsid w:val="00833FC4"/>
    <w:rsid w:val="00834009"/>
    <w:rsid w:val="008345A4"/>
    <w:rsid w:val="00834923"/>
    <w:rsid w:val="00834AB7"/>
    <w:rsid w:val="00835192"/>
    <w:rsid w:val="00835DE6"/>
    <w:rsid w:val="00835E47"/>
    <w:rsid w:val="008363F8"/>
    <w:rsid w:val="0083681D"/>
    <w:rsid w:val="0083687E"/>
    <w:rsid w:val="008369F7"/>
    <w:rsid w:val="00837B1C"/>
    <w:rsid w:val="00837B1E"/>
    <w:rsid w:val="008401DE"/>
    <w:rsid w:val="00840703"/>
    <w:rsid w:val="008407D3"/>
    <w:rsid w:val="0084092F"/>
    <w:rsid w:val="008415A0"/>
    <w:rsid w:val="00841710"/>
    <w:rsid w:val="00841DA6"/>
    <w:rsid w:val="008428BC"/>
    <w:rsid w:val="008428CF"/>
    <w:rsid w:val="00842CDF"/>
    <w:rsid w:val="00842EDB"/>
    <w:rsid w:val="008433BA"/>
    <w:rsid w:val="00843C3D"/>
    <w:rsid w:val="008441E3"/>
    <w:rsid w:val="008442E2"/>
    <w:rsid w:val="008449C4"/>
    <w:rsid w:val="00844D47"/>
    <w:rsid w:val="008457E7"/>
    <w:rsid w:val="00846767"/>
    <w:rsid w:val="008469E7"/>
    <w:rsid w:val="00846FCA"/>
    <w:rsid w:val="0084778A"/>
    <w:rsid w:val="00847D14"/>
    <w:rsid w:val="008505FB"/>
    <w:rsid w:val="008506D6"/>
    <w:rsid w:val="00850A0C"/>
    <w:rsid w:val="00850F68"/>
    <w:rsid w:val="0085111E"/>
    <w:rsid w:val="008514A2"/>
    <w:rsid w:val="0085183B"/>
    <w:rsid w:val="00851AB3"/>
    <w:rsid w:val="00851BFB"/>
    <w:rsid w:val="0085205A"/>
    <w:rsid w:val="0085205E"/>
    <w:rsid w:val="00852338"/>
    <w:rsid w:val="00852C8B"/>
    <w:rsid w:val="00852CEC"/>
    <w:rsid w:val="008533BE"/>
    <w:rsid w:val="00853C11"/>
    <w:rsid w:val="008543B4"/>
    <w:rsid w:val="008546C1"/>
    <w:rsid w:val="0085493C"/>
    <w:rsid w:val="00854EB0"/>
    <w:rsid w:val="00854F2B"/>
    <w:rsid w:val="00854F46"/>
    <w:rsid w:val="00855031"/>
    <w:rsid w:val="00855116"/>
    <w:rsid w:val="008551E5"/>
    <w:rsid w:val="00855C19"/>
    <w:rsid w:val="008563AE"/>
    <w:rsid w:val="00856A1F"/>
    <w:rsid w:val="00856C7E"/>
    <w:rsid w:val="00856E38"/>
    <w:rsid w:val="00857B4C"/>
    <w:rsid w:val="00857B6A"/>
    <w:rsid w:val="0086029C"/>
    <w:rsid w:val="0086042E"/>
    <w:rsid w:val="00860FC5"/>
    <w:rsid w:val="00861139"/>
    <w:rsid w:val="00861465"/>
    <w:rsid w:val="008617DE"/>
    <w:rsid w:val="00861D7F"/>
    <w:rsid w:val="008620D6"/>
    <w:rsid w:val="00862313"/>
    <w:rsid w:val="008629C9"/>
    <w:rsid w:val="00862DE7"/>
    <w:rsid w:val="0086301B"/>
    <w:rsid w:val="00863BAA"/>
    <w:rsid w:val="00863D78"/>
    <w:rsid w:val="00863F11"/>
    <w:rsid w:val="008643A9"/>
    <w:rsid w:val="00864898"/>
    <w:rsid w:val="00864911"/>
    <w:rsid w:val="00864B57"/>
    <w:rsid w:val="00864C37"/>
    <w:rsid w:val="00864CFF"/>
    <w:rsid w:val="0086538B"/>
    <w:rsid w:val="0086585D"/>
    <w:rsid w:val="008658F0"/>
    <w:rsid w:val="00865F25"/>
    <w:rsid w:val="00866043"/>
    <w:rsid w:val="008664ED"/>
    <w:rsid w:val="008665D2"/>
    <w:rsid w:val="0086691D"/>
    <w:rsid w:val="00867640"/>
    <w:rsid w:val="0086798F"/>
    <w:rsid w:val="008701C2"/>
    <w:rsid w:val="00870DB6"/>
    <w:rsid w:val="00870FC8"/>
    <w:rsid w:val="00871256"/>
    <w:rsid w:val="00871A64"/>
    <w:rsid w:val="0087214F"/>
    <w:rsid w:val="008725EC"/>
    <w:rsid w:val="00872A88"/>
    <w:rsid w:val="00873056"/>
    <w:rsid w:val="00873068"/>
    <w:rsid w:val="00873C5F"/>
    <w:rsid w:val="00873DD2"/>
    <w:rsid w:val="00873E01"/>
    <w:rsid w:val="00874D1B"/>
    <w:rsid w:val="00874DA6"/>
    <w:rsid w:val="00874E2E"/>
    <w:rsid w:val="00874E4A"/>
    <w:rsid w:val="00875722"/>
    <w:rsid w:val="008758CB"/>
    <w:rsid w:val="00875F8B"/>
    <w:rsid w:val="0087656D"/>
    <w:rsid w:val="0087687C"/>
    <w:rsid w:val="00876BAD"/>
    <w:rsid w:val="00876F84"/>
    <w:rsid w:val="00876FB4"/>
    <w:rsid w:val="00876FEC"/>
    <w:rsid w:val="008770D3"/>
    <w:rsid w:val="00877142"/>
    <w:rsid w:val="008778E7"/>
    <w:rsid w:val="00880515"/>
    <w:rsid w:val="00880798"/>
    <w:rsid w:val="00880C3A"/>
    <w:rsid w:val="0088155B"/>
    <w:rsid w:val="00881C9E"/>
    <w:rsid w:val="00881DC7"/>
    <w:rsid w:val="00882074"/>
    <w:rsid w:val="00882108"/>
    <w:rsid w:val="008823F6"/>
    <w:rsid w:val="00882909"/>
    <w:rsid w:val="008829FC"/>
    <w:rsid w:val="0088376C"/>
    <w:rsid w:val="00883B3C"/>
    <w:rsid w:val="008841DB"/>
    <w:rsid w:val="00884A14"/>
    <w:rsid w:val="00884D01"/>
    <w:rsid w:val="008850A5"/>
    <w:rsid w:val="008850F2"/>
    <w:rsid w:val="008851C9"/>
    <w:rsid w:val="008851E8"/>
    <w:rsid w:val="00885910"/>
    <w:rsid w:val="00885DCA"/>
    <w:rsid w:val="00885EB2"/>
    <w:rsid w:val="00886076"/>
    <w:rsid w:val="00886870"/>
    <w:rsid w:val="008868F5"/>
    <w:rsid w:val="008871CF"/>
    <w:rsid w:val="00887234"/>
    <w:rsid w:val="008879A1"/>
    <w:rsid w:val="008879D8"/>
    <w:rsid w:val="00887A1D"/>
    <w:rsid w:val="00887DBD"/>
    <w:rsid w:val="00887E08"/>
    <w:rsid w:val="00887F65"/>
    <w:rsid w:val="008908BE"/>
    <w:rsid w:val="008910FC"/>
    <w:rsid w:val="0089118D"/>
    <w:rsid w:val="008915F7"/>
    <w:rsid w:val="00891BDC"/>
    <w:rsid w:val="00892936"/>
    <w:rsid w:val="00892FB4"/>
    <w:rsid w:val="0089300B"/>
    <w:rsid w:val="00893644"/>
    <w:rsid w:val="00893957"/>
    <w:rsid w:val="00893AC0"/>
    <w:rsid w:val="00893EE2"/>
    <w:rsid w:val="0089416D"/>
    <w:rsid w:val="00894FE0"/>
    <w:rsid w:val="0089557D"/>
    <w:rsid w:val="0089659A"/>
    <w:rsid w:val="00896785"/>
    <w:rsid w:val="00897061"/>
    <w:rsid w:val="008971D1"/>
    <w:rsid w:val="0089733E"/>
    <w:rsid w:val="00897A7D"/>
    <w:rsid w:val="00897B09"/>
    <w:rsid w:val="00897D41"/>
    <w:rsid w:val="00897EBD"/>
    <w:rsid w:val="008A0774"/>
    <w:rsid w:val="008A1269"/>
    <w:rsid w:val="008A13D8"/>
    <w:rsid w:val="008A1591"/>
    <w:rsid w:val="008A18B0"/>
    <w:rsid w:val="008A1E86"/>
    <w:rsid w:val="008A201B"/>
    <w:rsid w:val="008A231B"/>
    <w:rsid w:val="008A23FA"/>
    <w:rsid w:val="008A24BE"/>
    <w:rsid w:val="008A268A"/>
    <w:rsid w:val="008A2B22"/>
    <w:rsid w:val="008A30FC"/>
    <w:rsid w:val="008A31A0"/>
    <w:rsid w:val="008A3678"/>
    <w:rsid w:val="008A38BA"/>
    <w:rsid w:val="008A3A94"/>
    <w:rsid w:val="008A3B8B"/>
    <w:rsid w:val="008A426E"/>
    <w:rsid w:val="008A4433"/>
    <w:rsid w:val="008A4477"/>
    <w:rsid w:val="008A4BFB"/>
    <w:rsid w:val="008A4DE7"/>
    <w:rsid w:val="008A5151"/>
    <w:rsid w:val="008A565F"/>
    <w:rsid w:val="008A566A"/>
    <w:rsid w:val="008A57F7"/>
    <w:rsid w:val="008A599C"/>
    <w:rsid w:val="008A5A56"/>
    <w:rsid w:val="008A5DCE"/>
    <w:rsid w:val="008A6538"/>
    <w:rsid w:val="008A675D"/>
    <w:rsid w:val="008A70BB"/>
    <w:rsid w:val="008A738E"/>
    <w:rsid w:val="008A76AD"/>
    <w:rsid w:val="008A772A"/>
    <w:rsid w:val="008A7E49"/>
    <w:rsid w:val="008B0100"/>
    <w:rsid w:val="008B0198"/>
    <w:rsid w:val="008B0263"/>
    <w:rsid w:val="008B06E0"/>
    <w:rsid w:val="008B0F73"/>
    <w:rsid w:val="008B1310"/>
    <w:rsid w:val="008B181B"/>
    <w:rsid w:val="008B19C0"/>
    <w:rsid w:val="008B2ADA"/>
    <w:rsid w:val="008B2FCD"/>
    <w:rsid w:val="008B3205"/>
    <w:rsid w:val="008B3781"/>
    <w:rsid w:val="008B37F1"/>
    <w:rsid w:val="008B3E2F"/>
    <w:rsid w:val="008B427A"/>
    <w:rsid w:val="008B48F7"/>
    <w:rsid w:val="008B5175"/>
    <w:rsid w:val="008B5577"/>
    <w:rsid w:val="008B5731"/>
    <w:rsid w:val="008B5A72"/>
    <w:rsid w:val="008B5D4D"/>
    <w:rsid w:val="008B6143"/>
    <w:rsid w:val="008B626B"/>
    <w:rsid w:val="008B630C"/>
    <w:rsid w:val="008B647A"/>
    <w:rsid w:val="008B6C15"/>
    <w:rsid w:val="008B717A"/>
    <w:rsid w:val="008B791C"/>
    <w:rsid w:val="008B7AE2"/>
    <w:rsid w:val="008B7B19"/>
    <w:rsid w:val="008B7D85"/>
    <w:rsid w:val="008C0DEB"/>
    <w:rsid w:val="008C1292"/>
    <w:rsid w:val="008C13E7"/>
    <w:rsid w:val="008C146C"/>
    <w:rsid w:val="008C19DF"/>
    <w:rsid w:val="008C1A98"/>
    <w:rsid w:val="008C1FA2"/>
    <w:rsid w:val="008C22F7"/>
    <w:rsid w:val="008C2BF7"/>
    <w:rsid w:val="008C3061"/>
    <w:rsid w:val="008C3286"/>
    <w:rsid w:val="008C369B"/>
    <w:rsid w:val="008C3D44"/>
    <w:rsid w:val="008C3D67"/>
    <w:rsid w:val="008C40C0"/>
    <w:rsid w:val="008C44DC"/>
    <w:rsid w:val="008C4708"/>
    <w:rsid w:val="008C47CB"/>
    <w:rsid w:val="008C4AF8"/>
    <w:rsid w:val="008C547A"/>
    <w:rsid w:val="008C5FFD"/>
    <w:rsid w:val="008C6286"/>
    <w:rsid w:val="008C62F1"/>
    <w:rsid w:val="008C730C"/>
    <w:rsid w:val="008C78EB"/>
    <w:rsid w:val="008C7F62"/>
    <w:rsid w:val="008D0044"/>
    <w:rsid w:val="008D0175"/>
    <w:rsid w:val="008D0288"/>
    <w:rsid w:val="008D09AA"/>
    <w:rsid w:val="008D0EB3"/>
    <w:rsid w:val="008D108D"/>
    <w:rsid w:val="008D151E"/>
    <w:rsid w:val="008D1567"/>
    <w:rsid w:val="008D1AC7"/>
    <w:rsid w:val="008D1AE9"/>
    <w:rsid w:val="008D1DFC"/>
    <w:rsid w:val="008D253C"/>
    <w:rsid w:val="008D2A56"/>
    <w:rsid w:val="008D2B55"/>
    <w:rsid w:val="008D377D"/>
    <w:rsid w:val="008D383D"/>
    <w:rsid w:val="008D38C7"/>
    <w:rsid w:val="008D3AC9"/>
    <w:rsid w:val="008D3D3A"/>
    <w:rsid w:val="008D3D7F"/>
    <w:rsid w:val="008D4271"/>
    <w:rsid w:val="008D4359"/>
    <w:rsid w:val="008D471E"/>
    <w:rsid w:val="008D4983"/>
    <w:rsid w:val="008D4AE8"/>
    <w:rsid w:val="008D4B2E"/>
    <w:rsid w:val="008D4B34"/>
    <w:rsid w:val="008D4E25"/>
    <w:rsid w:val="008D52CC"/>
    <w:rsid w:val="008D5475"/>
    <w:rsid w:val="008D556F"/>
    <w:rsid w:val="008D561A"/>
    <w:rsid w:val="008D566A"/>
    <w:rsid w:val="008D58C5"/>
    <w:rsid w:val="008D5E4E"/>
    <w:rsid w:val="008D6692"/>
    <w:rsid w:val="008D77D5"/>
    <w:rsid w:val="008D7837"/>
    <w:rsid w:val="008D7AA2"/>
    <w:rsid w:val="008E0313"/>
    <w:rsid w:val="008E03CF"/>
    <w:rsid w:val="008E04DB"/>
    <w:rsid w:val="008E0AD1"/>
    <w:rsid w:val="008E0BBF"/>
    <w:rsid w:val="008E0F14"/>
    <w:rsid w:val="008E121D"/>
    <w:rsid w:val="008E1721"/>
    <w:rsid w:val="008E178F"/>
    <w:rsid w:val="008E18E0"/>
    <w:rsid w:val="008E2276"/>
    <w:rsid w:val="008E3433"/>
    <w:rsid w:val="008E3EB2"/>
    <w:rsid w:val="008E3FDA"/>
    <w:rsid w:val="008E4793"/>
    <w:rsid w:val="008E4AC9"/>
    <w:rsid w:val="008E4E61"/>
    <w:rsid w:val="008E4F0E"/>
    <w:rsid w:val="008E51BD"/>
    <w:rsid w:val="008E550A"/>
    <w:rsid w:val="008E574B"/>
    <w:rsid w:val="008E6F39"/>
    <w:rsid w:val="008E7055"/>
    <w:rsid w:val="008E7411"/>
    <w:rsid w:val="008E74B6"/>
    <w:rsid w:val="008E7781"/>
    <w:rsid w:val="008E7A48"/>
    <w:rsid w:val="008E7B3F"/>
    <w:rsid w:val="008E7EB9"/>
    <w:rsid w:val="008F0103"/>
    <w:rsid w:val="008F013D"/>
    <w:rsid w:val="008F0179"/>
    <w:rsid w:val="008F0526"/>
    <w:rsid w:val="008F06D8"/>
    <w:rsid w:val="008F0BAE"/>
    <w:rsid w:val="008F13BA"/>
    <w:rsid w:val="008F173E"/>
    <w:rsid w:val="008F1C24"/>
    <w:rsid w:val="008F1F32"/>
    <w:rsid w:val="008F1F6C"/>
    <w:rsid w:val="008F1F80"/>
    <w:rsid w:val="008F2A22"/>
    <w:rsid w:val="008F2E44"/>
    <w:rsid w:val="008F3086"/>
    <w:rsid w:val="008F3941"/>
    <w:rsid w:val="008F3DE8"/>
    <w:rsid w:val="008F43AC"/>
    <w:rsid w:val="008F4478"/>
    <w:rsid w:val="008F4A05"/>
    <w:rsid w:val="008F4BF9"/>
    <w:rsid w:val="008F617E"/>
    <w:rsid w:val="008F6816"/>
    <w:rsid w:val="008F6AE6"/>
    <w:rsid w:val="008F6D96"/>
    <w:rsid w:val="008F72F7"/>
    <w:rsid w:val="008F784F"/>
    <w:rsid w:val="008F7E2C"/>
    <w:rsid w:val="00900205"/>
    <w:rsid w:val="00900726"/>
    <w:rsid w:val="00900B28"/>
    <w:rsid w:val="0090131C"/>
    <w:rsid w:val="009016D7"/>
    <w:rsid w:val="00901E70"/>
    <w:rsid w:val="00902099"/>
    <w:rsid w:val="00902821"/>
    <w:rsid w:val="00902C80"/>
    <w:rsid w:val="00902DB1"/>
    <w:rsid w:val="00903194"/>
    <w:rsid w:val="009032C9"/>
    <w:rsid w:val="009038C3"/>
    <w:rsid w:val="00903BE0"/>
    <w:rsid w:val="00904792"/>
    <w:rsid w:val="00904C3E"/>
    <w:rsid w:val="00904E35"/>
    <w:rsid w:val="009053B1"/>
    <w:rsid w:val="0090570F"/>
    <w:rsid w:val="00905FAB"/>
    <w:rsid w:val="00906556"/>
    <w:rsid w:val="00906A84"/>
    <w:rsid w:val="0090710A"/>
    <w:rsid w:val="0090746A"/>
    <w:rsid w:val="009074B0"/>
    <w:rsid w:val="00907EA4"/>
    <w:rsid w:val="009103AD"/>
    <w:rsid w:val="009106F7"/>
    <w:rsid w:val="00910798"/>
    <w:rsid w:val="0091091A"/>
    <w:rsid w:val="009111C6"/>
    <w:rsid w:val="00911CA7"/>
    <w:rsid w:val="00912188"/>
    <w:rsid w:val="00912358"/>
    <w:rsid w:val="00912365"/>
    <w:rsid w:val="00912F29"/>
    <w:rsid w:val="009131B9"/>
    <w:rsid w:val="00913C66"/>
    <w:rsid w:val="009140D8"/>
    <w:rsid w:val="009142B9"/>
    <w:rsid w:val="009150BF"/>
    <w:rsid w:val="0091541A"/>
    <w:rsid w:val="00915C1F"/>
    <w:rsid w:val="00915C3A"/>
    <w:rsid w:val="00915FC7"/>
    <w:rsid w:val="0091655F"/>
    <w:rsid w:val="009165EA"/>
    <w:rsid w:val="00916946"/>
    <w:rsid w:val="00916C8B"/>
    <w:rsid w:val="00916EE3"/>
    <w:rsid w:val="0091739D"/>
    <w:rsid w:val="00917713"/>
    <w:rsid w:val="00917808"/>
    <w:rsid w:val="00920598"/>
    <w:rsid w:val="00921A8E"/>
    <w:rsid w:val="00922630"/>
    <w:rsid w:val="00922684"/>
    <w:rsid w:val="00922800"/>
    <w:rsid w:val="00922924"/>
    <w:rsid w:val="00922B72"/>
    <w:rsid w:val="00923171"/>
    <w:rsid w:val="00923EF2"/>
    <w:rsid w:val="00923FD2"/>
    <w:rsid w:val="00924298"/>
    <w:rsid w:val="009245A1"/>
    <w:rsid w:val="009247C4"/>
    <w:rsid w:val="00924BDD"/>
    <w:rsid w:val="009251AA"/>
    <w:rsid w:val="00925226"/>
    <w:rsid w:val="0092551A"/>
    <w:rsid w:val="009255B5"/>
    <w:rsid w:val="00925F1F"/>
    <w:rsid w:val="0092623F"/>
    <w:rsid w:val="00926541"/>
    <w:rsid w:val="0092662B"/>
    <w:rsid w:val="00926801"/>
    <w:rsid w:val="00926DDE"/>
    <w:rsid w:val="00926F2B"/>
    <w:rsid w:val="0092717B"/>
    <w:rsid w:val="00927369"/>
    <w:rsid w:val="00927701"/>
    <w:rsid w:val="009277A7"/>
    <w:rsid w:val="00927B9B"/>
    <w:rsid w:val="009301BC"/>
    <w:rsid w:val="009302FA"/>
    <w:rsid w:val="00930B50"/>
    <w:rsid w:val="009315ED"/>
    <w:rsid w:val="00931CF9"/>
    <w:rsid w:val="00931E03"/>
    <w:rsid w:val="00932168"/>
    <w:rsid w:val="009324E8"/>
    <w:rsid w:val="00932B60"/>
    <w:rsid w:val="00932E8F"/>
    <w:rsid w:val="00933892"/>
    <w:rsid w:val="00933B18"/>
    <w:rsid w:val="00933B9F"/>
    <w:rsid w:val="00933FF2"/>
    <w:rsid w:val="009347C4"/>
    <w:rsid w:val="0093481D"/>
    <w:rsid w:val="00934AA7"/>
    <w:rsid w:val="00935242"/>
    <w:rsid w:val="0093525B"/>
    <w:rsid w:val="00935380"/>
    <w:rsid w:val="00935BED"/>
    <w:rsid w:val="009361FF"/>
    <w:rsid w:val="009363D4"/>
    <w:rsid w:val="00936925"/>
    <w:rsid w:val="00936F87"/>
    <w:rsid w:val="00940138"/>
    <w:rsid w:val="0094014D"/>
    <w:rsid w:val="009403EE"/>
    <w:rsid w:val="009408A5"/>
    <w:rsid w:val="00941707"/>
    <w:rsid w:val="009418B4"/>
    <w:rsid w:val="009418BB"/>
    <w:rsid w:val="00942603"/>
    <w:rsid w:val="00942730"/>
    <w:rsid w:val="0094293E"/>
    <w:rsid w:val="0094305A"/>
    <w:rsid w:val="009433A6"/>
    <w:rsid w:val="00943922"/>
    <w:rsid w:val="0094428B"/>
    <w:rsid w:val="00944CCA"/>
    <w:rsid w:val="00944FBD"/>
    <w:rsid w:val="00945257"/>
    <w:rsid w:val="00945CC1"/>
    <w:rsid w:val="00945FA0"/>
    <w:rsid w:val="0094610A"/>
    <w:rsid w:val="00946257"/>
    <w:rsid w:val="009469FE"/>
    <w:rsid w:val="00946E3C"/>
    <w:rsid w:val="00947435"/>
    <w:rsid w:val="00947C55"/>
    <w:rsid w:val="00947D9B"/>
    <w:rsid w:val="00947E0A"/>
    <w:rsid w:val="00947E9B"/>
    <w:rsid w:val="00950003"/>
    <w:rsid w:val="009501AF"/>
    <w:rsid w:val="00950A2D"/>
    <w:rsid w:val="00950CD6"/>
    <w:rsid w:val="0095116C"/>
    <w:rsid w:val="00951352"/>
    <w:rsid w:val="009518A2"/>
    <w:rsid w:val="0095210D"/>
    <w:rsid w:val="00952141"/>
    <w:rsid w:val="00952427"/>
    <w:rsid w:val="00952915"/>
    <w:rsid w:val="00952BF3"/>
    <w:rsid w:val="0095300D"/>
    <w:rsid w:val="009533D4"/>
    <w:rsid w:val="00953617"/>
    <w:rsid w:val="00953722"/>
    <w:rsid w:val="00953843"/>
    <w:rsid w:val="00953D87"/>
    <w:rsid w:val="00953F15"/>
    <w:rsid w:val="009542C8"/>
    <w:rsid w:val="00954F95"/>
    <w:rsid w:val="00955599"/>
    <w:rsid w:val="00955684"/>
    <w:rsid w:val="00955927"/>
    <w:rsid w:val="009560E6"/>
    <w:rsid w:val="00956FE3"/>
    <w:rsid w:val="0095787B"/>
    <w:rsid w:val="00957BA9"/>
    <w:rsid w:val="00957CA1"/>
    <w:rsid w:val="00957F5F"/>
    <w:rsid w:val="009600A8"/>
    <w:rsid w:val="009602E8"/>
    <w:rsid w:val="009614E2"/>
    <w:rsid w:val="00961BA0"/>
    <w:rsid w:val="0096206C"/>
    <w:rsid w:val="009621B7"/>
    <w:rsid w:val="009621BE"/>
    <w:rsid w:val="00962394"/>
    <w:rsid w:val="009627BE"/>
    <w:rsid w:val="00962803"/>
    <w:rsid w:val="009630CF"/>
    <w:rsid w:val="009635DD"/>
    <w:rsid w:val="0096379D"/>
    <w:rsid w:val="00963817"/>
    <w:rsid w:val="009638C3"/>
    <w:rsid w:val="00963934"/>
    <w:rsid w:val="0096412E"/>
    <w:rsid w:val="0096433A"/>
    <w:rsid w:val="009646E5"/>
    <w:rsid w:val="00964AAA"/>
    <w:rsid w:val="00964C99"/>
    <w:rsid w:val="00965286"/>
    <w:rsid w:val="00965358"/>
    <w:rsid w:val="009658D4"/>
    <w:rsid w:val="00966135"/>
    <w:rsid w:val="00966265"/>
    <w:rsid w:val="00966450"/>
    <w:rsid w:val="00966721"/>
    <w:rsid w:val="0096693E"/>
    <w:rsid w:val="00966B87"/>
    <w:rsid w:val="009673A9"/>
    <w:rsid w:val="00967A2D"/>
    <w:rsid w:val="00967A60"/>
    <w:rsid w:val="00967B8B"/>
    <w:rsid w:val="0097011A"/>
    <w:rsid w:val="009701DC"/>
    <w:rsid w:val="00970391"/>
    <w:rsid w:val="009706FB"/>
    <w:rsid w:val="00970FC7"/>
    <w:rsid w:val="00970FEA"/>
    <w:rsid w:val="009725AE"/>
    <w:rsid w:val="009725F2"/>
    <w:rsid w:val="0097291D"/>
    <w:rsid w:val="00972BD1"/>
    <w:rsid w:val="009730F1"/>
    <w:rsid w:val="00973722"/>
    <w:rsid w:val="0097377B"/>
    <w:rsid w:val="00974009"/>
    <w:rsid w:val="0097406D"/>
    <w:rsid w:val="00974BE8"/>
    <w:rsid w:val="0097508E"/>
    <w:rsid w:val="009754FF"/>
    <w:rsid w:val="009758CF"/>
    <w:rsid w:val="00975BBE"/>
    <w:rsid w:val="0097625A"/>
    <w:rsid w:val="009763E3"/>
    <w:rsid w:val="009767B2"/>
    <w:rsid w:val="00976BD7"/>
    <w:rsid w:val="00977061"/>
    <w:rsid w:val="009770B5"/>
    <w:rsid w:val="00977229"/>
    <w:rsid w:val="00977E11"/>
    <w:rsid w:val="00980048"/>
    <w:rsid w:val="009802B2"/>
    <w:rsid w:val="009802F1"/>
    <w:rsid w:val="009803EF"/>
    <w:rsid w:val="00980442"/>
    <w:rsid w:val="00980801"/>
    <w:rsid w:val="00980812"/>
    <w:rsid w:val="00980913"/>
    <w:rsid w:val="009809A6"/>
    <w:rsid w:val="00980AC8"/>
    <w:rsid w:val="00980B61"/>
    <w:rsid w:val="00981344"/>
    <w:rsid w:val="0098185B"/>
    <w:rsid w:val="00981D95"/>
    <w:rsid w:val="00981F90"/>
    <w:rsid w:val="0098263B"/>
    <w:rsid w:val="0098289B"/>
    <w:rsid w:val="00982A54"/>
    <w:rsid w:val="00982D0E"/>
    <w:rsid w:val="00983043"/>
    <w:rsid w:val="0098370A"/>
    <w:rsid w:val="009843A4"/>
    <w:rsid w:val="00984403"/>
    <w:rsid w:val="00984556"/>
    <w:rsid w:val="009852D9"/>
    <w:rsid w:val="009853B0"/>
    <w:rsid w:val="00985583"/>
    <w:rsid w:val="00985B09"/>
    <w:rsid w:val="00985B22"/>
    <w:rsid w:val="0098609A"/>
    <w:rsid w:val="009863A1"/>
    <w:rsid w:val="009865A0"/>
    <w:rsid w:val="00986630"/>
    <w:rsid w:val="00986729"/>
    <w:rsid w:val="0098756D"/>
    <w:rsid w:val="00987724"/>
    <w:rsid w:val="009879D4"/>
    <w:rsid w:val="00987B69"/>
    <w:rsid w:val="00987E17"/>
    <w:rsid w:val="00987E19"/>
    <w:rsid w:val="00987E76"/>
    <w:rsid w:val="00987EE9"/>
    <w:rsid w:val="0099011C"/>
    <w:rsid w:val="00990664"/>
    <w:rsid w:val="009908A7"/>
    <w:rsid w:val="00990F79"/>
    <w:rsid w:val="00990FB4"/>
    <w:rsid w:val="009910F9"/>
    <w:rsid w:val="0099162D"/>
    <w:rsid w:val="009918C4"/>
    <w:rsid w:val="009931B7"/>
    <w:rsid w:val="009938AC"/>
    <w:rsid w:val="00993D3C"/>
    <w:rsid w:val="00993EAD"/>
    <w:rsid w:val="00994808"/>
    <w:rsid w:val="0099481F"/>
    <w:rsid w:val="00994886"/>
    <w:rsid w:val="00994BF3"/>
    <w:rsid w:val="00994DB0"/>
    <w:rsid w:val="009951E2"/>
    <w:rsid w:val="009955CE"/>
    <w:rsid w:val="00995A95"/>
    <w:rsid w:val="0099621A"/>
    <w:rsid w:val="0099644C"/>
    <w:rsid w:val="0099664D"/>
    <w:rsid w:val="009967B2"/>
    <w:rsid w:val="009968B4"/>
    <w:rsid w:val="00997641"/>
    <w:rsid w:val="00997E7F"/>
    <w:rsid w:val="009A0513"/>
    <w:rsid w:val="009A0821"/>
    <w:rsid w:val="009A16CF"/>
    <w:rsid w:val="009A24FF"/>
    <w:rsid w:val="009A259C"/>
    <w:rsid w:val="009A28DF"/>
    <w:rsid w:val="009A2DEB"/>
    <w:rsid w:val="009A3338"/>
    <w:rsid w:val="009A3892"/>
    <w:rsid w:val="009A3AEA"/>
    <w:rsid w:val="009A4939"/>
    <w:rsid w:val="009A4C88"/>
    <w:rsid w:val="009A4E00"/>
    <w:rsid w:val="009A51FB"/>
    <w:rsid w:val="009A575E"/>
    <w:rsid w:val="009A5E90"/>
    <w:rsid w:val="009A5EDF"/>
    <w:rsid w:val="009A5F02"/>
    <w:rsid w:val="009A6BFC"/>
    <w:rsid w:val="009A6CAD"/>
    <w:rsid w:val="009A7893"/>
    <w:rsid w:val="009A7CE4"/>
    <w:rsid w:val="009B002B"/>
    <w:rsid w:val="009B0214"/>
    <w:rsid w:val="009B0469"/>
    <w:rsid w:val="009B07FE"/>
    <w:rsid w:val="009B08B5"/>
    <w:rsid w:val="009B0A4D"/>
    <w:rsid w:val="009B0B2C"/>
    <w:rsid w:val="009B157D"/>
    <w:rsid w:val="009B21FE"/>
    <w:rsid w:val="009B2646"/>
    <w:rsid w:val="009B2C27"/>
    <w:rsid w:val="009B30CA"/>
    <w:rsid w:val="009B32DC"/>
    <w:rsid w:val="009B3566"/>
    <w:rsid w:val="009B37C6"/>
    <w:rsid w:val="009B3B13"/>
    <w:rsid w:val="009B3D46"/>
    <w:rsid w:val="009B3F4F"/>
    <w:rsid w:val="009B3FF3"/>
    <w:rsid w:val="009B4100"/>
    <w:rsid w:val="009B45F1"/>
    <w:rsid w:val="009B4CAC"/>
    <w:rsid w:val="009B5708"/>
    <w:rsid w:val="009B5815"/>
    <w:rsid w:val="009B5871"/>
    <w:rsid w:val="009B68AF"/>
    <w:rsid w:val="009B738E"/>
    <w:rsid w:val="009C00BF"/>
    <w:rsid w:val="009C0A14"/>
    <w:rsid w:val="009C0AD2"/>
    <w:rsid w:val="009C0D22"/>
    <w:rsid w:val="009C0E4F"/>
    <w:rsid w:val="009C1094"/>
    <w:rsid w:val="009C1467"/>
    <w:rsid w:val="009C19EB"/>
    <w:rsid w:val="009C1DAC"/>
    <w:rsid w:val="009C1DD6"/>
    <w:rsid w:val="009C2D6C"/>
    <w:rsid w:val="009C2E55"/>
    <w:rsid w:val="009C303D"/>
    <w:rsid w:val="009C3442"/>
    <w:rsid w:val="009C34F4"/>
    <w:rsid w:val="009C4044"/>
    <w:rsid w:val="009C477D"/>
    <w:rsid w:val="009C4FC2"/>
    <w:rsid w:val="009C5449"/>
    <w:rsid w:val="009C58B1"/>
    <w:rsid w:val="009C5B10"/>
    <w:rsid w:val="009C5CD1"/>
    <w:rsid w:val="009C5F6D"/>
    <w:rsid w:val="009C5FC0"/>
    <w:rsid w:val="009C647F"/>
    <w:rsid w:val="009C648D"/>
    <w:rsid w:val="009C6AE8"/>
    <w:rsid w:val="009C7C27"/>
    <w:rsid w:val="009D0202"/>
    <w:rsid w:val="009D0929"/>
    <w:rsid w:val="009D0B1D"/>
    <w:rsid w:val="009D0FEF"/>
    <w:rsid w:val="009D152B"/>
    <w:rsid w:val="009D185E"/>
    <w:rsid w:val="009D19BE"/>
    <w:rsid w:val="009D1AA6"/>
    <w:rsid w:val="009D1DBB"/>
    <w:rsid w:val="009D1EFC"/>
    <w:rsid w:val="009D22CA"/>
    <w:rsid w:val="009D26F1"/>
    <w:rsid w:val="009D28AA"/>
    <w:rsid w:val="009D31AA"/>
    <w:rsid w:val="009D350B"/>
    <w:rsid w:val="009D40E7"/>
    <w:rsid w:val="009D48FC"/>
    <w:rsid w:val="009D4A44"/>
    <w:rsid w:val="009D53EA"/>
    <w:rsid w:val="009D5603"/>
    <w:rsid w:val="009D5617"/>
    <w:rsid w:val="009D5DB0"/>
    <w:rsid w:val="009D5DF8"/>
    <w:rsid w:val="009D5E36"/>
    <w:rsid w:val="009D66E8"/>
    <w:rsid w:val="009D7AC9"/>
    <w:rsid w:val="009E0839"/>
    <w:rsid w:val="009E09CB"/>
    <w:rsid w:val="009E1119"/>
    <w:rsid w:val="009E173B"/>
    <w:rsid w:val="009E1BD5"/>
    <w:rsid w:val="009E1D30"/>
    <w:rsid w:val="009E208C"/>
    <w:rsid w:val="009E2132"/>
    <w:rsid w:val="009E2261"/>
    <w:rsid w:val="009E23F6"/>
    <w:rsid w:val="009E2A2C"/>
    <w:rsid w:val="009E2E91"/>
    <w:rsid w:val="009E3087"/>
    <w:rsid w:val="009E3952"/>
    <w:rsid w:val="009E3AA8"/>
    <w:rsid w:val="009E3FD1"/>
    <w:rsid w:val="009E437C"/>
    <w:rsid w:val="009E4B48"/>
    <w:rsid w:val="009E55B9"/>
    <w:rsid w:val="009E5937"/>
    <w:rsid w:val="009E5FD6"/>
    <w:rsid w:val="009E646D"/>
    <w:rsid w:val="009E6841"/>
    <w:rsid w:val="009E6C22"/>
    <w:rsid w:val="009E6DB7"/>
    <w:rsid w:val="009E7361"/>
    <w:rsid w:val="009E7860"/>
    <w:rsid w:val="009E7967"/>
    <w:rsid w:val="009F0076"/>
    <w:rsid w:val="009F02DB"/>
    <w:rsid w:val="009F0552"/>
    <w:rsid w:val="009F0C7A"/>
    <w:rsid w:val="009F0D9A"/>
    <w:rsid w:val="009F10D2"/>
    <w:rsid w:val="009F11FB"/>
    <w:rsid w:val="009F1B05"/>
    <w:rsid w:val="009F311F"/>
    <w:rsid w:val="009F398D"/>
    <w:rsid w:val="009F3E47"/>
    <w:rsid w:val="009F497A"/>
    <w:rsid w:val="009F49A6"/>
    <w:rsid w:val="009F4DDD"/>
    <w:rsid w:val="009F503F"/>
    <w:rsid w:val="009F5200"/>
    <w:rsid w:val="009F57C7"/>
    <w:rsid w:val="009F5C06"/>
    <w:rsid w:val="009F5F54"/>
    <w:rsid w:val="009F60AA"/>
    <w:rsid w:val="009F62BA"/>
    <w:rsid w:val="009F631B"/>
    <w:rsid w:val="009F7039"/>
    <w:rsid w:val="009F727C"/>
    <w:rsid w:val="009F739E"/>
    <w:rsid w:val="009F789A"/>
    <w:rsid w:val="009F7A30"/>
    <w:rsid w:val="009F7C47"/>
    <w:rsid w:val="009F7E0C"/>
    <w:rsid w:val="009F7F1D"/>
    <w:rsid w:val="00A005AC"/>
    <w:rsid w:val="00A00D3B"/>
    <w:rsid w:val="00A00D9C"/>
    <w:rsid w:val="00A0101A"/>
    <w:rsid w:val="00A013C2"/>
    <w:rsid w:val="00A019F1"/>
    <w:rsid w:val="00A01A6D"/>
    <w:rsid w:val="00A01D02"/>
    <w:rsid w:val="00A01FB8"/>
    <w:rsid w:val="00A01FEC"/>
    <w:rsid w:val="00A02603"/>
    <w:rsid w:val="00A027EA"/>
    <w:rsid w:val="00A02B55"/>
    <w:rsid w:val="00A02E38"/>
    <w:rsid w:val="00A030F3"/>
    <w:rsid w:val="00A03750"/>
    <w:rsid w:val="00A03AA2"/>
    <w:rsid w:val="00A03AE6"/>
    <w:rsid w:val="00A04ABC"/>
    <w:rsid w:val="00A05130"/>
    <w:rsid w:val="00A0550B"/>
    <w:rsid w:val="00A06306"/>
    <w:rsid w:val="00A066B2"/>
    <w:rsid w:val="00A06851"/>
    <w:rsid w:val="00A06BE0"/>
    <w:rsid w:val="00A06E47"/>
    <w:rsid w:val="00A06ED5"/>
    <w:rsid w:val="00A07214"/>
    <w:rsid w:val="00A07412"/>
    <w:rsid w:val="00A07C79"/>
    <w:rsid w:val="00A07F5C"/>
    <w:rsid w:val="00A104E5"/>
    <w:rsid w:val="00A10653"/>
    <w:rsid w:val="00A108F2"/>
    <w:rsid w:val="00A10C3C"/>
    <w:rsid w:val="00A10D74"/>
    <w:rsid w:val="00A11733"/>
    <w:rsid w:val="00A11D36"/>
    <w:rsid w:val="00A11D95"/>
    <w:rsid w:val="00A11FE4"/>
    <w:rsid w:val="00A12867"/>
    <w:rsid w:val="00A1292B"/>
    <w:rsid w:val="00A12AF9"/>
    <w:rsid w:val="00A12DAA"/>
    <w:rsid w:val="00A139B1"/>
    <w:rsid w:val="00A14090"/>
    <w:rsid w:val="00A14095"/>
    <w:rsid w:val="00A146CB"/>
    <w:rsid w:val="00A14D1D"/>
    <w:rsid w:val="00A1517C"/>
    <w:rsid w:val="00A15983"/>
    <w:rsid w:val="00A15D9F"/>
    <w:rsid w:val="00A16664"/>
    <w:rsid w:val="00A16978"/>
    <w:rsid w:val="00A16FD2"/>
    <w:rsid w:val="00A1704A"/>
    <w:rsid w:val="00A17814"/>
    <w:rsid w:val="00A178E1"/>
    <w:rsid w:val="00A20446"/>
    <w:rsid w:val="00A209B1"/>
    <w:rsid w:val="00A210D0"/>
    <w:rsid w:val="00A21EC4"/>
    <w:rsid w:val="00A2269A"/>
    <w:rsid w:val="00A22D38"/>
    <w:rsid w:val="00A23E86"/>
    <w:rsid w:val="00A23FDA"/>
    <w:rsid w:val="00A24E83"/>
    <w:rsid w:val="00A25037"/>
    <w:rsid w:val="00A25280"/>
    <w:rsid w:val="00A25463"/>
    <w:rsid w:val="00A25612"/>
    <w:rsid w:val="00A261F3"/>
    <w:rsid w:val="00A2636E"/>
    <w:rsid w:val="00A26404"/>
    <w:rsid w:val="00A26597"/>
    <w:rsid w:val="00A26B4B"/>
    <w:rsid w:val="00A26E36"/>
    <w:rsid w:val="00A274DD"/>
    <w:rsid w:val="00A27724"/>
    <w:rsid w:val="00A27AD2"/>
    <w:rsid w:val="00A27D35"/>
    <w:rsid w:val="00A3057C"/>
    <w:rsid w:val="00A30CC8"/>
    <w:rsid w:val="00A30FFE"/>
    <w:rsid w:val="00A312B3"/>
    <w:rsid w:val="00A319E7"/>
    <w:rsid w:val="00A3211F"/>
    <w:rsid w:val="00A32950"/>
    <w:rsid w:val="00A338D0"/>
    <w:rsid w:val="00A33BC3"/>
    <w:rsid w:val="00A340CA"/>
    <w:rsid w:val="00A345A4"/>
    <w:rsid w:val="00A34A86"/>
    <w:rsid w:val="00A3574A"/>
    <w:rsid w:val="00A35B43"/>
    <w:rsid w:val="00A35DF6"/>
    <w:rsid w:val="00A35E0A"/>
    <w:rsid w:val="00A3644F"/>
    <w:rsid w:val="00A36498"/>
    <w:rsid w:val="00A3673C"/>
    <w:rsid w:val="00A3760E"/>
    <w:rsid w:val="00A37839"/>
    <w:rsid w:val="00A37866"/>
    <w:rsid w:val="00A3789F"/>
    <w:rsid w:val="00A40589"/>
    <w:rsid w:val="00A40A25"/>
    <w:rsid w:val="00A40CC3"/>
    <w:rsid w:val="00A40F8C"/>
    <w:rsid w:val="00A4107A"/>
    <w:rsid w:val="00A410BD"/>
    <w:rsid w:val="00A4174D"/>
    <w:rsid w:val="00A426D1"/>
    <w:rsid w:val="00A4326E"/>
    <w:rsid w:val="00A433EB"/>
    <w:rsid w:val="00A43D47"/>
    <w:rsid w:val="00A4410B"/>
    <w:rsid w:val="00A444C2"/>
    <w:rsid w:val="00A445DC"/>
    <w:rsid w:val="00A446C3"/>
    <w:rsid w:val="00A449D8"/>
    <w:rsid w:val="00A44EF6"/>
    <w:rsid w:val="00A44F53"/>
    <w:rsid w:val="00A44FA5"/>
    <w:rsid w:val="00A450A2"/>
    <w:rsid w:val="00A454CC"/>
    <w:rsid w:val="00A45736"/>
    <w:rsid w:val="00A4590D"/>
    <w:rsid w:val="00A45C90"/>
    <w:rsid w:val="00A46A15"/>
    <w:rsid w:val="00A46A9B"/>
    <w:rsid w:val="00A46AB7"/>
    <w:rsid w:val="00A46FB4"/>
    <w:rsid w:val="00A47096"/>
    <w:rsid w:val="00A4778E"/>
    <w:rsid w:val="00A47835"/>
    <w:rsid w:val="00A47AFE"/>
    <w:rsid w:val="00A47D03"/>
    <w:rsid w:val="00A47EA2"/>
    <w:rsid w:val="00A50182"/>
    <w:rsid w:val="00A5080B"/>
    <w:rsid w:val="00A50875"/>
    <w:rsid w:val="00A50CC2"/>
    <w:rsid w:val="00A50EFE"/>
    <w:rsid w:val="00A50F13"/>
    <w:rsid w:val="00A5173A"/>
    <w:rsid w:val="00A51A93"/>
    <w:rsid w:val="00A51D93"/>
    <w:rsid w:val="00A51E48"/>
    <w:rsid w:val="00A51F69"/>
    <w:rsid w:val="00A51F6A"/>
    <w:rsid w:val="00A52499"/>
    <w:rsid w:val="00A524EA"/>
    <w:rsid w:val="00A52825"/>
    <w:rsid w:val="00A52A2F"/>
    <w:rsid w:val="00A52EF1"/>
    <w:rsid w:val="00A532DD"/>
    <w:rsid w:val="00A5370D"/>
    <w:rsid w:val="00A53C5C"/>
    <w:rsid w:val="00A53ED5"/>
    <w:rsid w:val="00A541D6"/>
    <w:rsid w:val="00A544EB"/>
    <w:rsid w:val="00A54597"/>
    <w:rsid w:val="00A54A89"/>
    <w:rsid w:val="00A54CBB"/>
    <w:rsid w:val="00A5543A"/>
    <w:rsid w:val="00A55769"/>
    <w:rsid w:val="00A5586B"/>
    <w:rsid w:val="00A55A6D"/>
    <w:rsid w:val="00A57010"/>
    <w:rsid w:val="00A570FB"/>
    <w:rsid w:val="00A577B7"/>
    <w:rsid w:val="00A57882"/>
    <w:rsid w:val="00A57FA8"/>
    <w:rsid w:val="00A600C6"/>
    <w:rsid w:val="00A602F1"/>
    <w:rsid w:val="00A60353"/>
    <w:rsid w:val="00A60406"/>
    <w:rsid w:val="00A60849"/>
    <w:rsid w:val="00A615CD"/>
    <w:rsid w:val="00A61603"/>
    <w:rsid w:val="00A61EAC"/>
    <w:rsid w:val="00A61EF2"/>
    <w:rsid w:val="00A62046"/>
    <w:rsid w:val="00A62312"/>
    <w:rsid w:val="00A62B6E"/>
    <w:rsid w:val="00A62D0A"/>
    <w:rsid w:val="00A634C7"/>
    <w:rsid w:val="00A6390F"/>
    <w:rsid w:val="00A63C98"/>
    <w:rsid w:val="00A641AF"/>
    <w:rsid w:val="00A64263"/>
    <w:rsid w:val="00A64C0C"/>
    <w:rsid w:val="00A65067"/>
    <w:rsid w:val="00A660CB"/>
    <w:rsid w:val="00A66310"/>
    <w:rsid w:val="00A67359"/>
    <w:rsid w:val="00A6738E"/>
    <w:rsid w:val="00A6790A"/>
    <w:rsid w:val="00A67C22"/>
    <w:rsid w:val="00A67E2D"/>
    <w:rsid w:val="00A70350"/>
    <w:rsid w:val="00A70462"/>
    <w:rsid w:val="00A70762"/>
    <w:rsid w:val="00A708AD"/>
    <w:rsid w:val="00A70929"/>
    <w:rsid w:val="00A713BB"/>
    <w:rsid w:val="00A7150E"/>
    <w:rsid w:val="00A717CF"/>
    <w:rsid w:val="00A71D2F"/>
    <w:rsid w:val="00A72799"/>
    <w:rsid w:val="00A72ED3"/>
    <w:rsid w:val="00A73102"/>
    <w:rsid w:val="00A73202"/>
    <w:rsid w:val="00A735AC"/>
    <w:rsid w:val="00A7475C"/>
    <w:rsid w:val="00A75221"/>
    <w:rsid w:val="00A753A5"/>
    <w:rsid w:val="00A755FF"/>
    <w:rsid w:val="00A75E19"/>
    <w:rsid w:val="00A76118"/>
    <w:rsid w:val="00A76131"/>
    <w:rsid w:val="00A761FC"/>
    <w:rsid w:val="00A76A91"/>
    <w:rsid w:val="00A77100"/>
    <w:rsid w:val="00A7721C"/>
    <w:rsid w:val="00A77466"/>
    <w:rsid w:val="00A778C7"/>
    <w:rsid w:val="00A77D96"/>
    <w:rsid w:val="00A8068D"/>
    <w:rsid w:val="00A80820"/>
    <w:rsid w:val="00A80E29"/>
    <w:rsid w:val="00A81125"/>
    <w:rsid w:val="00A81240"/>
    <w:rsid w:val="00A812AE"/>
    <w:rsid w:val="00A81CC0"/>
    <w:rsid w:val="00A82234"/>
    <w:rsid w:val="00A8254D"/>
    <w:rsid w:val="00A82C5F"/>
    <w:rsid w:val="00A82C7D"/>
    <w:rsid w:val="00A830E3"/>
    <w:rsid w:val="00A8352F"/>
    <w:rsid w:val="00A837C1"/>
    <w:rsid w:val="00A83989"/>
    <w:rsid w:val="00A83D22"/>
    <w:rsid w:val="00A83D93"/>
    <w:rsid w:val="00A84DCC"/>
    <w:rsid w:val="00A850BA"/>
    <w:rsid w:val="00A850E4"/>
    <w:rsid w:val="00A85D3B"/>
    <w:rsid w:val="00A8679C"/>
    <w:rsid w:val="00A86953"/>
    <w:rsid w:val="00A86959"/>
    <w:rsid w:val="00A869CA"/>
    <w:rsid w:val="00A8704A"/>
    <w:rsid w:val="00A874BE"/>
    <w:rsid w:val="00A87D26"/>
    <w:rsid w:val="00A87F33"/>
    <w:rsid w:val="00A90D85"/>
    <w:rsid w:val="00A91156"/>
    <w:rsid w:val="00A919CC"/>
    <w:rsid w:val="00A91CAC"/>
    <w:rsid w:val="00A91F95"/>
    <w:rsid w:val="00A92846"/>
    <w:rsid w:val="00A9293F"/>
    <w:rsid w:val="00A92A46"/>
    <w:rsid w:val="00A92E90"/>
    <w:rsid w:val="00A934F6"/>
    <w:rsid w:val="00A935A4"/>
    <w:rsid w:val="00A93B0A"/>
    <w:rsid w:val="00A93FB4"/>
    <w:rsid w:val="00A94373"/>
    <w:rsid w:val="00A94C8F"/>
    <w:rsid w:val="00A94DB5"/>
    <w:rsid w:val="00A94F6A"/>
    <w:rsid w:val="00A9507D"/>
    <w:rsid w:val="00A95A46"/>
    <w:rsid w:val="00A9675C"/>
    <w:rsid w:val="00A96B28"/>
    <w:rsid w:val="00A97A30"/>
    <w:rsid w:val="00A97ACD"/>
    <w:rsid w:val="00AA05B3"/>
    <w:rsid w:val="00AA0856"/>
    <w:rsid w:val="00AA08A8"/>
    <w:rsid w:val="00AA0A94"/>
    <w:rsid w:val="00AA0D1A"/>
    <w:rsid w:val="00AA1280"/>
    <w:rsid w:val="00AA17F4"/>
    <w:rsid w:val="00AA19DC"/>
    <w:rsid w:val="00AA1D98"/>
    <w:rsid w:val="00AA2106"/>
    <w:rsid w:val="00AA325C"/>
    <w:rsid w:val="00AA34BF"/>
    <w:rsid w:val="00AA3664"/>
    <w:rsid w:val="00AA4443"/>
    <w:rsid w:val="00AA490B"/>
    <w:rsid w:val="00AA4953"/>
    <w:rsid w:val="00AA4D06"/>
    <w:rsid w:val="00AA550B"/>
    <w:rsid w:val="00AA58FC"/>
    <w:rsid w:val="00AA629E"/>
    <w:rsid w:val="00AA6CC9"/>
    <w:rsid w:val="00AA7FAE"/>
    <w:rsid w:val="00AB006A"/>
    <w:rsid w:val="00AB00FA"/>
    <w:rsid w:val="00AB0463"/>
    <w:rsid w:val="00AB09C1"/>
    <w:rsid w:val="00AB0AA8"/>
    <w:rsid w:val="00AB0C72"/>
    <w:rsid w:val="00AB0CBB"/>
    <w:rsid w:val="00AB0E45"/>
    <w:rsid w:val="00AB0FF3"/>
    <w:rsid w:val="00AB1E5D"/>
    <w:rsid w:val="00AB1FDE"/>
    <w:rsid w:val="00AB204A"/>
    <w:rsid w:val="00AB204B"/>
    <w:rsid w:val="00AB2080"/>
    <w:rsid w:val="00AB2334"/>
    <w:rsid w:val="00AB23B7"/>
    <w:rsid w:val="00AB2760"/>
    <w:rsid w:val="00AB28BB"/>
    <w:rsid w:val="00AB2B6C"/>
    <w:rsid w:val="00AB2E6A"/>
    <w:rsid w:val="00AB3758"/>
    <w:rsid w:val="00AB3F30"/>
    <w:rsid w:val="00AB429A"/>
    <w:rsid w:val="00AB49B7"/>
    <w:rsid w:val="00AB4DA7"/>
    <w:rsid w:val="00AB4EA2"/>
    <w:rsid w:val="00AB5443"/>
    <w:rsid w:val="00AB57E5"/>
    <w:rsid w:val="00AB581E"/>
    <w:rsid w:val="00AB6200"/>
    <w:rsid w:val="00AB63AA"/>
    <w:rsid w:val="00AB65AB"/>
    <w:rsid w:val="00AB6B61"/>
    <w:rsid w:val="00AB6BB8"/>
    <w:rsid w:val="00AB7281"/>
    <w:rsid w:val="00AC0050"/>
    <w:rsid w:val="00AC0DDB"/>
    <w:rsid w:val="00AC1226"/>
    <w:rsid w:val="00AC161B"/>
    <w:rsid w:val="00AC24DE"/>
    <w:rsid w:val="00AC2E50"/>
    <w:rsid w:val="00AC2E78"/>
    <w:rsid w:val="00AC3639"/>
    <w:rsid w:val="00AC380E"/>
    <w:rsid w:val="00AC3FD1"/>
    <w:rsid w:val="00AC4328"/>
    <w:rsid w:val="00AC4511"/>
    <w:rsid w:val="00AC4EF1"/>
    <w:rsid w:val="00AC506F"/>
    <w:rsid w:val="00AC5911"/>
    <w:rsid w:val="00AC5EAE"/>
    <w:rsid w:val="00AC6C92"/>
    <w:rsid w:val="00AC6CE5"/>
    <w:rsid w:val="00AC6DEC"/>
    <w:rsid w:val="00AC6ED4"/>
    <w:rsid w:val="00AC7A35"/>
    <w:rsid w:val="00AC7BA3"/>
    <w:rsid w:val="00AC7D16"/>
    <w:rsid w:val="00AC7F04"/>
    <w:rsid w:val="00AD045A"/>
    <w:rsid w:val="00AD081C"/>
    <w:rsid w:val="00AD0AF1"/>
    <w:rsid w:val="00AD0BB7"/>
    <w:rsid w:val="00AD0BD4"/>
    <w:rsid w:val="00AD0FA3"/>
    <w:rsid w:val="00AD11B6"/>
    <w:rsid w:val="00AD23BC"/>
    <w:rsid w:val="00AD240B"/>
    <w:rsid w:val="00AD262D"/>
    <w:rsid w:val="00AD26AD"/>
    <w:rsid w:val="00AD37A9"/>
    <w:rsid w:val="00AD37DD"/>
    <w:rsid w:val="00AD3876"/>
    <w:rsid w:val="00AD3AF5"/>
    <w:rsid w:val="00AD3EDE"/>
    <w:rsid w:val="00AD456D"/>
    <w:rsid w:val="00AD4C51"/>
    <w:rsid w:val="00AD4F1C"/>
    <w:rsid w:val="00AD5116"/>
    <w:rsid w:val="00AD5736"/>
    <w:rsid w:val="00AD5E73"/>
    <w:rsid w:val="00AD6635"/>
    <w:rsid w:val="00AD6CB5"/>
    <w:rsid w:val="00AD6FC0"/>
    <w:rsid w:val="00AD7798"/>
    <w:rsid w:val="00AD7AB9"/>
    <w:rsid w:val="00AD7C11"/>
    <w:rsid w:val="00AD7C21"/>
    <w:rsid w:val="00AD7D06"/>
    <w:rsid w:val="00AD7D1C"/>
    <w:rsid w:val="00AE0227"/>
    <w:rsid w:val="00AE0367"/>
    <w:rsid w:val="00AE05CA"/>
    <w:rsid w:val="00AE06A6"/>
    <w:rsid w:val="00AE119B"/>
    <w:rsid w:val="00AE197C"/>
    <w:rsid w:val="00AE1EAB"/>
    <w:rsid w:val="00AE2590"/>
    <w:rsid w:val="00AE2876"/>
    <w:rsid w:val="00AE3B17"/>
    <w:rsid w:val="00AE3C4A"/>
    <w:rsid w:val="00AE3CFD"/>
    <w:rsid w:val="00AE3E2D"/>
    <w:rsid w:val="00AE3FA8"/>
    <w:rsid w:val="00AE40D8"/>
    <w:rsid w:val="00AE4417"/>
    <w:rsid w:val="00AE4C1C"/>
    <w:rsid w:val="00AE51FE"/>
    <w:rsid w:val="00AE5772"/>
    <w:rsid w:val="00AE590E"/>
    <w:rsid w:val="00AE5E65"/>
    <w:rsid w:val="00AE64DC"/>
    <w:rsid w:val="00AE661F"/>
    <w:rsid w:val="00AE6E62"/>
    <w:rsid w:val="00AE72FF"/>
    <w:rsid w:val="00AF02FE"/>
    <w:rsid w:val="00AF0BD1"/>
    <w:rsid w:val="00AF0EFA"/>
    <w:rsid w:val="00AF1382"/>
    <w:rsid w:val="00AF13F5"/>
    <w:rsid w:val="00AF15E8"/>
    <w:rsid w:val="00AF1935"/>
    <w:rsid w:val="00AF1A6B"/>
    <w:rsid w:val="00AF1C70"/>
    <w:rsid w:val="00AF201C"/>
    <w:rsid w:val="00AF2A70"/>
    <w:rsid w:val="00AF337B"/>
    <w:rsid w:val="00AF35C8"/>
    <w:rsid w:val="00AF3783"/>
    <w:rsid w:val="00AF3819"/>
    <w:rsid w:val="00AF39A5"/>
    <w:rsid w:val="00AF4475"/>
    <w:rsid w:val="00AF4649"/>
    <w:rsid w:val="00AF4CB5"/>
    <w:rsid w:val="00AF52D2"/>
    <w:rsid w:val="00AF5FF0"/>
    <w:rsid w:val="00AF631F"/>
    <w:rsid w:val="00AF6A22"/>
    <w:rsid w:val="00AF6AE4"/>
    <w:rsid w:val="00AF6E14"/>
    <w:rsid w:val="00AF6EC9"/>
    <w:rsid w:val="00AF7220"/>
    <w:rsid w:val="00AF7570"/>
    <w:rsid w:val="00AF7B02"/>
    <w:rsid w:val="00AF7C0C"/>
    <w:rsid w:val="00AF7D02"/>
    <w:rsid w:val="00B0009E"/>
    <w:rsid w:val="00B00358"/>
    <w:rsid w:val="00B006B7"/>
    <w:rsid w:val="00B00808"/>
    <w:rsid w:val="00B00B9F"/>
    <w:rsid w:val="00B01258"/>
    <w:rsid w:val="00B0158A"/>
    <w:rsid w:val="00B017F0"/>
    <w:rsid w:val="00B0207E"/>
    <w:rsid w:val="00B02BD4"/>
    <w:rsid w:val="00B033D7"/>
    <w:rsid w:val="00B0368C"/>
    <w:rsid w:val="00B036AB"/>
    <w:rsid w:val="00B0379F"/>
    <w:rsid w:val="00B043EE"/>
    <w:rsid w:val="00B0469C"/>
    <w:rsid w:val="00B04B0E"/>
    <w:rsid w:val="00B04D79"/>
    <w:rsid w:val="00B04EBA"/>
    <w:rsid w:val="00B051D8"/>
    <w:rsid w:val="00B05D83"/>
    <w:rsid w:val="00B05F5F"/>
    <w:rsid w:val="00B061E4"/>
    <w:rsid w:val="00B069D7"/>
    <w:rsid w:val="00B06ECA"/>
    <w:rsid w:val="00B06EED"/>
    <w:rsid w:val="00B07366"/>
    <w:rsid w:val="00B07E54"/>
    <w:rsid w:val="00B10825"/>
    <w:rsid w:val="00B10CA3"/>
    <w:rsid w:val="00B10CF6"/>
    <w:rsid w:val="00B10ED8"/>
    <w:rsid w:val="00B110FC"/>
    <w:rsid w:val="00B11551"/>
    <w:rsid w:val="00B11758"/>
    <w:rsid w:val="00B11A71"/>
    <w:rsid w:val="00B11C39"/>
    <w:rsid w:val="00B11CD9"/>
    <w:rsid w:val="00B124AA"/>
    <w:rsid w:val="00B127D3"/>
    <w:rsid w:val="00B12EBB"/>
    <w:rsid w:val="00B1377B"/>
    <w:rsid w:val="00B137C9"/>
    <w:rsid w:val="00B143D4"/>
    <w:rsid w:val="00B1472B"/>
    <w:rsid w:val="00B14AA7"/>
    <w:rsid w:val="00B14DD2"/>
    <w:rsid w:val="00B1516E"/>
    <w:rsid w:val="00B1573E"/>
    <w:rsid w:val="00B15B36"/>
    <w:rsid w:val="00B16293"/>
    <w:rsid w:val="00B16C47"/>
    <w:rsid w:val="00B16EA3"/>
    <w:rsid w:val="00B175E8"/>
    <w:rsid w:val="00B1796E"/>
    <w:rsid w:val="00B200CB"/>
    <w:rsid w:val="00B205FD"/>
    <w:rsid w:val="00B206D0"/>
    <w:rsid w:val="00B20B00"/>
    <w:rsid w:val="00B20B5B"/>
    <w:rsid w:val="00B20DC9"/>
    <w:rsid w:val="00B210E7"/>
    <w:rsid w:val="00B213D9"/>
    <w:rsid w:val="00B218E6"/>
    <w:rsid w:val="00B21A52"/>
    <w:rsid w:val="00B21F52"/>
    <w:rsid w:val="00B225B4"/>
    <w:rsid w:val="00B225FE"/>
    <w:rsid w:val="00B2260B"/>
    <w:rsid w:val="00B22B91"/>
    <w:rsid w:val="00B23182"/>
    <w:rsid w:val="00B23586"/>
    <w:rsid w:val="00B239F9"/>
    <w:rsid w:val="00B23C88"/>
    <w:rsid w:val="00B23C96"/>
    <w:rsid w:val="00B23CB9"/>
    <w:rsid w:val="00B23E05"/>
    <w:rsid w:val="00B23F47"/>
    <w:rsid w:val="00B241B3"/>
    <w:rsid w:val="00B24334"/>
    <w:rsid w:val="00B249DD"/>
    <w:rsid w:val="00B24A92"/>
    <w:rsid w:val="00B24DC6"/>
    <w:rsid w:val="00B24EBA"/>
    <w:rsid w:val="00B2510F"/>
    <w:rsid w:val="00B252F8"/>
    <w:rsid w:val="00B255D2"/>
    <w:rsid w:val="00B25618"/>
    <w:rsid w:val="00B25B6B"/>
    <w:rsid w:val="00B261CC"/>
    <w:rsid w:val="00B2648D"/>
    <w:rsid w:val="00B26ED5"/>
    <w:rsid w:val="00B2799B"/>
    <w:rsid w:val="00B30BB4"/>
    <w:rsid w:val="00B30E45"/>
    <w:rsid w:val="00B31014"/>
    <w:rsid w:val="00B310F8"/>
    <w:rsid w:val="00B3167D"/>
    <w:rsid w:val="00B32B36"/>
    <w:rsid w:val="00B33348"/>
    <w:rsid w:val="00B33515"/>
    <w:rsid w:val="00B335C2"/>
    <w:rsid w:val="00B33BFE"/>
    <w:rsid w:val="00B3412F"/>
    <w:rsid w:val="00B34517"/>
    <w:rsid w:val="00B34D25"/>
    <w:rsid w:val="00B350EA"/>
    <w:rsid w:val="00B35BD5"/>
    <w:rsid w:val="00B35C4C"/>
    <w:rsid w:val="00B35E8A"/>
    <w:rsid w:val="00B3609B"/>
    <w:rsid w:val="00B363E6"/>
    <w:rsid w:val="00B36447"/>
    <w:rsid w:val="00B36DD6"/>
    <w:rsid w:val="00B37144"/>
    <w:rsid w:val="00B37467"/>
    <w:rsid w:val="00B374E0"/>
    <w:rsid w:val="00B37C0D"/>
    <w:rsid w:val="00B37CBE"/>
    <w:rsid w:val="00B405D4"/>
    <w:rsid w:val="00B406F1"/>
    <w:rsid w:val="00B41511"/>
    <w:rsid w:val="00B41B3C"/>
    <w:rsid w:val="00B41CCC"/>
    <w:rsid w:val="00B41E2B"/>
    <w:rsid w:val="00B4243B"/>
    <w:rsid w:val="00B426AE"/>
    <w:rsid w:val="00B42702"/>
    <w:rsid w:val="00B4271B"/>
    <w:rsid w:val="00B427BF"/>
    <w:rsid w:val="00B42F0C"/>
    <w:rsid w:val="00B43062"/>
    <w:rsid w:val="00B431CF"/>
    <w:rsid w:val="00B43633"/>
    <w:rsid w:val="00B43647"/>
    <w:rsid w:val="00B443F0"/>
    <w:rsid w:val="00B44799"/>
    <w:rsid w:val="00B44BB4"/>
    <w:rsid w:val="00B45053"/>
    <w:rsid w:val="00B45353"/>
    <w:rsid w:val="00B456F8"/>
    <w:rsid w:val="00B45B58"/>
    <w:rsid w:val="00B45B75"/>
    <w:rsid w:val="00B45CF0"/>
    <w:rsid w:val="00B4605B"/>
    <w:rsid w:val="00B46506"/>
    <w:rsid w:val="00B46508"/>
    <w:rsid w:val="00B46998"/>
    <w:rsid w:val="00B46C18"/>
    <w:rsid w:val="00B46D38"/>
    <w:rsid w:val="00B47C13"/>
    <w:rsid w:val="00B47D4B"/>
    <w:rsid w:val="00B50110"/>
    <w:rsid w:val="00B504D7"/>
    <w:rsid w:val="00B51622"/>
    <w:rsid w:val="00B522E1"/>
    <w:rsid w:val="00B529A2"/>
    <w:rsid w:val="00B52AAC"/>
    <w:rsid w:val="00B52B01"/>
    <w:rsid w:val="00B52B6C"/>
    <w:rsid w:val="00B530BE"/>
    <w:rsid w:val="00B5391F"/>
    <w:rsid w:val="00B53BBD"/>
    <w:rsid w:val="00B53D15"/>
    <w:rsid w:val="00B54D2E"/>
    <w:rsid w:val="00B56222"/>
    <w:rsid w:val="00B565DD"/>
    <w:rsid w:val="00B56CFD"/>
    <w:rsid w:val="00B56E9A"/>
    <w:rsid w:val="00B570DA"/>
    <w:rsid w:val="00B57248"/>
    <w:rsid w:val="00B57AEC"/>
    <w:rsid w:val="00B57D2C"/>
    <w:rsid w:val="00B57DFB"/>
    <w:rsid w:val="00B57F41"/>
    <w:rsid w:val="00B60186"/>
    <w:rsid w:val="00B6094F"/>
    <w:rsid w:val="00B609A4"/>
    <w:rsid w:val="00B60D15"/>
    <w:rsid w:val="00B61010"/>
    <w:rsid w:val="00B610A4"/>
    <w:rsid w:val="00B61138"/>
    <w:rsid w:val="00B6142D"/>
    <w:rsid w:val="00B61520"/>
    <w:rsid w:val="00B61BF1"/>
    <w:rsid w:val="00B61ED8"/>
    <w:rsid w:val="00B61F71"/>
    <w:rsid w:val="00B61FEB"/>
    <w:rsid w:val="00B62658"/>
    <w:rsid w:val="00B627E8"/>
    <w:rsid w:val="00B62A6B"/>
    <w:rsid w:val="00B62F7D"/>
    <w:rsid w:val="00B63081"/>
    <w:rsid w:val="00B63D64"/>
    <w:rsid w:val="00B64353"/>
    <w:rsid w:val="00B64426"/>
    <w:rsid w:val="00B64725"/>
    <w:rsid w:val="00B647B4"/>
    <w:rsid w:val="00B65A41"/>
    <w:rsid w:val="00B66078"/>
    <w:rsid w:val="00B669E3"/>
    <w:rsid w:val="00B66D2E"/>
    <w:rsid w:val="00B67F11"/>
    <w:rsid w:val="00B700EB"/>
    <w:rsid w:val="00B70186"/>
    <w:rsid w:val="00B7034F"/>
    <w:rsid w:val="00B703A2"/>
    <w:rsid w:val="00B70C23"/>
    <w:rsid w:val="00B7158D"/>
    <w:rsid w:val="00B7167D"/>
    <w:rsid w:val="00B71746"/>
    <w:rsid w:val="00B72715"/>
    <w:rsid w:val="00B72E11"/>
    <w:rsid w:val="00B73166"/>
    <w:rsid w:val="00B7316D"/>
    <w:rsid w:val="00B7321F"/>
    <w:rsid w:val="00B73736"/>
    <w:rsid w:val="00B73924"/>
    <w:rsid w:val="00B73B15"/>
    <w:rsid w:val="00B73C1B"/>
    <w:rsid w:val="00B73E95"/>
    <w:rsid w:val="00B73F06"/>
    <w:rsid w:val="00B743F0"/>
    <w:rsid w:val="00B74438"/>
    <w:rsid w:val="00B7462D"/>
    <w:rsid w:val="00B74665"/>
    <w:rsid w:val="00B7475B"/>
    <w:rsid w:val="00B7664F"/>
    <w:rsid w:val="00B76907"/>
    <w:rsid w:val="00B7706D"/>
    <w:rsid w:val="00B770FE"/>
    <w:rsid w:val="00B77413"/>
    <w:rsid w:val="00B77550"/>
    <w:rsid w:val="00B77640"/>
    <w:rsid w:val="00B77797"/>
    <w:rsid w:val="00B77F1C"/>
    <w:rsid w:val="00B803F5"/>
    <w:rsid w:val="00B80468"/>
    <w:rsid w:val="00B80C7F"/>
    <w:rsid w:val="00B80FDA"/>
    <w:rsid w:val="00B8159E"/>
    <w:rsid w:val="00B817B2"/>
    <w:rsid w:val="00B8268A"/>
    <w:rsid w:val="00B82820"/>
    <w:rsid w:val="00B82B78"/>
    <w:rsid w:val="00B82B88"/>
    <w:rsid w:val="00B82F2F"/>
    <w:rsid w:val="00B834FF"/>
    <w:rsid w:val="00B83B14"/>
    <w:rsid w:val="00B83E2B"/>
    <w:rsid w:val="00B83F90"/>
    <w:rsid w:val="00B84320"/>
    <w:rsid w:val="00B84415"/>
    <w:rsid w:val="00B8481C"/>
    <w:rsid w:val="00B848D3"/>
    <w:rsid w:val="00B84A7F"/>
    <w:rsid w:val="00B84AB7"/>
    <w:rsid w:val="00B850F4"/>
    <w:rsid w:val="00B85146"/>
    <w:rsid w:val="00B854D6"/>
    <w:rsid w:val="00B85743"/>
    <w:rsid w:val="00B857DC"/>
    <w:rsid w:val="00B8586C"/>
    <w:rsid w:val="00B85BCE"/>
    <w:rsid w:val="00B860DA"/>
    <w:rsid w:val="00B86BF3"/>
    <w:rsid w:val="00B86DED"/>
    <w:rsid w:val="00B873BB"/>
    <w:rsid w:val="00B8749B"/>
    <w:rsid w:val="00B87849"/>
    <w:rsid w:val="00B87C6E"/>
    <w:rsid w:val="00B90523"/>
    <w:rsid w:val="00B90934"/>
    <w:rsid w:val="00B90CD1"/>
    <w:rsid w:val="00B91256"/>
    <w:rsid w:val="00B917D5"/>
    <w:rsid w:val="00B929F4"/>
    <w:rsid w:val="00B92A71"/>
    <w:rsid w:val="00B92BAC"/>
    <w:rsid w:val="00B93FA6"/>
    <w:rsid w:val="00B94243"/>
    <w:rsid w:val="00B945A4"/>
    <w:rsid w:val="00B9488E"/>
    <w:rsid w:val="00B94DDD"/>
    <w:rsid w:val="00B96581"/>
    <w:rsid w:val="00B965E4"/>
    <w:rsid w:val="00B96F4D"/>
    <w:rsid w:val="00B96FB7"/>
    <w:rsid w:val="00B971A4"/>
    <w:rsid w:val="00B971B7"/>
    <w:rsid w:val="00B97466"/>
    <w:rsid w:val="00B975C9"/>
    <w:rsid w:val="00B9771B"/>
    <w:rsid w:val="00B97A34"/>
    <w:rsid w:val="00B97E80"/>
    <w:rsid w:val="00BA09A3"/>
    <w:rsid w:val="00BA0DBF"/>
    <w:rsid w:val="00BA158F"/>
    <w:rsid w:val="00BA19ED"/>
    <w:rsid w:val="00BA1B29"/>
    <w:rsid w:val="00BA1BDD"/>
    <w:rsid w:val="00BA2D0E"/>
    <w:rsid w:val="00BA32DB"/>
    <w:rsid w:val="00BA3F6D"/>
    <w:rsid w:val="00BA4C4E"/>
    <w:rsid w:val="00BA4D50"/>
    <w:rsid w:val="00BA69ED"/>
    <w:rsid w:val="00BA6B5E"/>
    <w:rsid w:val="00BA6EDA"/>
    <w:rsid w:val="00BA7264"/>
    <w:rsid w:val="00BB023F"/>
    <w:rsid w:val="00BB0401"/>
    <w:rsid w:val="00BB1169"/>
    <w:rsid w:val="00BB13D3"/>
    <w:rsid w:val="00BB1660"/>
    <w:rsid w:val="00BB23D0"/>
    <w:rsid w:val="00BB314D"/>
    <w:rsid w:val="00BB3176"/>
    <w:rsid w:val="00BB3712"/>
    <w:rsid w:val="00BB381D"/>
    <w:rsid w:val="00BB3EBA"/>
    <w:rsid w:val="00BB3FEF"/>
    <w:rsid w:val="00BB4CCE"/>
    <w:rsid w:val="00BB50B5"/>
    <w:rsid w:val="00BB545B"/>
    <w:rsid w:val="00BB569C"/>
    <w:rsid w:val="00BB5A5A"/>
    <w:rsid w:val="00BB5C36"/>
    <w:rsid w:val="00BB6556"/>
    <w:rsid w:val="00BB6B11"/>
    <w:rsid w:val="00BB72A0"/>
    <w:rsid w:val="00BB74A7"/>
    <w:rsid w:val="00BB7A38"/>
    <w:rsid w:val="00BB7AC6"/>
    <w:rsid w:val="00BC00C8"/>
    <w:rsid w:val="00BC02F9"/>
    <w:rsid w:val="00BC0705"/>
    <w:rsid w:val="00BC0860"/>
    <w:rsid w:val="00BC0E6E"/>
    <w:rsid w:val="00BC13D5"/>
    <w:rsid w:val="00BC2136"/>
    <w:rsid w:val="00BC21B9"/>
    <w:rsid w:val="00BC2265"/>
    <w:rsid w:val="00BC2671"/>
    <w:rsid w:val="00BC2AA8"/>
    <w:rsid w:val="00BC2EDB"/>
    <w:rsid w:val="00BC3009"/>
    <w:rsid w:val="00BC36F2"/>
    <w:rsid w:val="00BC376C"/>
    <w:rsid w:val="00BC378D"/>
    <w:rsid w:val="00BC3F0A"/>
    <w:rsid w:val="00BC5689"/>
    <w:rsid w:val="00BC611F"/>
    <w:rsid w:val="00BC646F"/>
    <w:rsid w:val="00BC64CF"/>
    <w:rsid w:val="00BC676C"/>
    <w:rsid w:val="00BC6C64"/>
    <w:rsid w:val="00BC6DD4"/>
    <w:rsid w:val="00BC6DE3"/>
    <w:rsid w:val="00BC74E3"/>
    <w:rsid w:val="00BC796E"/>
    <w:rsid w:val="00BC7A66"/>
    <w:rsid w:val="00BC7B5D"/>
    <w:rsid w:val="00BD0843"/>
    <w:rsid w:val="00BD0891"/>
    <w:rsid w:val="00BD08AD"/>
    <w:rsid w:val="00BD0926"/>
    <w:rsid w:val="00BD0C22"/>
    <w:rsid w:val="00BD1167"/>
    <w:rsid w:val="00BD12A3"/>
    <w:rsid w:val="00BD1889"/>
    <w:rsid w:val="00BD1D42"/>
    <w:rsid w:val="00BD1FFF"/>
    <w:rsid w:val="00BD26CB"/>
    <w:rsid w:val="00BD27C7"/>
    <w:rsid w:val="00BD2FED"/>
    <w:rsid w:val="00BD30F0"/>
    <w:rsid w:val="00BD330E"/>
    <w:rsid w:val="00BD3869"/>
    <w:rsid w:val="00BD38A5"/>
    <w:rsid w:val="00BD4489"/>
    <w:rsid w:val="00BD44B3"/>
    <w:rsid w:val="00BD47E9"/>
    <w:rsid w:val="00BD48E7"/>
    <w:rsid w:val="00BD4EB7"/>
    <w:rsid w:val="00BD55B8"/>
    <w:rsid w:val="00BD652F"/>
    <w:rsid w:val="00BD7073"/>
    <w:rsid w:val="00BD7508"/>
    <w:rsid w:val="00BD7AC7"/>
    <w:rsid w:val="00BD7C20"/>
    <w:rsid w:val="00BD7D07"/>
    <w:rsid w:val="00BD7D8C"/>
    <w:rsid w:val="00BE080F"/>
    <w:rsid w:val="00BE0D8E"/>
    <w:rsid w:val="00BE1B29"/>
    <w:rsid w:val="00BE1C14"/>
    <w:rsid w:val="00BE2171"/>
    <w:rsid w:val="00BE2196"/>
    <w:rsid w:val="00BE2327"/>
    <w:rsid w:val="00BE2AA1"/>
    <w:rsid w:val="00BE330D"/>
    <w:rsid w:val="00BE3762"/>
    <w:rsid w:val="00BE3D45"/>
    <w:rsid w:val="00BE494B"/>
    <w:rsid w:val="00BE509C"/>
    <w:rsid w:val="00BE57F5"/>
    <w:rsid w:val="00BE58C2"/>
    <w:rsid w:val="00BE5BF1"/>
    <w:rsid w:val="00BE5C83"/>
    <w:rsid w:val="00BE6420"/>
    <w:rsid w:val="00BE657E"/>
    <w:rsid w:val="00BE682C"/>
    <w:rsid w:val="00BE6A6A"/>
    <w:rsid w:val="00BE6B51"/>
    <w:rsid w:val="00BE6D53"/>
    <w:rsid w:val="00BE74F1"/>
    <w:rsid w:val="00BE78BB"/>
    <w:rsid w:val="00BE79BA"/>
    <w:rsid w:val="00BE7C7A"/>
    <w:rsid w:val="00BE7CF0"/>
    <w:rsid w:val="00BE7EC5"/>
    <w:rsid w:val="00BF036A"/>
    <w:rsid w:val="00BF0674"/>
    <w:rsid w:val="00BF074F"/>
    <w:rsid w:val="00BF0B53"/>
    <w:rsid w:val="00BF1650"/>
    <w:rsid w:val="00BF182E"/>
    <w:rsid w:val="00BF1C3C"/>
    <w:rsid w:val="00BF1F5D"/>
    <w:rsid w:val="00BF2466"/>
    <w:rsid w:val="00BF2680"/>
    <w:rsid w:val="00BF26A7"/>
    <w:rsid w:val="00BF26F2"/>
    <w:rsid w:val="00BF2819"/>
    <w:rsid w:val="00BF3676"/>
    <w:rsid w:val="00BF36D1"/>
    <w:rsid w:val="00BF37D1"/>
    <w:rsid w:val="00BF3B07"/>
    <w:rsid w:val="00BF3BD0"/>
    <w:rsid w:val="00BF3D83"/>
    <w:rsid w:val="00BF40EC"/>
    <w:rsid w:val="00BF40F5"/>
    <w:rsid w:val="00BF4137"/>
    <w:rsid w:val="00BF4752"/>
    <w:rsid w:val="00BF4A71"/>
    <w:rsid w:val="00BF4B9B"/>
    <w:rsid w:val="00BF4CD6"/>
    <w:rsid w:val="00BF4CE6"/>
    <w:rsid w:val="00BF4E5A"/>
    <w:rsid w:val="00BF59F3"/>
    <w:rsid w:val="00BF5CF1"/>
    <w:rsid w:val="00BF6325"/>
    <w:rsid w:val="00BF731A"/>
    <w:rsid w:val="00BF7BFD"/>
    <w:rsid w:val="00C0052A"/>
    <w:rsid w:val="00C00975"/>
    <w:rsid w:val="00C00D7C"/>
    <w:rsid w:val="00C00F35"/>
    <w:rsid w:val="00C01E32"/>
    <w:rsid w:val="00C01EEB"/>
    <w:rsid w:val="00C02758"/>
    <w:rsid w:val="00C034CC"/>
    <w:rsid w:val="00C03634"/>
    <w:rsid w:val="00C03B0D"/>
    <w:rsid w:val="00C03F85"/>
    <w:rsid w:val="00C04C1A"/>
    <w:rsid w:val="00C04E1B"/>
    <w:rsid w:val="00C04EA2"/>
    <w:rsid w:val="00C05018"/>
    <w:rsid w:val="00C054A2"/>
    <w:rsid w:val="00C060B4"/>
    <w:rsid w:val="00C063D2"/>
    <w:rsid w:val="00C06A6C"/>
    <w:rsid w:val="00C07643"/>
    <w:rsid w:val="00C07667"/>
    <w:rsid w:val="00C101B2"/>
    <w:rsid w:val="00C10709"/>
    <w:rsid w:val="00C1080F"/>
    <w:rsid w:val="00C10C92"/>
    <w:rsid w:val="00C10F18"/>
    <w:rsid w:val="00C11B7B"/>
    <w:rsid w:val="00C12028"/>
    <w:rsid w:val="00C120BF"/>
    <w:rsid w:val="00C12181"/>
    <w:rsid w:val="00C12630"/>
    <w:rsid w:val="00C1290C"/>
    <w:rsid w:val="00C12EC2"/>
    <w:rsid w:val="00C12FC4"/>
    <w:rsid w:val="00C131D4"/>
    <w:rsid w:val="00C1395B"/>
    <w:rsid w:val="00C13C80"/>
    <w:rsid w:val="00C13CC4"/>
    <w:rsid w:val="00C13F72"/>
    <w:rsid w:val="00C142AC"/>
    <w:rsid w:val="00C145AE"/>
    <w:rsid w:val="00C14A42"/>
    <w:rsid w:val="00C14B45"/>
    <w:rsid w:val="00C150DA"/>
    <w:rsid w:val="00C1523B"/>
    <w:rsid w:val="00C15835"/>
    <w:rsid w:val="00C15919"/>
    <w:rsid w:val="00C159E5"/>
    <w:rsid w:val="00C15DAA"/>
    <w:rsid w:val="00C16162"/>
    <w:rsid w:val="00C164A7"/>
    <w:rsid w:val="00C164C0"/>
    <w:rsid w:val="00C16AB7"/>
    <w:rsid w:val="00C1713E"/>
    <w:rsid w:val="00C17348"/>
    <w:rsid w:val="00C1752C"/>
    <w:rsid w:val="00C17ACF"/>
    <w:rsid w:val="00C17FEB"/>
    <w:rsid w:val="00C20467"/>
    <w:rsid w:val="00C20626"/>
    <w:rsid w:val="00C21975"/>
    <w:rsid w:val="00C223BF"/>
    <w:rsid w:val="00C22EF6"/>
    <w:rsid w:val="00C23D60"/>
    <w:rsid w:val="00C23E4D"/>
    <w:rsid w:val="00C24A74"/>
    <w:rsid w:val="00C24A81"/>
    <w:rsid w:val="00C24A9E"/>
    <w:rsid w:val="00C24AEF"/>
    <w:rsid w:val="00C24CE6"/>
    <w:rsid w:val="00C25200"/>
    <w:rsid w:val="00C253C1"/>
    <w:rsid w:val="00C258E8"/>
    <w:rsid w:val="00C259D2"/>
    <w:rsid w:val="00C25E94"/>
    <w:rsid w:val="00C25EA2"/>
    <w:rsid w:val="00C26098"/>
    <w:rsid w:val="00C26785"/>
    <w:rsid w:val="00C26ADB"/>
    <w:rsid w:val="00C272BB"/>
    <w:rsid w:val="00C275AC"/>
    <w:rsid w:val="00C27935"/>
    <w:rsid w:val="00C279EF"/>
    <w:rsid w:val="00C27A53"/>
    <w:rsid w:val="00C30087"/>
    <w:rsid w:val="00C3014A"/>
    <w:rsid w:val="00C30B7C"/>
    <w:rsid w:val="00C30C91"/>
    <w:rsid w:val="00C31058"/>
    <w:rsid w:val="00C31248"/>
    <w:rsid w:val="00C3170E"/>
    <w:rsid w:val="00C319B1"/>
    <w:rsid w:val="00C31E7F"/>
    <w:rsid w:val="00C31F7B"/>
    <w:rsid w:val="00C323FB"/>
    <w:rsid w:val="00C329B8"/>
    <w:rsid w:val="00C329DE"/>
    <w:rsid w:val="00C32A6F"/>
    <w:rsid w:val="00C32EDF"/>
    <w:rsid w:val="00C3374D"/>
    <w:rsid w:val="00C356DA"/>
    <w:rsid w:val="00C35712"/>
    <w:rsid w:val="00C35BEF"/>
    <w:rsid w:val="00C35CBA"/>
    <w:rsid w:val="00C35FBD"/>
    <w:rsid w:val="00C361AE"/>
    <w:rsid w:val="00C36272"/>
    <w:rsid w:val="00C367F7"/>
    <w:rsid w:val="00C368BB"/>
    <w:rsid w:val="00C36AAC"/>
    <w:rsid w:val="00C37236"/>
    <w:rsid w:val="00C375BF"/>
    <w:rsid w:val="00C37648"/>
    <w:rsid w:val="00C3774C"/>
    <w:rsid w:val="00C37F2C"/>
    <w:rsid w:val="00C40DB5"/>
    <w:rsid w:val="00C41037"/>
    <w:rsid w:val="00C4124F"/>
    <w:rsid w:val="00C41AF7"/>
    <w:rsid w:val="00C41AFF"/>
    <w:rsid w:val="00C41D36"/>
    <w:rsid w:val="00C42381"/>
    <w:rsid w:val="00C42700"/>
    <w:rsid w:val="00C42A4A"/>
    <w:rsid w:val="00C43244"/>
    <w:rsid w:val="00C434D7"/>
    <w:rsid w:val="00C43692"/>
    <w:rsid w:val="00C43E00"/>
    <w:rsid w:val="00C43F71"/>
    <w:rsid w:val="00C43F8F"/>
    <w:rsid w:val="00C44BED"/>
    <w:rsid w:val="00C45050"/>
    <w:rsid w:val="00C452F1"/>
    <w:rsid w:val="00C45F6C"/>
    <w:rsid w:val="00C4631F"/>
    <w:rsid w:val="00C46394"/>
    <w:rsid w:val="00C47E93"/>
    <w:rsid w:val="00C504C6"/>
    <w:rsid w:val="00C505A6"/>
    <w:rsid w:val="00C50C9D"/>
    <w:rsid w:val="00C50F46"/>
    <w:rsid w:val="00C51A4C"/>
    <w:rsid w:val="00C51E76"/>
    <w:rsid w:val="00C52593"/>
    <w:rsid w:val="00C526B2"/>
    <w:rsid w:val="00C526D9"/>
    <w:rsid w:val="00C52A57"/>
    <w:rsid w:val="00C53152"/>
    <w:rsid w:val="00C53254"/>
    <w:rsid w:val="00C53341"/>
    <w:rsid w:val="00C5339F"/>
    <w:rsid w:val="00C53426"/>
    <w:rsid w:val="00C53B20"/>
    <w:rsid w:val="00C53BC0"/>
    <w:rsid w:val="00C53C97"/>
    <w:rsid w:val="00C54047"/>
    <w:rsid w:val="00C54DB8"/>
    <w:rsid w:val="00C54F9F"/>
    <w:rsid w:val="00C5550C"/>
    <w:rsid w:val="00C55A99"/>
    <w:rsid w:val="00C560EB"/>
    <w:rsid w:val="00C562B1"/>
    <w:rsid w:val="00C56756"/>
    <w:rsid w:val="00C57B89"/>
    <w:rsid w:val="00C57C1D"/>
    <w:rsid w:val="00C60133"/>
    <w:rsid w:val="00C60398"/>
    <w:rsid w:val="00C60B2B"/>
    <w:rsid w:val="00C60BDE"/>
    <w:rsid w:val="00C60DAB"/>
    <w:rsid w:val="00C60E02"/>
    <w:rsid w:val="00C61118"/>
    <w:rsid w:val="00C6168E"/>
    <w:rsid w:val="00C61928"/>
    <w:rsid w:val="00C61F32"/>
    <w:rsid w:val="00C621F0"/>
    <w:rsid w:val="00C62259"/>
    <w:rsid w:val="00C625F9"/>
    <w:rsid w:val="00C628D6"/>
    <w:rsid w:val="00C62A6D"/>
    <w:rsid w:val="00C62FCC"/>
    <w:rsid w:val="00C63290"/>
    <w:rsid w:val="00C64F64"/>
    <w:rsid w:val="00C6527E"/>
    <w:rsid w:val="00C652BC"/>
    <w:rsid w:val="00C65C34"/>
    <w:rsid w:val="00C65D3B"/>
    <w:rsid w:val="00C65EF5"/>
    <w:rsid w:val="00C6603B"/>
    <w:rsid w:val="00C663A9"/>
    <w:rsid w:val="00C66BA2"/>
    <w:rsid w:val="00C67B54"/>
    <w:rsid w:val="00C67B9A"/>
    <w:rsid w:val="00C67C37"/>
    <w:rsid w:val="00C70150"/>
    <w:rsid w:val="00C7056D"/>
    <w:rsid w:val="00C705D8"/>
    <w:rsid w:val="00C71BF9"/>
    <w:rsid w:val="00C71D11"/>
    <w:rsid w:val="00C725EE"/>
    <w:rsid w:val="00C72987"/>
    <w:rsid w:val="00C72B2B"/>
    <w:rsid w:val="00C72E59"/>
    <w:rsid w:val="00C732E0"/>
    <w:rsid w:val="00C73B88"/>
    <w:rsid w:val="00C744FF"/>
    <w:rsid w:val="00C747FB"/>
    <w:rsid w:val="00C74CD2"/>
    <w:rsid w:val="00C74E8F"/>
    <w:rsid w:val="00C75561"/>
    <w:rsid w:val="00C7633B"/>
    <w:rsid w:val="00C76350"/>
    <w:rsid w:val="00C76FB5"/>
    <w:rsid w:val="00C77B48"/>
    <w:rsid w:val="00C80CA5"/>
    <w:rsid w:val="00C8109E"/>
    <w:rsid w:val="00C810AD"/>
    <w:rsid w:val="00C81498"/>
    <w:rsid w:val="00C8175D"/>
    <w:rsid w:val="00C81F87"/>
    <w:rsid w:val="00C8253D"/>
    <w:rsid w:val="00C82F17"/>
    <w:rsid w:val="00C837BE"/>
    <w:rsid w:val="00C83EF1"/>
    <w:rsid w:val="00C83F90"/>
    <w:rsid w:val="00C840E6"/>
    <w:rsid w:val="00C84352"/>
    <w:rsid w:val="00C8443F"/>
    <w:rsid w:val="00C84D15"/>
    <w:rsid w:val="00C852D9"/>
    <w:rsid w:val="00C8553A"/>
    <w:rsid w:val="00C86168"/>
    <w:rsid w:val="00C86840"/>
    <w:rsid w:val="00C86BE2"/>
    <w:rsid w:val="00C86D7C"/>
    <w:rsid w:val="00C86E32"/>
    <w:rsid w:val="00C878D6"/>
    <w:rsid w:val="00C87C37"/>
    <w:rsid w:val="00C87FBD"/>
    <w:rsid w:val="00C9037C"/>
    <w:rsid w:val="00C904AA"/>
    <w:rsid w:val="00C908E4"/>
    <w:rsid w:val="00C90AA5"/>
    <w:rsid w:val="00C9105D"/>
    <w:rsid w:val="00C9153E"/>
    <w:rsid w:val="00C91A08"/>
    <w:rsid w:val="00C92260"/>
    <w:rsid w:val="00C92527"/>
    <w:rsid w:val="00C92E56"/>
    <w:rsid w:val="00C9312E"/>
    <w:rsid w:val="00C935A0"/>
    <w:rsid w:val="00C9375B"/>
    <w:rsid w:val="00C93797"/>
    <w:rsid w:val="00C9380C"/>
    <w:rsid w:val="00C93B29"/>
    <w:rsid w:val="00C9450C"/>
    <w:rsid w:val="00C948C2"/>
    <w:rsid w:val="00C94960"/>
    <w:rsid w:val="00C954C3"/>
    <w:rsid w:val="00C95CEA"/>
    <w:rsid w:val="00C96CBC"/>
    <w:rsid w:val="00C97080"/>
    <w:rsid w:val="00C9741B"/>
    <w:rsid w:val="00C97BC5"/>
    <w:rsid w:val="00CA014A"/>
    <w:rsid w:val="00CA0307"/>
    <w:rsid w:val="00CA0704"/>
    <w:rsid w:val="00CA17F9"/>
    <w:rsid w:val="00CA1CFB"/>
    <w:rsid w:val="00CA1E90"/>
    <w:rsid w:val="00CA2094"/>
    <w:rsid w:val="00CA2386"/>
    <w:rsid w:val="00CA2AA5"/>
    <w:rsid w:val="00CA2F8F"/>
    <w:rsid w:val="00CA320A"/>
    <w:rsid w:val="00CA35FC"/>
    <w:rsid w:val="00CA37A2"/>
    <w:rsid w:val="00CA3D98"/>
    <w:rsid w:val="00CA3F76"/>
    <w:rsid w:val="00CA486A"/>
    <w:rsid w:val="00CA48B0"/>
    <w:rsid w:val="00CA4AA9"/>
    <w:rsid w:val="00CA4B9C"/>
    <w:rsid w:val="00CA4DD0"/>
    <w:rsid w:val="00CA566F"/>
    <w:rsid w:val="00CA58F3"/>
    <w:rsid w:val="00CA5F14"/>
    <w:rsid w:val="00CA6045"/>
    <w:rsid w:val="00CA61F1"/>
    <w:rsid w:val="00CA620B"/>
    <w:rsid w:val="00CA6320"/>
    <w:rsid w:val="00CA63F7"/>
    <w:rsid w:val="00CA6DAD"/>
    <w:rsid w:val="00CA6EAA"/>
    <w:rsid w:val="00CA7E39"/>
    <w:rsid w:val="00CB08DB"/>
    <w:rsid w:val="00CB1471"/>
    <w:rsid w:val="00CB1520"/>
    <w:rsid w:val="00CB1946"/>
    <w:rsid w:val="00CB1D16"/>
    <w:rsid w:val="00CB1E83"/>
    <w:rsid w:val="00CB22DA"/>
    <w:rsid w:val="00CB23D2"/>
    <w:rsid w:val="00CB27EF"/>
    <w:rsid w:val="00CB2DC5"/>
    <w:rsid w:val="00CB2ED6"/>
    <w:rsid w:val="00CB3ECA"/>
    <w:rsid w:val="00CB3F34"/>
    <w:rsid w:val="00CB48FB"/>
    <w:rsid w:val="00CB5614"/>
    <w:rsid w:val="00CB56A8"/>
    <w:rsid w:val="00CB6766"/>
    <w:rsid w:val="00CB694E"/>
    <w:rsid w:val="00CB76B2"/>
    <w:rsid w:val="00CB7CDF"/>
    <w:rsid w:val="00CC00E6"/>
    <w:rsid w:val="00CC01EC"/>
    <w:rsid w:val="00CC07FE"/>
    <w:rsid w:val="00CC0AD6"/>
    <w:rsid w:val="00CC0BCC"/>
    <w:rsid w:val="00CC136E"/>
    <w:rsid w:val="00CC152A"/>
    <w:rsid w:val="00CC1687"/>
    <w:rsid w:val="00CC1F33"/>
    <w:rsid w:val="00CC1FEC"/>
    <w:rsid w:val="00CC2905"/>
    <w:rsid w:val="00CC307F"/>
    <w:rsid w:val="00CC30BD"/>
    <w:rsid w:val="00CC3167"/>
    <w:rsid w:val="00CC3914"/>
    <w:rsid w:val="00CC3C68"/>
    <w:rsid w:val="00CC3CE4"/>
    <w:rsid w:val="00CC3D8C"/>
    <w:rsid w:val="00CC417F"/>
    <w:rsid w:val="00CC4515"/>
    <w:rsid w:val="00CC48F7"/>
    <w:rsid w:val="00CC4A45"/>
    <w:rsid w:val="00CC52F7"/>
    <w:rsid w:val="00CC5E34"/>
    <w:rsid w:val="00CC606E"/>
    <w:rsid w:val="00CC6175"/>
    <w:rsid w:val="00CC643C"/>
    <w:rsid w:val="00CC674F"/>
    <w:rsid w:val="00CC6B5B"/>
    <w:rsid w:val="00CC6EE6"/>
    <w:rsid w:val="00CC734E"/>
    <w:rsid w:val="00CC73AB"/>
    <w:rsid w:val="00CD0058"/>
    <w:rsid w:val="00CD038D"/>
    <w:rsid w:val="00CD08C7"/>
    <w:rsid w:val="00CD19CC"/>
    <w:rsid w:val="00CD1BAA"/>
    <w:rsid w:val="00CD1CD7"/>
    <w:rsid w:val="00CD1EE8"/>
    <w:rsid w:val="00CD2795"/>
    <w:rsid w:val="00CD2B08"/>
    <w:rsid w:val="00CD2C58"/>
    <w:rsid w:val="00CD2D19"/>
    <w:rsid w:val="00CD3C76"/>
    <w:rsid w:val="00CD4158"/>
    <w:rsid w:val="00CD449F"/>
    <w:rsid w:val="00CD4660"/>
    <w:rsid w:val="00CD4CAE"/>
    <w:rsid w:val="00CD4E85"/>
    <w:rsid w:val="00CD50E0"/>
    <w:rsid w:val="00CD53E6"/>
    <w:rsid w:val="00CD5AF2"/>
    <w:rsid w:val="00CD6526"/>
    <w:rsid w:val="00CD6799"/>
    <w:rsid w:val="00CD6B47"/>
    <w:rsid w:val="00CD737D"/>
    <w:rsid w:val="00CD751D"/>
    <w:rsid w:val="00CD7B21"/>
    <w:rsid w:val="00CE001E"/>
    <w:rsid w:val="00CE0E66"/>
    <w:rsid w:val="00CE0F00"/>
    <w:rsid w:val="00CE11A1"/>
    <w:rsid w:val="00CE1371"/>
    <w:rsid w:val="00CE15B1"/>
    <w:rsid w:val="00CE1DFC"/>
    <w:rsid w:val="00CE2342"/>
    <w:rsid w:val="00CE2568"/>
    <w:rsid w:val="00CE2AB8"/>
    <w:rsid w:val="00CE33AC"/>
    <w:rsid w:val="00CE400C"/>
    <w:rsid w:val="00CE4330"/>
    <w:rsid w:val="00CE4771"/>
    <w:rsid w:val="00CE47DD"/>
    <w:rsid w:val="00CE4CF1"/>
    <w:rsid w:val="00CE4F27"/>
    <w:rsid w:val="00CE4FB3"/>
    <w:rsid w:val="00CE51F4"/>
    <w:rsid w:val="00CE539C"/>
    <w:rsid w:val="00CE56DE"/>
    <w:rsid w:val="00CE571E"/>
    <w:rsid w:val="00CE5834"/>
    <w:rsid w:val="00CE62E4"/>
    <w:rsid w:val="00CE6356"/>
    <w:rsid w:val="00CE6394"/>
    <w:rsid w:val="00CE63AD"/>
    <w:rsid w:val="00CE69BC"/>
    <w:rsid w:val="00CE6AB4"/>
    <w:rsid w:val="00CE7056"/>
    <w:rsid w:val="00CE7731"/>
    <w:rsid w:val="00CF016A"/>
    <w:rsid w:val="00CF0778"/>
    <w:rsid w:val="00CF0DF5"/>
    <w:rsid w:val="00CF114C"/>
    <w:rsid w:val="00CF1164"/>
    <w:rsid w:val="00CF15FC"/>
    <w:rsid w:val="00CF177C"/>
    <w:rsid w:val="00CF17ED"/>
    <w:rsid w:val="00CF195D"/>
    <w:rsid w:val="00CF1C2B"/>
    <w:rsid w:val="00CF1CF8"/>
    <w:rsid w:val="00CF2303"/>
    <w:rsid w:val="00CF2332"/>
    <w:rsid w:val="00CF2738"/>
    <w:rsid w:val="00CF2BD3"/>
    <w:rsid w:val="00CF2F1C"/>
    <w:rsid w:val="00CF3288"/>
    <w:rsid w:val="00CF3596"/>
    <w:rsid w:val="00CF40EA"/>
    <w:rsid w:val="00CF4218"/>
    <w:rsid w:val="00CF4B7D"/>
    <w:rsid w:val="00CF57C7"/>
    <w:rsid w:val="00CF59A9"/>
    <w:rsid w:val="00CF59B6"/>
    <w:rsid w:val="00CF5B41"/>
    <w:rsid w:val="00CF6021"/>
    <w:rsid w:val="00CF629E"/>
    <w:rsid w:val="00CF650D"/>
    <w:rsid w:val="00CF7989"/>
    <w:rsid w:val="00CF7F21"/>
    <w:rsid w:val="00D00746"/>
    <w:rsid w:val="00D0156E"/>
    <w:rsid w:val="00D01B96"/>
    <w:rsid w:val="00D01BEE"/>
    <w:rsid w:val="00D01CD4"/>
    <w:rsid w:val="00D02107"/>
    <w:rsid w:val="00D0255A"/>
    <w:rsid w:val="00D02D19"/>
    <w:rsid w:val="00D02DED"/>
    <w:rsid w:val="00D02E4D"/>
    <w:rsid w:val="00D0325B"/>
    <w:rsid w:val="00D03B3C"/>
    <w:rsid w:val="00D04000"/>
    <w:rsid w:val="00D04658"/>
    <w:rsid w:val="00D04687"/>
    <w:rsid w:val="00D04B84"/>
    <w:rsid w:val="00D05227"/>
    <w:rsid w:val="00D0537C"/>
    <w:rsid w:val="00D05A72"/>
    <w:rsid w:val="00D06902"/>
    <w:rsid w:val="00D06C4E"/>
    <w:rsid w:val="00D071D9"/>
    <w:rsid w:val="00D075A7"/>
    <w:rsid w:val="00D07690"/>
    <w:rsid w:val="00D07971"/>
    <w:rsid w:val="00D07C37"/>
    <w:rsid w:val="00D07DB5"/>
    <w:rsid w:val="00D1012D"/>
    <w:rsid w:val="00D107ED"/>
    <w:rsid w:val="00D11679"/>
    <w:rsid w:val="00D11763"/>
    <w:rsid w:val="00D11840"/>
    <w:rsid w:val="00D11AB3"/>
    <w:rsid w:val="00D1237D"/>
    <w:rsid w:val="00D128A3"/>
    <w:rsid w:val="00D12AEC"/>
    <w:rsid w:val="00D12CB8"/>
    <w:rsid w:val="00D13FDB"/>
    <w:rsid w:val="00D1425D"/>
    <w:rsid w:val="00D14951"/>
    <w:rsid w:val="00D1531A"/>
    <w:rsid w:val="00D15538"/>
    <w:rsid w:val="00D155F1"/>
    <w:rsid w:val="00D15C6E"/>
    <w:rsid w:val="00D160D3"/>
    <w:rsid w:val="00D16569"/>
    <w:rsid w:val="00D1663B"/>
    <w:rsid w:val="00D16948"/>
    <w:rsid w:val="00D169C7"/>
    <w:rsid w:val="00D16E7B"/>
    <w:rsid w:val="00D1723D"/>
    <w:rsid w:val="00D17945"/>
    <w:rsid w:val="00D17DC8"/>
    <w:rsid w:val="00D20222"/>
    <w:rsid w:val="00D202B1"/>
    <w:rsid w:val="00D203F8"/>
    <w:rsid w:val="00D20475"/>
    <w:rsid w:val="00D20B39"/>
    <w:rsid w:val="00D20C04"/>
    <w:rsid w:val="00D20DD4"/>
    <w:rsid w:val="00D2153C"/>
    <w:rsid w:val="00D21DEC"/>
    <w:rsid w:val="00D2243F"/>
    <w:rsid w:val="00D22745"/>
    <w:rsid w:val="00D23011"/>
    <w:rsid w:val="00D232CF"/>
    <w:rsid w:val="00D23684"/>
    <w:rsid w:val="00D24CEA"/>
    <w:rsid w:val="00D24F12"/>
    <w:rsid w:val="00D24FF8"/>
    <w:rsid w:val="00D25098"/>
    <w:rsid w:val="00D2567E"/>
    <w:rsid w:val="00D25B76"/>
    <w:rsid w:val="00D25B98"/>
    <w:rsid w:val="00D25D9D"/>
    <w:rsid w:val="00D25FAD"/>
    <w:rsid w:val="00D25FB4"/>
    <w:rsid w:val="00D26E70"/>
    <w:rsid w:val="00D27158"/>
    <w:rsid w:val="00D2733D"/>
    <w:rsid w:val="00D27EDD"/>
    <w:rsid w:val="00D3054F"/>
    <w:rsid w:val="00D305BE"/>
    <w:rsid w:val="00D30E37"/>
    <w:rsid w:val="00D30F87"/>
    <w:rsid w:val="00D31257"/>
    <w:rsid w:val="00D315C7"/>
    <w:rsid w:val="00D31C9C"/>
    <w:rsid w:val="00D32758"/>
    <w:rsid w:val="00D33257"/>
    <w:rsid w:val="00D333DD"/>
    <w:rsid w:val="00D334E6"/>
    <w:rsid w:val="00D33A8C"/>
    <w:rsid w:val="00D33B76"/>
    <w:rsid w:val="00D342E5"/>
    <w:rsid w:val="00D343BA"/>
    <w:rsid w:val="00D3456F"/>
    <w:rsid w:val="00D34986"/>
    <w:rsid w:val="00D34B7F"/>
    <w:rsid w:val="00D3514E"/>
    <w:rsid w:val="00D35234"/>
    <w:rsid w:val="00D354E6"/>
    <w:rsid w:val="00D354FF"/>
    <w:rsid w:val="00D35A4D"/>
    <w:rsid w:val="00D36229"/>
    <w:rsid w:val="00D3659E"/>
    <w:rsid w:val="00D366A7"/>
    <w:rsid w:val="00D366CF"/>
    <w:rsid w:val="00D36787"/>
    <w:rsid w:val="00D37624"/>
    <w:rsid w:val="00D37984"/>
    <w:rsid w:val="00D37A96"/>
    <w:rsid w:val="00D37F36"/>
    <w:rsid w:val="00D37FBC"/>
    <w:rsid w:val="00D40A53"/>
    <w:rsid w:val="00D415DE"/>
    <w:rsid w:val="00D42D38"/>
    <w:rsid w:val="00D42E07"/>
    <w:rsid w:val="00D4373F"/>
    <w:rsid w:val="00D43910"/>
    <w:rsid w:val="00D440D2"/>
    <w:rsid w:val="00D45272"/>
    <w:rsid w:val="00D45307"/>
    <w:rsid w:val="00D45399"/>
    <w:rsid w:val="00D4567B"/>
    <w:rsid w:val="00D45BFE"/>
    <w:rsid w:val="00D46493"/>
    <w:rsid w:val="00D467EE"/>
    <w:rsid w:val="00D46EBC"/>
    <w:rsid w:val="00D4772C"/>
    <w:rsid w:val="00D479FD"/>
    <w:rsid w:val="00D47B59"/>
    <w:rsid w:val="00D504D6"/>
    <w:rsid w:val="00D507E1"/>
    <w:rsid w:val="00D50EE1"/>
    <w:rsid w:val="00D51D01"/>
    <w:rsid w:val="00D51EC5"/>
    <w:rsid w:val="00D52126"/>
    <w:rsid w:val="00D5217F"/>
    <w:rsid w:val="00D525CA"/>
    <w:rsid w:val="00D527F8"/>
    <w:rsid w:val="00D52880"/>
    <w:rsid w:val="00D53100"/>
    <w:rsid w:val="00D53246"/>
    <w:rsid w:val="00D54954"/>
    <w:rsid w:val="00D55951"/>
    <w:rsid w:val="00D560D4"/>
    <w:rsid w:val="00D56394"/>
    <w:rsid w:val="00D564E9"/>
    <w:rsid w:val="00D566B5"/>
    <w:rsid w:val="00D56C02"/>
    <w:rsid w:val="00D572BD"/>
    <w:rsid w:val="00D572DE"/>
    <w:rsid w:val="00D57550"/>
    <w:rsid w:val="00D5793D"/>
    <w:rsid w:val="00D57C89"/>
    <w:rsid w:val="00D600F8"/>
    <w:rsid w:val="00D601F0"/>
    <w:rsid w:val="00D60250"/>
    <w:rsid w:val="00D60E91"/>
    <w:rsid w:val="00D60FEA"/>
    <w:rsid w:val="00D6129C"/>
    <w:rsid w:val="00D61441"/>
    <w:rsid w:val="00D61B2D"/>
    <w:rsid w:val="00D620A9"/>
    <w:rsid w:val="00D6253F"/>
    <w:rsid w:val="00D62E7B"/>
    <w:rsid w:val="00D634B9"/>
    <w:rsid w:val="00D6376C"/>
    <w:rsid w:val="00D64741"/>
    <w:rsid w:val="00D64C6C"/>
    <w:rsid w:val="00D64D6B"/>
    <w:rsid w:val="00D64EA8"/>
    <w:rsid w:val="00D6509F"/>
    <w:rsid w:val="00D655C8"/>
    <w:rsid w:val="00D6594C"/>
    <w:rsid w:val="00D659FB"/>
    <w:rsid w:val="00D663E7"/>
    <w:rsid w:val="00D6673A"/>
    <w:rsid w:val="00D66975"/>
    <w:rsid w:val="00D66A28"/>
    <w:rsid w:val="00D66D67"/>
    <w:rsid w:val="00D671EB"/>
    <w:rsid w:val="00D67478"/>
    <w:rsid w:val="00D67A50"/>
    <w:rsid w:val="00D70437"/>
    <w:rsid w:val="00D705BD"/>
    <w:rsid w:val="00D707F4"/>
    <w:rsid w:val="00D70A9C"/>
    <w:rsid w:val="00D712F1"/>
    <w:rsid w:val="00D71427"/>
    <w:rsid w:val="00D718E8"/>
    <w:rsid w:val="00D719B5"/>
    <w:rsid w:val="00D72108"/>
    <w:rsid w:val="00D72760"/>
    <w:rsid w:val="00D72AC6"/>
    <w:rsid w:val="00D72C21"/>
    <w:rsid w:val="00D72CB2"/>
    <w:rsid w:val="00D73586"/>
    <w:rsid w:val="00D73CBA"/>
    <w:rsid w:val="00D73E08"/>
    <w:rsid w:val="00D741A2"/>
    <w:rsid w:val="00D7467A"/>
    <w:rsid w:val="00D74CCB"/>
    <w:rsid w:val="00D75053"/>
    <w:rsid w:val="00D75944"/>
    <w:rsid w:val="00D75CD8"/>
    <w:rsid w:val="00D7613A"/>
    <w:rsid w:val="00D7694B"/>
    <w:rsid w:val="00D769D6"/>
    <w:rsid w:val="00D76B91"/>
    <w:rsid w:val="00D77271"/>
    <w:rsid w:val="00D77274"/>
    <w:rsid w:val="00D77622"/>
    <w:rsid w:val="00D776E5"/>
    <w:rsid w:val="00D7777A"/>
    <w:rsid w:val="00D779F1"/>
    <w:rsid w:val="00D80577"/>
    <w:rsid w:val="00D80E75"/>
    <w:rsid w:val="00D811C6"/>
    <w:rsid w:val="00D817AE"/>
    <w:rsid w:val="00D81CD2"/>
    <w:rsid w:val="00D81EF3"/>
    <w:rsid w:val="00D821FF"/>
    <w:rsid w:val="00D82475"/>
    <w:rsid w:val="00D82532"/>
    <w:rsid w:val="00D834D9"/>
    <w:rsid w:val="00D8358C"/>
    <w:rsid w:val="00D83957"/>
    <w:rsid w:val="00D83A9E"/>
    <w:rsid w:val="00D8409C"/>
    <w:rsid w:val="00D844CD"/>
    <w:rsid w:val="00D846EE"/>
    <w:rsid w:val="00D84A7D"/>
    <w:rsid w:val="00D84C52"/>
    <w:rsid w:val="00D85049"/>
    <w:rsid w:val="00D85071"/>
    <w:rsid w:val="00D850DD"/>
    <w:rsid w:val="00D85A67"/>
    <w:rsid w:val="00D8603F"/>
    <w:rsid w:val="00D862BB"/>
    <w:rsid w:val="00D863A4"/>
    <w:rsid w:val="00D864CB"/>
    <w:rsid w:val="00D865A8"/>
    <w:rsid w:val="00D8669D"/>
    <w:rsid w:val="00D86C0C"/>
    <w:rsid w:val="00D86DB6"/>
    <w:rsid w:val="00D87152"/>
    <w:rsid w:val="00D873ED"/>
    <w:rsid w:val="00D87C71"/>
    <w:rsid w:val="00D87D43"/>
    <w:rsid w:val="00D90883"/>
    <w:rsid w:val="00D90FC8"/>
    <w:rsid w:val="00D91412"/>
    <w:rsid w:val="00D918C6"/>
    <w:rsid w:val="00D91C1F"/>
    <w:rsid w:val="00D91D4F"/>
    <w:rsid w:val="00D9251D"/>
    <w:rsid w:val="00D92A42"/>
    <w:rsid w:val="00D92C00"/>
    <w:rsid w:val="00D92C63"/>
    <w:rsid w:val="00D9355B"/>
    <w:rsid w:val="00D9419C"/>
    <w:rsid w:val="00D94859"/>
    <w:rsid w:val="00D95449"/>
    <w:rsid w:val="00D956B2"/>
    <w:rsid w:val="00D95B06"/>
    <w:rsid w:val="00D960AD"/>
    <w:rsid w:val="00D96158"/>
    <w:rsid w:val="00D962E2"/>
    <w:rsid w:val="00D96905"/>
    <w:rsid w:val="00D97215"/>
    <w:rsid w:val="00D979F1"/>
    <w:rsid w:val="00D97A42"/>
    <w:rsid w:val="00D97DB7"/>
    <w:rsid w:val="00D97E3C"/>
    <w:rsid w:val="00DA0329"/>
    <w:rsid w:val="00DA0659"/>
    <w:rsid w:val="00DA130E"/>
    <w:rsid w:val="00DA1387"/>
    <w:rsid w:val="00DA16BE"/>
    <w:rsid w:val="00DA194C"/>
    <w:rsid w:val="00DA277D"/>
    <w:rsid w:val="00DA2AE2"/>
    <w:rsid w:val="00DA2DD9"/>
    <w:rsid w:val="00DA334F"/>
    <w:rsid w:val="00DA33E3"/>
    <w:rsid w:val="00DA348C"/>
    <w:rsid w:val="00DA34F3"/>
    <w:rsid w:val="00DA36BC"/>
    <w:rsid w:val="00DA38F1"/>
    <w:rsid w:val="00DA3F35"/>
    <w:rsid w:val="00DA48C3"/>
    <w:rsid w:val="00DA49AC"/>
    <w:rsid w:val="00DA4E5E"/>
    <w:rsid w:val="00DA4F76"/>
    <w:rsid w:val="00DA573D"/>
    <w:rsid w:val="00DA633E"/>
    <w:rsid w:val="00DA684C"/>
    <w:rsid w:val="00DA6C57"/>
    <w:rsid w:val="00DA7349"/>
    <w:rsid w:val="00DA7E72"/>
    <w:rsid w:val="00DA7F29"/>
    <w:rsid w:val="00DB06D6"/>
    <w:rsid w:val="00DB0AD8"/>
    <w:rsid w:val="00DB0D87"/>
    <w:rsid w:val="00DB0EE0"/>
    <w:rsid w:val="00DB1035"/>
    <w:rsid w:val="00DB110B"/>
    <w:rsid w:val="00DB14AF"/>
    <w:rsid w:val="00DB17FA"/>
    <w:rsid w:val="00DB3278"/>
    <w:rsid w:val="00DB369C"/>
    <w:rsid w:val="00DB36F2"/>
    <w:rsid w:val="00DB373A"/>
    <w:rsid w:val="00DB4566"/>
    <w:rsid w:val="00DB4AAF"/>
    <w:rsid w:val="00DB4FD5"/>
    <w:rsid w:val="00DB5E58"/>
    <w:rsid w:val="00DB70D2"/>
    <w:rsid w:val="00DB73A1"/>
    <w:rsid w:val="00DB780E"/>
    <w:rsid w:val="00DB798E"/>
    <w:rsid w:val="00DB7BE6"/>
    <w:rsid w:val="00DB7F18"/>
    <w:rsid w:val="00DC05A6"/>
    <w:rsid w:val="00DC0D33"/>
    <w:rsid w:val="00DC12B5"/>
    <w:rsid w:val="00DC148A"/>
    <w:rsid w:val="00DC188F"/>
    <w:rsid w:val="00DC18DA"/>
    <w:rsid w:val="00DC1B05"/>
    <w:rsid w:val="00DC1B68"/>
    <w:rsid w:val="00DC1F7A"/>
    <w:rsid w:val="00DC2203"/>
    <w:rsid w:val="00DC27C6"/>
    <w:rsid w:val="00DC2CC1"/>
    <w:rsid w:val="00DC2E0C"/>
    <w:rsid w:val="00DC312A"/>
    <w:rsid w:val="00DC3B12"/>
    <w:rsid w:val="00DC3BE9"/>
    <w:rsid w:val="00DC42FE"/>
    <w:rsid w:val="00DC43CF"/>
    <w:rsid w:val="00DC4798"/>
    <w:rsid w:val="00DC542D"/>
    <w:rsid w:val="00DC5A74"/>
    <w:rsid w:val="00DC5A9B"/>
    <w:rsid w:val="00DC5B93"/>
    <w:rsid w:val="00DC61F5"/>
    <w:rsid w:val="00DC637D"/>
    <w:rsid w:val="00DC658B"/>
    <w:rsid w:val="00DC6A0D"/>
    <w:rsid w:val="00DC7BB0"/>
    <w:rsid w:val="00DC7F16"/>
    <w:rsid w:val="00DC7F36"/>
    <w:rsid w:val="00DD03F4"/>
    <w:rsid w:val="00DD05C6"/>
    <w:rsid w:val="00DD076B"/>
    <w:rsid w:val="00DD0A0A"/>
    <w:rsid w:val="00DD0B90"/>
    <w:rsid w:val="00DD134D"/>
    <w:rsid w:val="00DD1578"/>
    <w:rsid w:val="00DD1A20"/>
    <w:rsid w:val="00DD1AC5"/>
    <w:rsid w:val="00DD22D3"/>
    <w:rsid w:val="00DD27BD"/>
    <w:rsid w:val="00DD2BD8"/>
    <w:rsid w:val="00DD2C7A"/>
    <w:rsid w:val="00DD3AB7"/>
    <w:rsid w:val="00DD3ED7"/>
    <w:rsid w:val="00DD4A72"/>
    <w:rsid w:val="00DD4BBB"/>
    <w:rsid w:val="00DD4BFA"/>
    <w:rsid w:val="00DD4D88"/>
    <w:rsid w:val="00DD5141"/>
    <w:rsid w:val="00DD55CE"/>
    <w:rsid w:val="00DD5755"/>
    <w:rsid w:val="00DD5C5B"/>
    <w:rsid w:val="00DD6534"/>
    <w:rsid w:val="00DD740D"/>
    <w:rsid w:val="00DD76DB"/>
    <w:rsid w:val="00DD7844"/>
    <w:rsid w:val="00DD7C79"/>
    <w:rsid w:val="00DE07CA"/>
    <w:rsid w:val="00DE0A87"/>
    <w:rsid w:val="00DE0F0F"/>
    <w:rsid w:val="00DE0F3B"/>
    <w:rsid w:val="00DE1133"/>
    <w:rsid w:val="00DE155F"/>
    <w:rsid w:val="00DE2613"/>
    <w:rsid w:val="00DE27D4"/>
    <w:rsid w:val="00DE2ABD"/>
    <w:rsid w:val="00DE306E"/>
    <w:rsid w:val="00DE401E"/>
    <w:rsid w:val="00DE4E5D"/>
    <w:rsid w:val="00DE512C"/>
    <w:rsid w:val="00DE5221"/>
    <w:rsid w:val="00DE5D2C"/>
    <w:rsid w:val="00DE636C"/>
    <w:rsid w:val="00DE6A8A"/>
    <w:rsid w:val="00DE6BF1"/>
    <w:rsid w:val="00DE7223"/>
    <w:rsid w:val="00DE7606"/>
    <w:rsid w:val="00DE76D9"/>
    <w:rsid w:val="00DE7EC0"/>
    <w:rsid w:val="00DF0674"/>
    <w:rsid w:val="00DF0A3F"/>
    <w:rsid w:val="00DF0C96"/>
    <w:rsid w:val="00DF180B"/>
    <w:rsid w:val="00DF1B40"/>
    <w:rsid w:val="00DF1EF9"/>
    <w:rsid w:val="00DF2201"/>
    <w:rsid w:val="00DF2730"/>
    <w:rsid w:val="00DF2832"/>
    <w:rsid w:val="00DF2BCF"/>
    <w:rsid w:val="00DF41C7"/>
    <w:rsid w:val="00DF468B"/>
    <w:rsid w:val="00DF4D36"/>
    <w:rsid w:val="00DF4EE4"/>
    <w:rsid w:val="00DF517E"/>
    <w:rsid w:val="00DF51DE"/>
    <w:rsid w:val="00DF5589"/>
    <w:rsid w:val="00DF55CB"/>
    <w:rsid w:val="00DF5B93"/>
    <w:rsid w:val="00DF60DC"/>
    <w:rsid w:val="00DF6633"/>
    <w:rsid w:val="00DF6A44"/>
    <w:rsid w:val="00DF6C81"/>
    <w:rsid w:val="00DF6DE1"/>
    <w:rsid w:val="00E004EB"/>
    <w:rsid w:val="00E01011"/>
    <w:rsid w:val="00E014BB"/>
    <w:rsid w:val="00E01A17"/>
    <w:rsid w:val="00E02C64"/>
    <w:rsid w:val="00E02EA0"/>
    <w:rsid w:val="00E03468"/>
    <w:rsid w:val="00E034D9"/>
    <w:rsid w:val="00E0384E"/>
    <w:rsid w:val="00E0391E"/>
    <w:rsid w:val="00E0441A"/>
    <w:rsid w:val="00E047CE"/>
    <w:rsid w:val="00E053C0"/>
    <w:rsid w:val="00E05634"/>
    <w:rsid w:val="00E0660D"/>
    <w:rsid w:val="00E06C7C"/>
    <w:rsid w:val="00E0730F"/>
    <w:rsid w:val="00E07C3F"/>
    <w:rsid w:val="00E07D45"/>
    <w:rsid w:val="00E07FC7"/>
    <w:rsid w:val="00E10C97"/>
    <w:rsid w:val="00E10D92"/>
    <w:rsid w:val="00E11F11"/>
    <w:rsid w:val="00E120FD"/>
    <w:rsid w:val="00E12489"/>
    <w:rsid w:val="00E137AE"/>
    <w:rsid w:val="00E138DA"/>
    <w:rsid w:val="00E14258"/>
    <w:rsid w:val="00E14488"/>
    <w:rsid w:val="00E14538"/>
    <w:rsid w:val="00E145A5"/>
    <w:rsid w:val="00E146E5"/>
    <w:rsid w:val="00E14993"/>
    <w:rsid w:val="00E14ACC"/>
    <w:rsid w:val="00E14C74"/>
    <w:rsid w:val="00E14EE2"/>
    <w:rsid w:val="00E15262"/>
    <w:rsid w:val="00E1556D"/>
    <w:rsid w:val="00E15DFD"/>
    <w:rsid w:val="00E17017"/>
    <w:rsid w:val="00E17052"/>
    <w:rsid w:val="00E17552"/>
    <w:rsid w:val="00E176FC"/>
    <w:rsid w:val="00E177E3"/>
    <w:rsid w:val="00E1798B"/>
    <w:rsid w:val="00E2043F"/>
    <w:rsid w:val="00E20873"/>
    <w:rsid w:val="00E20A10"/>
    <w:rsid w:val="00E20DD9"/>
    <w:rsid w:val="00E21293"/>
    <w:rsid w:val="00E21631"/>
    <w:rsid w:val="00E217FC"/>
    <w:rsid w:val="00E21E05"/>
    <w:rsid w:val="00E21FB8"/>
    <w:rsid w:val="00E22C3E"/>
    <w:rsid w:val="00E22CB5"/>
    <w:rsid w:val="00E23ACE"/>
    <w:rsid w:val="00E24056"/>
    <w:rsid w:val="00E24AD0"/>
    <w:rsid w:val="00E24D56"/>
    <w:rsid w:val="00E2517A"/>
    <w:rsid w:val="00E25CFD"/>
    <w:rsid w:val="00E26114"/>
    <w:rsid w:val="00E26497"/>
    <w:rsid w:val="00E2691A"/>
    <w:rsid w:val="00E27486"/>
    <w:rsid w:val="00E275FB"/>
    <w:rsid w:val="00E2783A"/>
    <w:rsid w:val="00E2784E"/>
    <w:rsid w:val="00E27F6A"/>
    <w:rsid w:val="00E31222"/>
    <w:rsid w:val="00E315A1"/>
    <w:rsid w:val="00E31D9D"/>
    <w:rsid w:val="00E32559"/>
    <w:rsid w:val="00E328BB"/>
    <w:rsid w:val="00E32B71"/>
    <w:rsid w:val="00E32BAF"/>
    <w:rsid w:val="00E330B2"/>
    <w:rsid w:val="00E33882"/>
    <w:rsid w:val="00E33D5E"/>
    <w:rsid w:val="00E34610"/>
    <w:rsid w:val="00E34801"/>
    <w:rsid w:val="00E36FCF"/>
    <w:rsid w:val="00E3702F"/>
    <w:rsid w:val="00E3720E"/>
    <w:rsid w:val="00E374AA"/>
    <w:rsid w:val="00E37794"/>
    <w:rsid w:val="00E37896"/>
    <w:rsid w:val="00E4005B"/>
    <w:rsid w:val="00E40408"/>
    <w:rsid w:val="00E409EB"/>
    <w:rsid w:val="00E40C25"/>
    <w:rsid w:val="00E40C54"/>
    <w:rsid w:val="00E40FEA"/>
    <w:rsid w:val="00E4149F"/>
    <w:rsid w:val="00E414ED"/>
    <w:rsid w:val="00E415F3"/>
    <w:rsid w:val="00E41989"/>
    <w:rsid w:val="00E41C9C"/>
    <w:rsid w:val="00E427DB"/>
    <w:rsid w:val="00E429F7"/>
    <w:rsid w:val="00E42A67"/>
    <w:rsid w:val="00E42DCD"/>
    <w:rsid w:val="00E4337D"/>
    <w:rsid w:val="00E4358E"/>
    <w:rsid w:val="00E435BA"/>
    <w:rsid w:val="00E4493C"/>
    <w:rsid w:val="00E44969"/>
    <w:rsid w:val="00E449D9"/>
    <w:rsid w:val="00E44FE8"/>
    <w:rsid w:val="00E4503B"/>
    <w:rsid w:val="00E457D3"/>
    <w:rsid w:val="00E45A95"/>
    <w:rsid w:val="00E45EAB"/>
    <w:rsid w:val="00E46726"/>
    <w:rsid w:val="00E467C5"/>
    <w:rsid w:val="00E47815"/>
    <w:rsid w:val="00E47A7B"/>
    <w:rsid w:val="00E47AD6"/>
    <w:rsid w:val="00E500DB"/>
    <w:rsid w:val="00E501A1"/>
    <w:rsid w:val="00E50346"/>
    <w:rsid w:val="00E5076A"/>
    <w:rsid w:val="00E51546"/>
    <w:rsid w:val="00E5168B"/>
    <w:rsid w:val="00E51FAE"/>
    <w:rsid w:val="00E526B6"/>
    <w:rsid w:val="00E527E9"/>
    <w:rsid w:val="00E52BE1"/>
    <w:rsid w:val="00E52D84"/>
    <w:rsid w:val="00E52DDA"/>
    <w:rsid w:val="00E53118"/>
    <w:rsid w:val="00E532C5"/>
    <w:rsid w:val="00E53353"/>
    <w:rsid w:val="00E53A3C"/>
    <w:rsid w:val="00E53FF1"/>
    <w:rsid w:val="00E54E59"/>
    <w:rsid w:val="00E54E5B"/>
    <w:rsid w:val="00E54E7A"/>
    <w:rsid w:val="00E5515C"/>
    <w:rsid w:val="00E552BF"/>
    <w:rsid w:val="00E55584"/>
    <w:rsid w:val="00E555F3"/>
    <w:rsid w:val="00E5571D"/>
    <w:rsid w:val="00E55C73"/>
    <w:rsid w:val="00E56750"/>
    <w:rsid w:val="00E56E37"/>
    <w:rsid w:val="00E570CD"/>
    <w:rsid w:val="00E57113"/>
    <w:rsid w:val="00E5734F"/>
    <w:rsid w:val="00E60527"/>
    <w:rsid w:val="00E6073A"/>
    <w:rsid w:val="00E60838"/>
    <w:rsid w:val="00E6089D"/>
    <w:rsid w:val="00E60C4B"/>
    <w:rsid w:val="00E60E7F"/>
    <w:rsid w:val="00E60FF3"/>
    <w:rsid w:val="00E611D7"/>
    <w:rsid w:val="00E61797"/>
    <w:rsid w:val="00E617C1"/>
    <w:rsid w:val="00E622F1"/>
    <w:rsid w:val="00E6237A"/>
    <w:rsid w:val="00E6260D"/>
    <w:rsid w:val="00E6264B"/>
    <w:rsid w:val="00E62B76"/>
    <w:rsid w:val="00E62D6D"/>
    <w:rsid w:val="00E62E26"/>
    <w:rsid w:val="00E6388C"/>
    <w:rsid w:val="00E639FE"/>
    <w:rsid w:val="00E642E5"/>
    <w:rsid w:val="00E64D77"/>
    <w:rsid w:val="00E64D82"/>
    <w:rsid w:val="00E64F95"/>
    <w:rsid w:val="00E650DF"/>
    <w:rsid w:val="00E65E08"/>
    <w:rsid w:val="00E674B1"/>
    <w:rsid w:val="00E674E4"/>
    <w:rsid w:val="00E67696"/>
    <w:rsid w:val="00E67714"/>
    <w:rsid w:val="00E67787"/>
    <w:rsid w:val="00E67853"/>
    <w:rsid w:val="00E678EE"/>
    <w:rsid w:val="00E67BA1"/>
    <w:rsid w:val="00E67F08"/>
    <w:rsid w:val="00E703B4"/>
    <w:rsid w:val="00E707C8"/>
    <w:rsid w:val="00E70B91"/>
    <w:rsid w:val="00E70DB2"/>
    <w:rsid w:val="00E71B49"/>
    <w:rsid w:val="00E726FB"/>
    <w:rsid w:val="00E72A65"/>
    <w:rsid w:val="00E72D84"/>
    <w:rsid w:val="00E73019"/>
    <w:rsid w:val="00E73F26"/>
    <w:rsid w:val="00E742BC"/>
    <w:rsid w:val="00E742CA"/>
    <w:rsid w:val="00E74696"/>
    <w:rsid w:val="00E7490D"/>
    <w:rsid w:val="00E74A83"/>
    <w:rsid w:val="00E74BFF"/>
    <w:rsid w:val="00E74EEB"/>
    <w:rsid w:val="00E750C4"/>
    <w:rsid w:val="00E75235"/>
    <w:rsid w:val="00E75451"/>
    <w:rsid w:val="00E756FC"/>
    <w:rsid w:val="00E75BFB"/>
    <w:rsid w:val="00E76247"/>
    <w:rsid w:val="00E76FA3"/>
    <w:rsid w:val="00E7702E"/>
    <w:rsid w:val="00E77204"/>
    <w:rsid w:val="00E77318"/>
    <w:rsid w:val="00E77986"/>
    <w:rsid w:val="00E77BDF"/>
    <w:rsid w:val="00E77CAC"/>
    <w:rsid w:val="00E8010F"/>
    <w:rsid w:val="00E80327"/>
    <w:rsid w:val="00E804E9"/>
    <w:rsid w:val="00E80674"/>
    <w:rsid w:val="00E8069A"/>
    <w:rsid w:val="00E80985"/>
    <w:rsid w:val="00E818BD"/>
    <w:rsid w:val="00E81C76"/>
    <w:rsid w:val="00E81E24"/>
    <w:rsid w:val="00E834BD"/>
    <w:rsid w:val="00E83709"/>
    <w:rsid w:val="00E8379C"/>
    <w:rsid w:val="00E8415A"/>
    <w:rsid w:val="00E842DB"/>
    <w:rsid w:val="00E845D2"/>
    <w:rsid w:val="00E8469C"/>
    <w:rsid w:val="00E851CD"/>
    <w:rsid w:val="00E85A94"/>
    <w:rsid w:val="00E85EF1"/>
    <w:rsid w:val="00E86205"/>
    <w:rsid w:val="00E86261"/>
    <w:rsid w:val="00E86491"/>
    <w:rsid w:val="00E865CA"/>
    <w:rsid w:val="00E867AE"/>
    <w:rsid w:val="00E8735A"/>
    <w:rsid w:val="00E87B7F"/>
    <w:rsid w:val="00E90303"/>
    <w:rsid w:val="00E90DB6"/>
    <w:rsid w:val="00E91164"/>
    <w:rsid w:val="00E919CF"/>
    <w:rsid w:val="00E91B52"/>
    <w:rsid w:val="00E91BE8"/>
    <w:rsid w:val="00E9246D"/>
    <w:rsid w:val="00E92636"/>
    <w:rsid w:val="00E92C10"/>
    <w:rsid w:val="00E934D9"/>
    <w:rsid w:val="00E94144"/>
    <w:rsid w:val="00E94DC8"/>
    <w:rsid w:val="00E95112"/>
    <w:rsid w:val="00E9667C"/>
    <w:rsid w:val="00E97124"/>
    <w:rsid w:val="00E97A81"/>
    <w:rsid w:val="00E97B26"/>
    <w:rsid w:val="00EA0108"/>
    <w:rsid w:val="00EA03FE"/>
    <w:rsid w:val="00EA0418"/>
    <w:rsid w:val="00EA05D1"/>
    <w:rsid w:val="00EA0C3E"/>
    <w:rsid w:val="00EA0C9A"/>
    <w:rsid w:val="00EA12DD"/>
    <w:rsid w:val="00EA1BCC"/>
    <w:rsid w:val="00EA244A"/>
    <w:rsid w:val="00EA249B"/>
    <w:rsid w:val="00EA278B"/>
    <w:rsid w:val="00EA27DF"/>
    <w:rsid w:val="00EA2B57"/>
    <w:rsid w:val="00EA30E3"/>
    <w:rsid w:val="00EA3E72"/>
    <w:rsid w:val="00EA430A"/>
    <w:rsid w:val="00EA43C3"/>
    <w:rsid w:val="00EA44DE"/>
    <w:rsid w:val="00EA459A"/>
    <w:rsid w:val="00EA5180"/>
    <w:rsid w:val="00EA5A61"/>
    <w:rsid w:val="00EA5C1A"/>
    <w:rsid w:val="00EA615B"/>
    <w:rsid w:val="00EA61EE"/>
    <w:rsid w:val="00EA665B"/>
    <w:rsid w:val="00EA68C7"/>
    <w:rsid w:val="00EA69C8"/>
    <w:rsid w:val="00EA6B83"/>
    <w:rsid w:val="00EB012B"/>
    <w:rsid w:val="00EB0189"/>
    <w:rsid w:val="00EB04D2"/>
    <w:rsid w:val="00EB0934"/>
    <w:rsid w:val="00EB0B7D"/>
    <w:rsid w:val="00EB0EE3"/>
    <w:rsid w:val="00EB101A"/>
    <w:rsid w:val="00EB1CAA"/>
    <w:rsid w:val="00EB1EC3"/>
    <w:rsid w:val="00EB2060"/>
    <w:rsid w:val="00EB2242"/>
    <w:rsid w:val="00EB280F"/>
    <w:rsid w:val="00EB2C31"/>
    <w:rsid w:val="00EB2E9A"/>
    <w:rsid w:val="00EB34CF"/>
    <w:rsid w:val="00EB3D69"/>
    <w:rsid w:val="00EB4009"/>
    <w:rsid w:val="00EB4714"/>
    <w:rsid w:val="00EB5361"/>
    <w:rsid w:val="00EB571E"/>
    <w:rsid w:val="00EB574D"/>
    <w:rsid w:val="00EB5C0A"/>
    <w:rsid w:val="00EB64E7"/>
    <w:rsid w:val="00EB6599"/>
    <w:rsid w:val="00EB6E85"/>
    <w:rsid w:val="00EB777A"/>
    <w:rsid w:val="00EC03E1"/>
    <w:rsid w:val="00EC0769"/>
    <w:rsid w:val="00EC08F9"/>
    <w:rsid w:val="00EC0BC0"/>
    <w:rsid w:val="00EC0BE0"/>
    <w:rsid w:val="00EC0D26"/>
    <w:rsid w:val="00EC14C1"/>
    <w:rsid w:val="00EC14FB"/>
    <w:rsid w:val="00EC1C04"/>
    <w:rsid w:val="00EC1D14"/>
    <w:rsid w:val="00EC1D24"/>
    <w:rsid w:val="00EC216A"/>
    <w:rsid w:val="00EC36CF"/>
    <w:rsid w:val="00EC3D3E"/>
    <w:rsid w:val="00EC4242"/>
    <w:rsid w:val="00EC42E8"/>
    <w:rsid w:val="00EC459B"/>
    <w:rsid w:val="00EC45E8"/>
    <w:rsid w:val="00EC4735"/>
    <w:rsid w:val="00EC4759"/>
    <w:rsid w:val="00EC4816"/>
    <w:rsid w:val="00EC4C0E"/>
    <w:rsid w:val="00EC511C"/>
    <w:rsid w:val="00EC52F3"/>
    <w:rsid w:val="00EC5B29"/>
    <w:rsid w:val="00EC5F52"/>
    <w:rsid w:val="00EC6023"/>
    <w:rsid w:val="00EC627A"/>
    <w:rsid w:val="00EC6635"/>
    <w:rsid w:val="00EC738E"/>
    <w:rsid w:val="00EC7A13"/>
    <w:rsid w:val="00EC7D6B"/>
    <w:rsid w:val="00ED0211"/>
    <w:rsid w:val="00ED0982"/>
    <w:rsid w:val="00ED0B06"/>
    <w:rsid w:val="00ED1469"/>
    <w:rsid w:val="00ED15FD"/>
    <w:rsid w:val="00ED1B5B"/>
    <w:rsid w:val="00ED1BAE"/>
    <w:rsid w:val="00ED1E9A"/>
    <w:rsid w:val="00ED269E"/>
    <w:rsid w:val="00ED26DF"/>
    <w:rsid w:val="00ED2B99"/>
    <w:rsid w:val="00ED2F71"/>
    <w:rsid w:val="00ED3342"/>
    <w:rsid w:val="00ED3766"/>
    <w:rsid w:val="00ED3E25"/>
    <w:rsid w:val="00ED4027"/>
    <w:rsid w:val="00ED420B"/>
    <w:rsid w:val="00ED4268"/>
    <w:rsid w:val="00ED4C56"/>
    <w:rsid w:val="00ED5121"/>
    <w:rsid w:val="00ED571F"/>
    <w:rsid w:val="00ED5B77"/>
    <w:rsid w:val="00ED671D"/>
    <w:rsid w:val="00ED6A07"/>
    <w:rsid w:val="00ED6D71"/>
    <w:rsid w:val="00ED70D1"/>
    <w:rsid w:val="00ED7222"/>
    <w:rsid w:val="00ED7248"/>
    <w:rsid w:val="00ED728B"/>
    <w:rsid w:val="00ED745F"/>
    <w:rsid w:val="00ED7C6C"/>
    <w:rsid w:val="00ED7FF1"/>
    <w:rsid w:val="00EE04E8"/>
    <w:rsid w:val="00EE0F3E"/>
    <w:rsid w:val="00EE1299"/>
    <w:rsid w:val="00EE15C9"/>
    <w:rsid w:val="00EE2A66"/>
    <w:rsid w:val="00EE2F09"/>
    <w:rsid w:val="00EE32D8"/>
    <w:rsid w:val="00EE3345"/>
    <w:rsid w:val="00EE3535"/>
    <w:rsid w:val="00EE35A5"/>
    <w:rsid w:val="00EE36C8"/>
    <w:rsid w:val="00EE3B5D"/>
    <w:rsid w:val="00EE3EF8"/>
    <w:rsid w:val="00EE4656"/>
    <w:rsid w:val="00EE4C1C"/>
    <w:rsid w:val="00EE4D24"/>
    <w:rsid w:val="00EE505A"/>
    <w:rsid w:val="00EE57AF"/>
    <w:rsid w:val="00EE62D8"/>
    <w:rsid w:val="00EE67CE"/>
    <w:rsid w:val="00EE6865"/>
    <w:rsid w:val="00EE695D"/>
    <w:rsid w:val="00EE7079"/>
    <w:rsid w:val="00EF0022"/>
    <w:rsid w:val="00EF008D"/>
    <w:rsid w:val="00EF02A9"/>
    <w:rsid w:val="00EF0565"/>
    <w:rsid w:val="00EF07D2"/>
    <w:rsid w:val="00EF0B8E"/>
    <w:rsid w:val="00EF166A"/>
    <w:rsid w:val="00EF1805"/>
    <w:rsid w:val="00EF19E2"/>
    <w:rsid w:val="00EF1A0C"/>
    <w:rsid w:val="00EF22F8"/>
    <w:rsid w:val="00EF3517"/>
    <w:rsid w:val="00EF365C"/>
    <w:rsid w:val="00EF3AAD"/>
    <w:rsid w:val="00EF3B16"/>
    <w:rsid w:val="00EF3CD7"/>
    <w:rsid w:val="00EF3D14"/>
    <w:rsid w:val="00EF48A8"/>
    <w:rsid w:val="00EF4A3F"/>
    <w:rsid w:val="00EF4E0F"/>
    <w:rsid w:val="00EF521F"/>
    <w:rsid w:val="00EF5C8F"/>
    <w:rsid w:val="00EF6A44"/>
    <w:rsid w:val="00EF6AAF"/>
    <w:rsid w:val="00EF6D3D"/>
    <w:rsid w:val="00EF709A"/>
    <w:rsid w:val="00EF7105"/>
    <w:rsid w:val="00F00428"/>
    <w:rsid w:val="00F00F7C"/>
    <w:rsid w:val="00F0151A"/>
    <w:rsid w:val="00F016B5"/>
    <w:rsid w:val="00F01935"/>
    <w:rsid w:val="00F01BA6"/>
    <w:rsid w:val="00F021CB"/>
    <w:rsid w:val="00F02B80"/>
    <w:rsid w:val="00F02B82"/>
    <w:rsid w:val="00F0323F"/>
    <w:rsid w:val="00F0379F"/>
    <w:rsid w:val="00F03A6D"/>
    <w:rsid w:val="00F03E3E"/>
    <w:rsid w:val="00F042E6"/>
    <w:rsid w:val="00F04444"/>
    <w:rsid w:val="00F0499E"/>
    <w:rsid w:val="00F04D46"/>
    <w:rsid w:val="00F04F49"/>
    <w:rsid w:val="00F0508C"/>
    <w:rsid w:val="00F05B35"/>
    <w:rsid w:val="00F05C65"/>
    <w:rsid w:val="00F063E5"/>
    <w:rsid w:val="00F0646B"/>
    <w:rsid w:val="00F06793"/>
    <w:rsid w:val="00F06863"/>
    <w:rsid w:val="00F06DB6"/>
    <w:rsid w:val="00F070E3"/>
    <w:rsid w:val="00F076A7"/>
    <w:rsid w:val="00F0792C"/>
    <w:rsid w:val="00F07A3B"/>
    <w:rsid w:val="00F07ECF"/>
    <w:rsid w:val="00F10175"/>
    <w:rsid w:val="00F10349"/>
    <w:rsid w:val="00F107ED"/>
    <w:rsid w:val="00F10811"/>
    <w:rsid w:val="00F10EFF"/>
    <w:rsid w:val="00F11C2F"/>
    <w:rsid w:val="00F11C77"/>
    <w:rsid w:val="00F11E27"/>
    <w:rsid w:val="00F122A2"/>
    <w:rsid w:val="00F12903"/>
    <w:rsid w:val="00F12D0F"/>
    <w:rsid w:val="00F12FBC"/>
    <w:rsid w:val="00F13526"/>
    <w:rsid w:val="00F13697"/>
    <w:rsid w:val="00F138C0"/>
    <w:rsid w:val="00F14A2D"/>
    <w:rsid w:val="00F14DB1"/>
    <w:rsid w:val="00F14DE0"/>
    <w:rsid w:val="00F15285"/>
    <w:rsid w:val="00F152FB"/>
    <w:rsid w:val="00F15446"/>
    <w:rsid w:val="00F15F06"/>
    <w:rsid w:val="00F1613F"/>
    <w:rsid w:val="00F1616C"/>
    <w:rsid w:val="00F1630A"/>
    <w:rsid w:val="00F1696F"/>
    <w:rsid w:val="00F17130"/>
    <w:rsid w:val="00F179F6"/>
    <w:rsid w:val="00F20063"/>
    <w:rsid w:val="00F20074"/>
    <w:rsid w:val="00F203AD"/>
    <w:rsid w:val="00F20DE9"/>
    <w:rsid w:val="00F20F8E"/>
    <w:rsid w:val="00F2135E"/>
    <w:rsid w:val="00F21620"/>
    <w:rsid w:val="00F216D7"/>
    <w:rsid w:val="00F21FAE"/>
    <w:rsid w:val="00F22B78"/>
    <w:rsid w:val="00F23057"/>
    <w:rsid w:val="00F232C8"/>
    <w:rsid w:val="00F245EE"/>
    <w:rsid w:val="00F24A62"/>
    <w:rsid w:val="00F24C4F"/>
    <w:rsid w:val="00F24D0D"/>
    <w:rsid w:val="00F2530C"/>
    <w:rsid w:val="00F25FF2"/>
    <w:rsid w:val="00F26198"/>
    <w:rsid w:val="00F2670F"/>
    <w:rsid w:val="00F268E0"/>
    <w:rsid w:val="00F2780C"/>
    <w:rsid w:val="00F27E83"/>
    <w:rsid w:val="00F30024"/>
    <w:rsid w:val="00F30EEF"/>
    <w:rsid w:val="00F325F3"/>
    <w:rsid w:val="00F32C42"/>
    <w:rsid w:val="00F3354F"/>
    <w:rsid w:val="00F34371"/>
    <w:rsid w:val="00F34ECC"/>
    <w:rsid w:val="00F35A06"/>
    <w:rsid w:val="00F35CAB"/>
    <w:rsid w:val="00F35F44"/>
    <w:rsid w:val="00F36060"/>
    <w:rsid w:val="00F36604"/>
    <w:rsid w:val="00F366FD"/>
    <w:rsid w:val="00F36A10"/>
    <w:rsid w:val="00F37024"/>
    <w:rsid w:val="00F37408"/>
    <w:rsid w:val="00F375FE"/>
    <w:rsid w:val="00F377C0"/>
    <w:rsid w:val="00F37EBB"/>
    <w:rsid w:val="00F402CB"/>
    <w:rsid w:val="00F40479"/>
    <w:rsid w:val="00F409CC"/>
    <w:rsid w:val="00F40A27"/>
    <w:rsid w:val="00F40E9E"/>
    <w:rsid w:val="00F411F1"/>
    <w:rsid w:val="00F41211"/>
    <w:rsid w:val="00F41558"/>
    <w:rsid w:val="00F41AB2"/>
    <w:rsid w:val="00F41C9D"/>
    <w:rsid w:val="00F41D0E"/>
    <w:rsid w:val="00F42766"/>
    <w:rsid w:val="00F4340A"/>
    <w:rsid w:val="00F4349B"/>
    <w:rsid w:val="00F45021"/>
    <w:rsid w:val="00F450EC"/>
    <w:rsid w:val="00F45177"/>
    <w:rsid w:val="00F4553F"/>
    <w:rsid w:val="00F4586E"/>
    <w:rsid w:val="00F4617F"/>
    <w:rsid w:val="00F466BC"/>
    <w:rsid w:val="00F46898"/>
    <w:rsid w:val="00F46978"/>
    <w:rsid w:val="00F4698D"/>
    <w:rsid w:val="00F46A02"/>
    <w:rsid w:val="00F46FE5"/>
    <w:rsid w:val="00F47056"/>
    <w:rsid w:val="00F47394"/>
    <w:rsid w:val="00F479FF"/>
    <w:rsid w:val="00F505EA"/>
    <w:rsid w:val="00F50735"/>
    <w:rsid w:val="00F508D6"/>
    <w:rsid w:val="00F513BA"/>
    <w:rsid w:val="00F51B82"/>
    <w:rsid w:val="00F51B98"/>
    <w:rsid w:val="00F51FBA"/>
    <w:rsid w:val="00F52DD6"/>
    <w:rsid w:val="00F534A2"/>
    <w:rsid w:val="00F53587"/>
    <w:rsid w:val="00F53B48"/>
    <w:rsid w:val="00F53CF3"/>
    <w:rsid w:val="00F53FBA"/>
    <w:rsid w:val="00F54609"/>
    <w:rsid w:val="00F54A36"/>
    <w:rsid w:val="00F54CA1"/>
    <w:rsid w:val="00F55358"/>
    <w:rsid w:val="00F554EE"/>
    <w:rsid w:val="00F5561F"/>
    <w:rsid w:val="00F55C27"/>
    <w:rsid w:val="00F560FF"/>
    <w:rsid w:val="00F56761"/>
    <w:rsid w:val="00F569DE"/>
    <w:rsid w:val="00F56FB5"/>
    <w:rsid w:val="00F5714F"/>
    <w:rsid w:val="00F57825"/>
    <w:rsid w:val="00F605AF"/>
    <w:rsid w:val="00F60F3C"/>
    <w:rsid w:val="00F61158"/>
    <w:rsid w:val="00F61241"/>
    <w:rsid w:val="00F612B6"/>
    <w:rsid w:val="00F61DA7"/>
    <w:rsid w:val="00F620FB"/>
    <w:rsid w:val="00F62540"/>
    <w:rsid w:val="00F633F3"/>
    <w:rsid w:val="00F63647"/>
    <w:rsid w:val="00F63727"/>
    <w:rsid w:val="00F63B50"/>
    <w:rsid w:val="00F63FB5"/>
    <w:rsid w:val="00F6425C"/>
    <w:rsid w:val="00F646CF"/>
    <w:rsid w:val="00F652B8"/>
    <w:rsid w:val="00F655D4"/>
    <w:rsid w:val="00F65E5F"/>
    <w:rsid w:val="00F6601F"/>
    <w:rsid w:val="00F661BA"/>
    <w:rsid w:val="00F66360"/>
    <w:rsid w:val="00F664BB"/>
    <w:rsid w:val="00F66529"/>
    <w:rsid w:val="00F67132"/>
    <w:rsid w:val="00F67341"/>
    <w:rsid w:val="00F674B2"/>
    <w:rsid w:val="00F67876"/>
    <w:rsid w:val="00F70173"/>
    <w:rsid w:val="00F702A7"/>
    <w:rsid w:val="00F702C2"/>
    <w:rsid w:val="00F70B05"/>
    <w:rsid w:val="00F70EA7"/>
    <w:rsid w:val="00F712C8"/>
    <w:rsid w:val="00F71307"/>
    <w:rsid w:val="00F717F0"/>
    <w:rsid w:val="00F71C7D"/>
    <w:rsid w:val="00F71CDE"/>
    <w:rsid w:val="00F71FDA"/>
    <w:rsid w:val="00F72250"/>
    <w:rsid w:val="00F72876"/>
    <w:rsid w:val="00F72B54"/>
    <w:rsid w:val="00F733F6"/>
    <w:rsid w:val="00F735DB"/>
    <w:rsid w:val="00F73851"/>
    <w:rsid w:val="00F739EC"/>
    <w:rsid w:val="00F74261"/>
    <w:rsid w:val="00F74A58"/>
    <w:rsid w:val="00F74FB9"/>
    <w:rsid w:val="00F750AF"/>
    <w:rsid w:val="00F75327"/>
    <w:rsid w:val="00F753D8"/>
    <w:rsid w:val="00F755BB"/>
    <w:rsid w:val="00F75A7C"/>
    <w:rsid w:val="00F75E53"/>
    <w:rsid w:val="00F75E72"/>
    <w:rsid w:val="00F75EA8"/>
    <w:rsid w:val="00F75EC1"/>
    <w:rsid w:val="00F76472"/>
    <w:rsid w:val="00F76632"/>
    <w:rsid w:val="00F77310"/>
    <w:rsid w:val="00F77387"/>
    <w:rsid w:val="00F77BCB"/>
    <w:rsid w:val="00F77C53"/>
    <w:rsid w:val="00F77E88"/>
    <w:rsid w:val="00F8022F"/>
    <w:rsid w:val="00F8042D"/>
    <w:rsid w:val="00F8097F"/>
    <w:rsid w:val="00F80FBC"/>
    <w:rsid w:val="00F81E8F"/>
    <w:rsid w:val="00F82194"/>
    <w:rsid w:val="00F82355"/>
    <w:rsid w:val="00F825C9"/>
    <w:rsid w:val="00F826A4"/>
    <w:rsid w:val="00F82A45"/>
    <w:rsid w:val="00F82AA3"/>
    <w:rsid w:val="00F832E4"/>
    <w:rsid w:val="00F835D2"/>
    <w:rsid w:val="00F835DE"/>
    <w:rsid w:val="00F83DEA"/>
    <w:rsid w:val="00F84315"/>
    <w:rsid w:val="00F84383"/>
    <w:rsid w:val="00F84631"/>
    <w:rsid w:val="00F846FC"/>
    <w:rsid w:val="00F8478B"/>
    <w:rsid w:val="00F84940"/>
    <w:rsid w:val="00F84990"/>
    <w:rsid w:val="00F84A10"/>
    <w:rsid w:val="00F84C04"/>
    <w:rsid w:val="00F851CF"/>
    <w:rsid w:val="00F85966"/>
    <w:rsid w:val="00F85BB5"/>
    <w:rsid w:val="00F86301"/>
    <w:rsid w:val="00F86958"/>
    <w:rsid w:val="00F86B47"/>
    <w:rsid w:val="00F86C99"/>
    <w:rsid w:val="00F86FB4"/>
    <w:rsid w:val="00F87226"/>
    <w:rsid w:val="00F87F5F"/>
    <w:rsid w:val="00F87F90"/>
    <w:rsid w:val="00F901F5"/>
    <w:rsid w:val="00F908EF"/>
    <w:rsid w:val="00F90E5F"/>
    <w:rsid w:val="00F9124C"/>
    <w:rsid w:val="00F914D7"/>
    <w:rsid w:val="00F9216C"/>
    <w:rsid w:val="00F92695"/>
    <w:rsid w:val="00F9302E"/>
    <w:rsid w:val="00F930DA"/>
    <w:rsid w:val="00F93274"/>
    <w:rsid w:val="00F93689"/>
    <w:rsid w:val="00F937F5"/>
    <w:rsid w:val="00F93E35"/>
    <w:rsid w:val="00F940DB"/>
    <w:rsid w:val="00F940E5"/>
    <w:rsid w:val="00F946FB"/>
    <w:rsid w:val="00F94CE0"/>
    <w:rsid w:val="00F95066"/>
    <w:rsid w:val="00F9509F"/>
    <w:rsid w:val="00F960A9"/>
    <w:rsid w:val="00F96379"/>
    <w:rsid w:val="00F96883"/>
    <w:rsid w:val="00F96D4E"/>
    <w:rsid w:val="00F96DA0"/>
    <w:rsid w:val="00F97205"/>
    <w:rsid w:val="00F973D9"/>
    <w:rsid w:val="00F97C6C"/>
    <w:rsid w:val="00F97E98"/>
    <w:rsid w:val="00FA0045"/>
    <w:rsid w:val="00FA00F9"/>
    <w:rsid w:val="00FA0CEA"/>
    <w:rsid w:val="00FA0E2C"/>
    <w:rsid w:val="00FA0F86"/>
    <w:rsid w:val="00FA11F3"/>
    <w:rsid w:val="00FA13F8"/>
    <w:rsid w:val="00FA1796"/>
    <w:rsid w:val="00FA1C21"/>
    <w:rsid w:val="00FA1C83"/>
    <w:rsid w:val="00FA1E26"/>
    <w:rsid w:val="00FA2A02"/>
    <w:rsid w:val="00FA2A89"/>
    <w:rsid w:val="00FA2C1B"/>
    <w:rsid w:val="00FA2FA9"/>
    <w:rsid w:val="00FA305F"/>
    <w:rsid w:val="00FA352D"/>
    <w:rsid w:val="00FA35AF"/>
    <w:rsid w:val="00FA3C5B"/>
    <w:rsid w:val="00FA3E8C"/>
    <w:rsid w:val="00FA41CF"/>
    <w:rsid w:val="00FA4319"/>
    <w:rsid w:val="00FA4394"/>
    <w:rsid w:val="00FA49BF"/>
    <w:rsid w:val="00FA4B7F"/>
    <w:rsid w:val="00FA4CFF"/>
    <w:rsid w:val="00FA5BA1"/>
    <w:rsid w:val="00FA5C48"/>
    <w:rsid w:val="00FA5EF5"/>
    <w:rsid w:val="00FA5F57"/>
    <w:rsid w:val="00FA60FC"/>
    <w:rsid w:val="00FA69D4"/>
    <w:rsid w:val="00FA6AB3"/>
    <w:rsid w:val="00FA6DB6"/>
    <w:rsid w:val="00FA713E"/>
    <w:rsid w:val="00FA791D"/>
    <w:rsid w:val="00FB0633"/>
    <w:rsid w:val="00FB0681"/>
    <w:rsid w:val="00FB0686"/>
    <w:rsid w:val="00FB19FA"/>
    <w:rsid w:val="00FB1E1B"/>
    <w:rsid w:val="00FB2500"/>
    <w:rsid w:val="00FB270C"/>
    <w:rsid w:val="00FB3019"/>
    <w:rsid w:val="00FB305B"/>
    <w:rsid w:val="00FB31DF"/>
    <w:rsid w:val="00FB32FB"/>
    <w:rsid w:val="00FB3D07"/>
    <w:rsid w:val="00FB4094"/>
    <w:rsid w:val="00FB43FE"/>
    <w:rsid w:val="00FB48F8"/>
    <w:rsid w:val="00FB4905"/>
    <w:rsid w:val="00FB4AB6"/>
    <w:rsid w:val="00FB4BAD"/>
    <w:rsid w:val="00FB4BDD"/>
    <w:rsid w:val="00FB4C13"/>
    <w:rsid w:val="00FB4D5F"/>
    <w:rsid w:val="00FB4F93"/>
    <w:rsid w:val="00FB525D"/>
    <w:rsid w:val="00FB54B1"/>
    <w:rsid w:val="00FB56A7"/>
    <w:rsid w:val="00FB61F8"/>
    <w:rsid w:val="00FB64CA"/>
    <w:rsid w:val="00FB6661"/>
    <w:rsid w:val="00FB68C8"/>
    <w:rsid w:val="00FB6A31"/>
    <w:rsid w:val="00FB6A4E"/>
    <w:rsid w:val="00FB6B19"/>
    <w:rsid w:val="00FB6BB4"/>
    <w:rsid w:val="00FC2209"/>
    <w:rsid w:val="00FC288C"/>
    <w:rsid w:val="00FC2AA4"/>
    <w:rsid w:val="00FC2CE1"/>
    <w:rsid w:val="00FC2E6C"/>
    <w:rsid w:val="00FC3140"/>
    <w:rsid w:val="00FC3612"/>
    <w:rsid w:val="00FC3843"/>
    <w:rsid w:val="00FC39A2"/>
    <w:rsid w:val="00FC3B20"/>
    <w:rsid w:val="00FC444A"/>
    <w:rsid w:val="00FC45DF"/>
    <w:rsid w:val="00FC477C"/>
    <w:rsid w:val="00FC580C"/>
    <w:rsid w:val="00FC6CE6"/>
    <w:rsid w:val="00FC6CFF"/>
    <w:rsid w:val="00FC6D30"/>
    <w:rsid w:val="00FC7011"/>
    <w:rsid w:val="00FC719E"/>
    <w:rsid w:val="00FC7CE0"/>
    <w:rsid w:val="00FD01B6"/>
    <w:rsid w:val="00FD0202"/>
    <w:rsid w:val="00FD1273"/>
    <w:rsid w:val="00FD1563"/>
    <w:rsid w:val="00FD1586"/>
    <w:rsid w:val="00FD1B8B"/>
    <w:rsid w:val="00FD1FC9"/>
    <w:rsid w:val="00FD299B"/>
    <w:rsid w:val="00FD3787"/>
    <w:rsid w:val="00FD3868"/>
    <w:rsid w:val="00FD42C4"/>
    <w:rsid w:val="00FD4325"/>
    <w:rsid w:val="00FD4AF6"/>
    <w:rsid w:val="00FD4B56"/>
    <w:rsid w:val="00FD5475"/>
    <w:rsid w:val="00FD5BD0"/>
    <w:rsid w:val="00FD5D65"/>
    <w:rsid w:val="00FD5F96"/>
    <w:rsid w:val="00FD6026"/>
    <w:rsid w:val="00FD63AC"/>
    <w:rsid w:val="00FD64F4"/>
    <w:rsid w:val="00FD69A9"/>
    <w:rsid w:val="00FD6A16"/>
    <w:rsid w:val="00FD7497"/>
    <w:rsid w:val="00FD7A1D"/>
    <w:rsid w:val="00FD7FB6"/>
    <w:rsid w:val="00FE0520"/>
    <w:rsid w:val="00FE0787"/>
    <w:rsid w:val="00FE0BFA"/>
    <w:rsid w:val="00FE1863"/>
    <w:rsid w:val="00FE196E"/>
    <w:rsid w:val="00FE1FF8"/>
    <w:rsid w:val="00FE200A"/>
    <w:rsid w:val="00FE20D0"/>
    <w:rsid w:val="00FE2629"/>
    <w:rsid w:val="00FE2853"/>
    <w:rsid w:val="00FE299D"/>
    <w:rsid w:val="00FE355D"/>
    <w:rsid w:val="00FE3C1F"/>
    <w:rsid w:val="00FE3DBB"/>
    <w:rsid w:val="00FE5017"/>
    <w:rsid w:val="00FE5228"/>
    <w:rsid w:val="00FE525B"/>
    <w:rsid w:val="00FE56AD"/>
    <w:rsid w:val="00FE6602"/>
    <w:rsid w:val="00FE68F0"/>
    <w:rsid w:val="00FE6A6D"/>
    <w:rsid w:val="00FE6D13"/>
    <w:rsid w:val="00FE7A65"/>
    <w:rsid w:val="00FE7A74"/>
    <w:rsid w:val="00FF0D7D"/>
    <w:rsid w:val="00FF166A"/>
    <w:rsid w:val="00FF16B2"/>
    <w:rsid w:val="00FF1897"/>
    <w:rsid w:val="00FF1DC8"/>
    <w:rsid w:val="00FF1E38"/>
    <w:rsid w:val="00FF2055"/>
    <w:rsid w:val="00FF2705"/>
    <w:rsid w:val="00FF2C06"/>
    <w:rsid w:val="00FF2FD8"/>
    <w:rsid w:val="00FF3113"/>
    <w:rsid w:val="00FF3400"/>
    <w:rsid w:val="00FF3442"/>
    <w:rsid w:val="00FF371A"/>
    <w:rsid w:val="00FF372A"/>
    <w:rsid w:val="00FF3D66"/>
    <w:rsid w:val="00FF4473"/>
    <w:rsid w:val="00FF505C"/>
    <w:rsid w:val="00FF509A"/>
    <w:rsid w:val="00FF53B1"/>
    <w:rsid w:val="00FF57F4"/>
    <w:rsid w:val="00FF58BD"/>
    <w:rsid w:val="00FF5CD5"/>
    <w:rsid w:val="00FF65E2"/>
    <w:rsid w:val="00FF693A"/>
    <w:rsid w:val="00FF6BB7"/>
    <w:rsid w:val="00FF73E4"/>
    <w:rsid w:val="00FF770F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8762C-C012-43A2-A290-5361AFB2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suppressAutoHyphens/>
      <w:jc w:val="center"/>
    </w:pPr>
    <w:rPr>
      <w:sz w:val="28"/>
    </w:rPr>
  </w:style>
  <w:style w:type="character" w:customStyle="1" w:styleId="a4">
    <w:name w:val="Верхний колонтитул Знак"/>
    <w:link w:val="a3"/>
    <w:rsid w:val="00F46FE5"/>
    <w:rPr>
      <w:sz w:val="28"/>
      <w:szCs w:val="24"/>
    </w:rPr>
  </w:style>
  <w:style w:type="paragraph" w:customStyle="1" w:styleId="a5">
    <w:name w:val="Заголовок к тексту"/>
    <w:basedOn w:val="a"/>
    <w:next w:val="a6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link w:val="a7"/>
    <w:pPr>
      <w:spacing w:after="120"/>
    </w:pPr>
  </w:style>
  <w:style w:type="character" w:customStyle="1" w:styleId="a7">
    <w:name w:val="Основной текст Знак"/>
    <w:link w:val="a6"/>
    <w:rsid w:val="00CB23D2"/>
    <w:rPr>
      <w:sz w:val="24"/>
      <w:szCs w:val="24"/>
    </w:rPr>
  </w:style>
  <w:style w:type="paragraph" w:customStyle="1" w:styleId="a8">
    <w:name w:val="Приложение"/>
    <w:basedOn w:val="a6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Нижний колонтитул Знак"/>
    <w:link w:val="a9"/>
    <w:rsid w:val="00CB23D2"/>
    <w:rPr>
      <w:szCs w:val="24"/>
    </w:rPr>
  </w:style>
  <w:style w:type="paragraph" w:styleId="ab">
    <w:name w:val="Balloon Text"/>
    <w:basedOn w:val="a"/>
    <w:link w:val="ac"/>
    <w:rsid w:val="009639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CB23D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23D2"/>
    <w:pPr>
      <w:autoSpaceDE w:val="0"/>
      <w:autoSpaceDN w:val="0"/>
      <w:adjustRightInd w:val="0"/>
    </w:pPr>
    <w:rPr>
      <w:sz w:val="28"/>
      <w:szCs w:val="28"/>
    </w:rPr>
  </w:style>
  <w:style w:type="character" w:styleId="ad">
    <w:name w:val="Hyperlink"/>
    <w:uiPriority w:val="99"/>
    <w:rsid w:val="00CB23D2"/>
    <w:rPr>
      <w:color w:val="0563C1"/>
      <w:u w:val="single"/>
    </w:rPr>
  </w:style>
  <w:style w:type="character" w:styleId="ae">
    <w:name w:val="page number"/>
    <w:rsid w:val="00CB23D2"/>
  </w:style>
  <w:style w:type="paragraph" w:customStyle="1" w:styleId="Default">
    <w:name w:val="Default"/>
    <w:rsid w:val="00CB23D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Normal (Web)"/>
    <w:basedOn w:val="a"/>
    <w:uiPriority w:val="99"/>
    <w:unhideWhenUsed/>
    <w:rsid w:val="00CB23D2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CB23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msonormalmrcssattrmrcssattr">
    <w:name w:val="msonormal_mr_css_attr_mr_css_attr"/>
    <w:basedOn w:val="a"/>
    <w:rsid w:val="008B06E0"/>
    <w:pPr>
      <w:spacing w:before="100" w:beforeAutospacing="1" w:after="100" w:afterAutospacing="1"/>
    </w:pPr>
    <w:rPr>
      <w:rFonts w:eastAsiaTheme="minorHAnsi"/>
    </w:rPr>
  </w:style>
  <w:style w:type="table" w:styleId="af0">
    <w:name w:val="Table Grid"/>
    <w:basedOn w:val="a1"/>
    <w:uiPriority w:val="39"/>
    <w:rsid w:val="00957BA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mrcssattr">
    <w:name w:val="msonormal_mr_css_attr"/>
    <w:basedOn w:val="a"/>
    <w:rsid w:val="005C388B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BD532EDA196F037F3DB41ED46948A531702951EB5AD65836A5CFBC75E708227033E04187AAEn4D" TargetMode="External"/><Relationship Id="rId1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2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9" Type="http://schemas.openxmlformats.org/officeDocument/2006/relationships/hyperlink" Target="consultantplus://offline/ref=7AA05E281E1EE4EB298849F1BF6FCB2DEFD146DE1FF7A14245EE7307853F62D884E8367428241C695A1F14555FV9aCL" TargetMode="External"/><Relationship Id="rId2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34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2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7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50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5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63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2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1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54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C05E5861302EC96419B22421769A35C203CF0A9A34267A456DC8F5FBF6F216A708BF891896C74E7sEG3F" TargetMode="External"/><Relationship Id="rId24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2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7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0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45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53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8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AA05E281E1EE4EB298849F1BF6FCB2DEFD34ED41BF1A14245EE7307853F62D884E8367428241C695A1F14555FV9aCL" TargetMode="External"/><Relationship Id="rId23" Type="http://schemas.openxmlformats.org/officeDocument/2006/relationships/hyperlink" Target="consultantplus://offline/ref=7AA05E281E1EE4EB298849F1BF6FCB2DEFD34ED41BF1A14245EE7307853F62D896E86E7829250668580A420419C8A850D2B34378E2D1ABB1V2a7L" TargetMode="External"/><Relationship Id="rId2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6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9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57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10" Type="http://schemas.openxmlformats.org/officeDocument/2006/relationships/footer" Target="footer2.xml"/><Relationship Id="rId1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3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4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5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60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consultantplus://offline/ref=7AA05E281E1EE4EB298849F1BF6FCB2DEFD34ED41BF1A14245EE7307853F62D896E86E7B2B2D093D0A4543585C9CBB51D2B34179FEVDa2L" TargetMode="External"/><Relationship Id="rId22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2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35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3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8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6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0821AF9195C581068672383AA341AE069D1AB52229C8F590A5CA68858AgFv7E" TargetMode="External"/><Relationship Id="rId5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2BD532EDA196F037F3DB41ED46948A531702951EB5AD65836A5CFBC75E708227033E04187AAEn3D" TargetMode="External"/><Relationship Id="rId1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25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3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8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46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59" Type="http://schemas.openxmlformats.org/officeDocument/2006/relationships/hyperlink" Target="consultantplus://offline/ref=7AA05E281E1EE4EB298849F1BF6FCB2DEFD34ED41BF1A14245EE7307853F62D896E86E712D2C093D0A4543585C9CBB51D2B34179FEVDa2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vahrusheva\Desktop\&#1054;&#1073;%20&#1091;&#1090;&#1074;&#1077;&#1088;&#1078;&#1076;&#1077;&#1085;&#1080;&#1080;%20&#1087;&#1088;&#1086;&#1077;&#1082;&#1090;&#1085;&#1086;&#1081;%20&#1076;&#1086;&#1082;&#1091;&#1084;&#1077;&#1085;&#1090;&#1072;&#1094;&#1080;&#1080;%20&#1083;&#1077;&#1089;&#1085;&#1086;&#1075;&#1086;%20&#1091;&#1095;&#1072;&#1089;&#1090;&#1082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0C852-9120-4412-9EC3-95711EA3C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 утверждении проектной документации лесного участка</Template>
  <TotalTime>10743</TotalTime>
  <Pages>28</Pages>
  <Words>8290</Words>
  <Characters>47257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Информационно-вычислительный центр</vt:lpstr>
    </vt:vector>
  </TitlesOfParts>
  <Company>XXXXX</Company>
  <LinksUpToDate>false</LinksUpToDate>
  <CharactersWithSpaces>55437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Информационно-вычислительный центр</dc:title>
  <dc:subject/>
  <dc:creator>Вахрушева Лидия Михайловна</dc:creator>
  <cp:keywords/>
  <dc:description/>
  <cp:lastModifiedBy>Быков Владимир Александрович</cp:lastModifiedBy>
  <cp:revision>2516</cp:revision>
  <cp:lastPrinted>2025-09-26T03:01:00Z</cp:lastPrinted>
  <dcterms:created xsi:type="dcterms:W3CDTF">2024-03-22T04:02:00Z</dcterms:created>
  <dcterms:modified xsi:type="dcterms:W3CDTF">2025-10-22T08:22:00Z</dcterms:modified>
</cp:coreProperties>
</file>