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 w:rsidRPr="00052015">
        <w:rPr>
          <w:bCs/>
          <w:sz w:val="28"/>
          <w:szCs w:val="20"/>
        </w:rPr>
        <w:t xml:space="preserve">от </w:t>
      </w:r>
      <w:r w:rsidR="00052015">
        <w:rPr>
          <w:bCs/>
          <w:sz w:val="28"/>
          <w:szCs w:val="20"/>
        </w:rPr>
        <w:t>31</w:t>
      </w:r>
      <w:r w:rsidR="00570A78" w:rsidRPr="00052015">
        <w:rPr>
          <w:bCs/>
          <w:sz w:val="28"/>
          <w:szCs w:val="20"/>
        </w:rPr>
        <w:t xml:space="preserve"> </w:t>
      </w:r>
      <w:r w:rsidR="00391ADE" w:rsidRPr="00052015">
        <w:rPr>
          <w:bCs/>
          <w:sz w:val="28"/>
          <w:szCs w:val="20"/>
        </w:rPr>
        <w:t>октября</w:t>
      </w:r>
      <w:r w:rsidR="00570A78" w:rsidRPr="00052015">
        <w:rPr>
          <w:bCs/>
          <w:sz w:val="28"/>
          <w:szCs w:val="20"/>
        </w:rPr>
        <w:t xml:space="preserve"> 2025 г. № 30-01-02-</w:t>
      </w:r>
      <w:r w:rsidR="00052015">
        <w:rPr>
          <w:bCs/>
          <w:sz w:val="28"/>
          <w:szCs w:val="20"/>
        </w:rPr>
        <w:t>1290</w:t>
      </w:r>
      <w:r w:rsidR="00295AD2">
        <w:rPr>
          <w:bCs/>
          <w:sz w:val="28"/>
          <w:szCs w:val="20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052015">
        <w:rPr>
          <w:b/>
          <w:bCs/>
          <w:sz w:val="28"/>
          <w:szCs w:val="20"/>
        </w:rPr>
        <w:t>21</w:t>
      </w:r>
      <w:r w:rsidR="00FA3C5B">
        <w:rPr>
          <w:b/>
          <w:bCs/>
          <w:sz w:val="28"/>
          <w:szCs w:val="20"/>
        </w:rPr>
        <w:t xml:space="preserve"> </w:t>
      </w:r>
      <w:r w:rsidR="00391ADE">
        <w:rPr>
          <w:b/>
          <w:bCs/>
          <w:sz w:val="28"/>
          <w:szCs w:val="20"/>
        </w:rPr>
        <w:t>ноября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EC4759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1747154,85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1747154,85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69886,19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2208899,96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2208899,96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88356,00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Верхне-Камское (Дозовское)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3Е2С3Б2Ос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1876723,84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1876723,84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75068,95</w:t>
            </w:r>
          </w:p>
        </w:tc>
      </w:tr>
      <w:tr w:rsidR="00052015" w:rsidRPr="002464A0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22, 24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5Е2С2Б1Ос+Л+П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6Е1С2Б1Ос+Л+П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3533626,80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3533626,80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141345,07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063E66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1122822,72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1122822,72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44912,91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Леманское (Леманское)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5Е4Ос1Б+С+П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5590,4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4800596,64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4800596,64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192023,87</w:t>
            </w:r>
          </w:p>
        </w:tc>
      </w:tr>
      <w:tr w:rsidR="00052015" w:rsidRPr="002464A0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Перемское (Никулинское)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7E3293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4164,5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4617290,08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4617290,08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184691,60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19,2/18,9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3Е2П3Ос2Б+С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3313360,53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3313360,53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132534,42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8Е2П+С</w:t>
            </w:r>
            <w:r>
              <w:rPr>
                <w:color w:val="000000"/>
                <w:sz w:val="18"/>
                <w:szCs w:val="18"/>
              </w:rPr>
              <w:br/>
              <w:t>8Е1П1С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1846919,20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1846919,20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73876,77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3589069,32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3589069,32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143562,77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39, 40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4Ос1Б3Е2С+П</w:t>
            </w:r>
            <w:r>
              <w:rPr>
                <w:color w:val="000000"/>
                <w:sz w:val="18"/>
                <w:szCs w:val="18"/>
              </w:rPr>
              <w:br/>
              <w:t>5Е1С1П2Ос1Б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2262111,29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2262111,29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90484,45</w:t>
            </w:r>
          </w:p>
        </w:tc>
      </w:tr>
      <w:tr w:rsidR="00052015" w:rsidRPr="002464A0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A3211F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Губахинское (Широковское)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5Е1П4Б+Ос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7Б2Е1П+Ос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3285,2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3771873,98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3771873,98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150874,96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Губахинское (Широковское)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5Е1П4Б+Лп+Ос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2226241,99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2226241,99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89049,68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(Булатовское)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15, 16, 19, 20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6Б1Ос2Е1П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4Е3П3Б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4Б1Ос1Лп3Е1П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3428370,31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3428370,31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137134,81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(Булатовское)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7Е2Лп1Б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1F6E6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1410265,10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1410265,10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56410,60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Кишертское </w:t>
            </w:r>
            <w:r>
              <w:rPr>
                <w:color w:val="000000"/>
                <w:sz w:val="18"/>
                <w:szCs w:val="18"/>
              </w:rPr>
              <w:br/>
              <w:t>(СПК «Ленина»)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4Е1П4Б1Лп+С+Ос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2810798,82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2810798,82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112431,95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70764C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Суксунское </w:t>
            </w:r>
            <w:r>
              <w:rPr>
                <w:color w:val="000000"/>
                <w:sz w:val="18"/>
                <w:szCs w:val="18"/>
              </w:rPr>
              <w:br/>
              <w:t>(СП «Советинский»)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10Б+С+Е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1628893,08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1628893,08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65155,72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(Совхоз «Чураковский»)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1166505,57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1166505,57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46660,22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(Варыщано-Чураковское)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16, 17, 18, 19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5Е5Б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4Е3С2Б1Ос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1780552,70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1780552,70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71222,11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Чазевское (Чазевское)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11, 14, 15, </w:t>
            </w:r>
            <w:r>
              <w:rPr>
                <w:color w:val="000000"/>
                <w:sz w:val="18"/>
                <w:szCs w:val="18"/>
              </w:rPr>
              <w:br/>
              <w:t>(10, 11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32,9 (в том числе лесная дорога 0,1)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6Е2П2Б+С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6Б3Ос1Е+П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5514861,60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5514861,60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220594,46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Чазевское (Чазевское)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1560205,74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1560205,74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62408,23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17, 27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6Ос2Б2Е+С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6Ос1Б2Е1П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3971,4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4730098,55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4730098,55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189203,94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2286351,32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2286351,32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91454,05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7Ос2Б1Е+П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2850,7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1792513,40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1792513,40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71700,54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Пудьвинское (Пудьвинское)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1251757,09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1251757,09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50070,28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Пудьвинское (Пудьвинское)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1299672,36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1299672,36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51986,89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5 (5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22,23 (в том числе лесная дорога 0,23)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5Б4Ос1Е+П+С+Лп</w:t>
            </w:r>
            <w:r>
              <w:rPr>
                <w:color w:val="000000"/>
                <w:sz w:val="18"/>
                <w:szCs w:val="18"/>
              </w:rPr>
              <w:br/>
              <w:t>6Б3Ос1Е</w:t>
            </w:r>
            <w:r>
              <w:rPr>
                <w:color w:val="000000"/>
                <w:sz w:val="18"/>
                <w:szCs w:val="18"/>
              </w:rPr>
              <w:br/>
              <w:t>5Е1П2Б1Ос1Лп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2996,1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3618914,76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3618914,76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144756,59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Сарашевское </w:t>
            </w:r>
            <w:r>
              <w:rPr>
                <w:color w:val="000000"/>
                <w:sz w:val="18"/>
                <w:szCs w:val="18"/>
              </w:rPr>
              <w:br/>
              <w:t>(П/х «Цех № 30»)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8Лп1Ос1П+Е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3260908,80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3260908,80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130436,35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237CC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Щучье-Озерское (Колхоз «Правда»)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4Б4Лп2Е+П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1592366,22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1592366,22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63694,65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CF59B6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Очерское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«Пермяковский»)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6С3Е1Ос+Б+П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4070785,41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4070785,41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162831,42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1D29D1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Очерское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«Полозовское»)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5Ос1Б2С2Е+П</w:t>
            </w:r>
            <w:r>
              <w:rPr>
                <w:color w:val="000000"/>
                <w:sz w:val="18"/>
                <w:szCs w:val="18"/>
              </w:rPr>
              <w:br/>
              <w:t>3Е2С3Ос2Б+П+Лп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3402,2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6187976,34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6187976,34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247519,05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1D29D1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«Черновское»)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5Е3С1П1Б+Ос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2576706,94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2576706,94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103068,28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Pr="001D29D1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«Черновское»)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4С3Е2Б1Ос+П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2511134,81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2511134,81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100445,39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«Черновское»)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3Е2С3Б2Ос</w:t>
            </w:r>
            <w:r>
              <w:rPr>
                <w:color w:val="000000"/>
                <w:sz w:val="18"/>
                <w:szCs w:val="18"/>
              </w:rPr>
              <w:br/>
              <w:t>3Е2С3Б2Ос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3177883,04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3177883,04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127115,32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Култаевское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5Ос5Б+Лп+Е+С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3513936,67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3513936,67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140557,47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BB23D0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Карагайское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31, 39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5Е2П2Б1Ос+С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6Е2П1Б1Ос+С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4183,2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9470212,50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9470212,50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378808,50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0C78E4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 (Урольское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4Б2Ос4Е+П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1615183,80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1615183,80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64607,35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 (Урольское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7Е2Б1Ос+П+С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2532714,00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2532714,00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101308,56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Мошевское (Мошевское)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3Е1П2Е3Б1Ос+Лп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700099,90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402FE4">
              <w:rPr>
                <w:color w:val="000000"/>
                <w:sz w:val="18"/>
                <w:szCs w:val="18"/>
              </w:rPr>
              <w:t>700099,90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28004,00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Пармское (Пармское)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12,4/11,9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3716221,25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02FE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3716221,25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148648,85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Чайковское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Михайловское (Колхоз «Ленинский путь»)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10Б+С+Лп+Е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1559401,62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1559401,62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DE6BF1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62376,06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(30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26,1 (в том числе лесная дорога 0,4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4442831,25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4442831,25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6A79B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177713,25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CF59B6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Чусовское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4Е1П5Б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2652696,72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2652696,72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6A79B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106107,87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Лопанское (Лопанское)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5Б4Ос1Е+П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9A6EF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1283515,92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9A6EF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1283515,92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51340,64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Чусовское (Чусовское)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5Б1Ос3Е1П+С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9A6EF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2170349,64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9A6EF4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2170349,64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E72059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86813,99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CF59B6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(Юрлинское)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5Ос3Б2Е+П+С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1486877,48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1486877,48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6A79B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59475,10</w:t>
            </w:r>
          </w:p>
        </w:tc>
      </w:tr>
      <w:tr w:rsidR="0005201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15" w:rsidRDefault="008E4FBA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Pr="00CF59B6" w:rsidRDefault="00052015" w:rsidP="000520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Пожвинское (Пожвинское)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7Б3Е+П+Ос+Лп</w:t>
            </w:r>
          </w:p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5Б1Ос4Е+П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0B4989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Default="00052015" w:rsidP="000520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1946318,00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4D533B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9A6EF4">
              <w:rPr>
                <w:color w:val="000000"/>
                <w:sz w:val="18"/>
                <w:szCs w:val="18"/>
              </w:rPr>
              <w:t>1946318,00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15" w:rsidRPr="006A79B4" w:rsidRDefault="00052015" w:rsidP="00052015">
            <w:pPr>
              <w:jc w:val="center"/>
              <w:rPr>
                <w:color w:val="000000"/>
                <w:sz w:val="18"/>
                <w:szCs w:val="18"/>
              </w:rPr>
            </w:pPr>
            <w:r w:rsidRPr="00E72059">
              <w:rPr>
                <w:color w:val="000000"/>
                <w:sz w:val="18"/>
                <w:szCs w:val="18"/>
              </w:rPr>
              <w:t>77852,72</w:t>
            </w:r>
          </w:p>
        </w:tc>
      </w:tr>
    </w:tbl>
    <w:p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052015">
        <w:rPr>
          <w:b/>
          <w:bCs/>
          <w:sz w:val="28"/>
          <w:szCs w:val="20"/>
        </w:rPr>
        <w:t>03</w:t>
      </w:r>
      <w:r w:rsidR="00EB574D">
        <w:rPr>
          <w:b/>
          <w:bCs/>
          <w:sz w:val="28"/>
          <w:szCs w:val="20"/>
        </w:rPr>
        <w:t xml:space="preserve"> </w:t>
      </w:r>
      <w:r w:rsidR="00052015">
        <w:rPr>
          <w:b/>
          <w:bCs/>
          <w:sz w:val="28"/>
          <w:szCs w:val="20"/>
        </w:rPr>
        <w:t>ноября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052015">
        <w:rPr>
          <w:b/>
          <w:bCs/>
          <w:sz w:val="28"/>
          <w:szCs w:val="20"/>
        </w:rPr>
        <w:t>19</w:t>
      </w:r>
      <w:r w:rsidR="00FA3C5B">
        <w:rPr>
          <w:b/>
          <w:bCs/>
          <w:sz w:val="28"/>
          <w:szCs w:val="20"/>
        </w:rPr>
        <w:t xml:space="preserve"> </w:t>
      </w:r>
      <w:r w:rsidR="003C4F0F">
        <w:rPr>
          <w:b/>
          <w:bCs/>
          <w:sz w:val="28"/>
          <w:szCs w:val="20"/>
        </w:rPr>
        <w:t>ноября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053430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052015">
        <w:rPr>
          <w:sz w:val="28"/>
          <w:szCs w:val="28"/>
        </w:rPr>
        <w:t>05</w:t>
      </w:r>
      <w:r w:rsidR="00FA3C5B">
        <w:rPr>
          <w:sz w:val="28"/>
          <w:szCs w:val="28"/>
        </w:rPr>
        <w:t xml:space="preserve"> </w:t>
      </w:r>
      <w:r w:rsidR="00052015">
        <w:rPr>
          <w:sz w:val="28"/>
          <w:szCs w:val="28"/>
        </w:rPr>
        <w:t>ноября</w:t>
      </w:r>
      <w:r w:rsidR="00EA12DD">
        <w:rPr>
          <w:sz w:val="28"/>
          <w:szCs w:val="28"/>
        </w:rPr>
        <w:t xml:space="preserve">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2015" w:rsidRPr="008F0526" w:rsidRDefault="00052015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26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" stroked="f">
                <v:textbox>
                  <w:txbxContent>
                    <w:p w:rsidR="00052015" w:rsidRPr="008F0526" w:rsidRDefault="00052015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Default="0005201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27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IC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kWW&#10;A8krKHbIrIVuzHEtUajAfqSkwRHPqfuwYVZQol5o7M50kKZhJ6KSjsZDVOypZXVqYZojVE49JZ24&#10;8N0ebYyV6wojdfOg4RI7WspI9kNWh/RxjGMPDisX9uRUj14PP4b5DwA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vH9IC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052015" w:rsidRDefault="0005201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Pr="00B86722" w:rsidRDefault="0005201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28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Xz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q+cyFA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CM43Xz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052015" w:rsidRPr="00B86722" w:rsidRDefault="00052015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Pr="00B34BE6" w:rsidRDefault="0005201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052015" w:rsidRPr="00B34BE6" w:rsidRDefault="00052015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29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" strokecolor="red" strokeweight="2.25pt">
                <v:textbox>
                  <w:txbxContent>
                    <w:p w:rsidR="00052015" w:rsidRPr="00B34BE6" w:rsidRDefault="0005201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052015" w:rsidRPr="00B34BE6" w:rsidRDefault="00052015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Pr="0091476C" w:rsidRDefault="0005201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0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BY6Oe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052015" w:rsidRPr="0091476C" w:rsidRDefault="0005201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Default="00052015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052015" w:rsidRDefault="00052015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052015" w:rsidRDefault="0005201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052015" w:rsidRPr="006D7BE9" w:rsidRDefault="0005201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052015" w:rsidRPr="00B34BE6" w:rsidRDefault="00052015" w:rsidP="00CB23D2">
                            <w:pPr>
                              <w:spacing w:line="240" w:lineRule="exact"/>
                            </w:pPr>
                          </w:p>
                          <w:p w:rsidR="00052015" w:rsidRDefault="0005201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1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vbBRg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YsUBJbX&#10;UO6RWgv9nONe4qUG+4GSFme8oO79lllBiXqusT2zbDQKSxGF0XgyRMGea9bnGqY5QhXUU9Jfl75f&#10;pK2xclNjpH4gNFxiSysZyb7P6pg+znFs13HnwqKcy9Hq/s+w+AE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vYL2wUYC&#10;AABh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052015" w:rsidRDefault="00052015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052015" w:rsidRDefault="00052015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052015" w:rsidRDefault="0005201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052015" w:rsidRPr="006D7BE9" w:rsidRDefault="0005201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052015" w:rsidRPr="00B34BE6" w:rsidRDefault="00052015" w:rsidP="00CB23D2">
                      <w:pPr>
                        <w:spacing w:line="240" w:lineRule="exact"/>
                      </w:pPr>
                    </w:p>
                    <w:p w:rsidR="00052015" w:rsidRDefault="0005201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Default="00052015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2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wEavik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052015" w:rsidRDefault="00052015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Default="0005201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052015" w:rsidRPr="004659C0" w:rsidRDefault="00052015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052015" w:rsidRDefault="0005201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3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Nq8/XkcC&#10;AABg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052015" w:rsidRDefault="0005201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052015" w:rsidRPr="004659C0" w:rsidRDefault="00052015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052015" w:rsidRDefault="0005201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15" w:rsidRPr="00997C4D" w:rsidRDefault="00052015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052015" w:rsidRDefault="0005201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4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5ytYLRAIAAF4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052015" w:rsidRPr="00997C4D" w:rsidRDefault="00052015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052015" w:rsidRDefault="0005201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r w:rsidR="001F4DFB" w:rsidRPr="008D3F38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430" w:rsidRDefault="00053430">
      <w:r>
        <w:separator/>
      </w:r>
    </w:p>
  </w:endnote>
  <w:endnote w:type="continuationSeparator" w:id="0">
    <w:p w:rsidR="00053430" w:rsidRDefault="0005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015" w:rsidRDefault="0005201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52015" w:rsidRDefault="00052015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015" w:rsidRDefault="0005201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E4FBA">
      <w:rPr>
        <w:rStyle w:val="ae"/>
        <w:noProof/>
      </w:rPr>
      <w:t>8</w:t>
    </w:r>
    <w:r>
      <w:rPr>
        <w:rStyle w:val="ae"/>
      </w:rPr>
      <w:fldChar w:fldCharType="end"/>
    </w:r>
  </w:p>
  <w:p w:rsidR="00052015" w:rsidRDefault="00052015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015" w:rsidRDefault="00052015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430" w:rsidRDefault="00053430">
      <w:r>
        <w:separator/>
      </w:r>
    </w:p>
  </w:footnote>
  <w:footnote w:type="continuationSeparator" w:id="0">
    <w:p w:rsidR="00053430" w:rsidRDefault="00053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4766E"/>
    <w:rsid w:val="000502D6"/>
    <w:rsid w:val="000505DC"/>
    <w:rsid w:val="00050A04"/>
    <w:rsid w:val="00051D7B"/>
    <w:rsid w:val="00051EE1"/>
    <w:rsid w:val="00051FB4"/>
    <w:rsid w:val="00052015"/>
    <w:rsid w:val="00052257"/>
    <w:rsid w:val="000523A9"/>
    <w:rsid w:val="000527B6"/>
    <w:rsid w:val="000530D3"/>
    <w:rsid w:val="00053430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9D1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1ADE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4F0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9C"/>
    <w:rsid w:val="00801BC0"/>
    <w:rsid w:val="008023B3"/>
    <w:rsid w:val="00802555"/>
    <w:rsid w:val="00803390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338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F62"/>
    <w:rsid w:val="008D0044"/>
    <w:rsid w:val="008D0175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4FBA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10C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3F6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5477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0F87"/>
    <w:rsid w:val="00D31257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198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5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93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89B77-256A-44E6-8FB9-B17865804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10761</TotalTime>
  <Pages>29</Pages>
  <Words>8578</Words>
  <Characters>48901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57365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Быков Владимир Александрович</cp:lastModifiedBy>
  <cp:revision>2520</cp:revision>
  <cp:lastPrinted>2025-09-26T03:01:00Z</cp:lastPrinted>
  <dcterms:created xsi:type="dcterms:W3CDTF">2024-03-22T04:02:00Z</dcterms:created>
  <dcterms:modified xsi:type="dcterms:W3CDTF">2025-10-31T13:54:00Z</dcterms:modified>
</cp:coreProperties>
</file>