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page" w:tblpX="11930" w:tblpY="-7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033271" w:rsidTr="00033271">
        <w:trPr>
          <w:trHeight w:val="816"/>
        </w:trPr>
        <w:tc>
          <w:tcPr>
            <w:tcW w:w="4390" w:type="dxa"/>
          </w:tcPr>
          <w:p w:rsidR="00033271" w:rsidRPr="00033271" w:rsidRDefault="00033271" w:rsidP="00F75E5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3327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 приказом Министерства природных ресурсов, лесного хозяйства </w:t>
            </w:r>
            <w:r w:rsidRPr="0003327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экологии Пермского края </w:t>
            </w:r>
            <w:r w:rsidRPr="0003327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033271">
              <w:rPr>
                <w:rFonts w:ascii="Times New Roman" w:hAnsi="Times New Roman" w:cs="Times New Roman"/>
                <w:sz w:val="28"/>
                <w:szCs w:val="28"/>
              </w:rPr>
              <w:t xml:space="preserve">№   </w:t>
            </w:r>
          </w:p>
        </w:tc>
      </w:tr>
    </w:tbl>
    <w:p w:rsidR="00CB23D2" w:rsidRPr="00CB23D2" w:rsidRDefault="00CB23D2" w:rsidP="008D317C">
      <w:pPr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145667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 w:val="28"/>
          <w:szCs w:val="28"/>
        </w:rPr>
      </w:pPr>
      <w:r w:rsidRPr="00CB23D2">
        <w:rPr>
          <w:bCs/>
          <w:sz w:val="28"/>
          <w:szCs w:val="28"/>
        </w:rPr>
        <w:t>Предмет аукциона: Право на заключение договора купли-продажи лесных насаждений.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3 сентября 2012 г. № 756-п, в соответствии </w:t>
      </w:r>
      <w:r w:rsidRPr="00CB23D2">
        <w:rPr>
          <w:sz w:val="28"/>
          <w:szCs w:val="20"/>
        </w:rPr>
        <w:br/>
        <w:t xml:space="preserve">со статьями 29.1, 75-80, 82, 83 Лесного кодекса Российской Федерации, Федеральным законом от 24 июля 2007 года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386D3C" w:rsidRDefault="00CB23D2" w:rsidP="00E24AD0">
      <w:pPr>
        <w:spacing w:line="36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 xml:space="preserve">Реквизиты решения о проведении аукциона: приказ Министерства природных ресурсов, лесного хозяйства и экологии Пермского </w:t>
      </w:r>
      <w:r w:rsidR="00386D3C" w:rsidRPr="00D62E7B">
        <w:rPr>
          <w:bCs/>
          <w:sz w:val="28"/>
          <w:szCs w:val="20"/>
        </w:rPr>
        <w:t>края</w:t>
      </w:r>
      <w:r w:rsidR="00386D3C" w:rsidRPr="00CB23D2">
        <w:rPr>
          <w:bCs/>
          <w:sz w:val="28"/>
          <w:szCs w:val="20"/>
        </w:rPr>
        <w:t xml:space="preserve"> </w:t>
      </w:r>
      <w:r w:rsidR="00386D3C">
        <w:rPr>
          <w:bCs/>
          <w:sz w:val="28"/>
          <w:szCs w:val="20"/>
        </w:rPr>
        <w:br/>
      </w:r>
      <w:r w:rsidR="00386D3C" w:rsidRPr="00CB23D2">
        <w:rPr>
          <w:bCs/>
          <w:sz w:val="28"/>
          <w:szCs w:val="20"/>
        </w:rPr>
        <w:t>от</w:t>
      </w:r>
      <w:r w:rsidR="00386D3C">
        <w:rPr>
          <w:bCs/>
          <w:sz w:val="28"/>
          <w:szCs w:val="20"/>
        </w:rPr>
        <w:t xml:space="preserve"> 20 июня 2024 г. № 30-01-02-675.</w:t>
      </w:r>
    </w:p>
    <w:p w:rsidR="00CB23D2" w:rsidRPr="00CB23D2" w:rsidRDefault="00CB23D2" w:rsidP="00E24AD0">
      <w:pPr>
        <w:spacing w:line="360" w:lineRule="exact"/>
        <w:ind w:firstLine="708"/>
        <w:jc w:val="both"/>
        <w:rPr>
          <w:b/>
          <w:bCs/>
          <w:sz w:val="28"/>
          <w:szCs w:val="20"/>
        </w:rPr>
      </w:pPr>
      <w:bookmarkStart w:id="0" w:name="_GoBack"/>
      <w:bookmarkEnd w:id="0"/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506641">
        <w:rPr>
          <w:b/>
          <w:bCs/>
          <w:sz w:val="28"/>
          <w:szCs w:val="20"/>
        </w:rPr>
        <w:t>17</w:t>
      </w:r>
      <w:r w:rsidR="008D09AA">
        <w:rPr>
          <w:b/>
          <w:bCs/>
          <w:sz w:val="28"/>
          <w:szCs w:val="20"/>
        </w:rPr>
        <w:t xml:space="preserve"> июля</w:t>
      </w:r>
      <w:r w:rsidR="00E24AD0" w:rsidRPr="00A8704A">
        <w:rPr>
          <w:b/>
          <w:bCs/>
          <w:sz w:val="28"/>
          <w:szCs w:val="20"/>
        </w:rPr>
        <w:t xml:space="preserve"> </w:t>
      </w:r>
      <w:r w:rsidR="00C935A0">
        <w:rPr>
          <w:b/>
          <w:bCs/>
          <w:sz w:val="28"/>
          <w:szCs w:val="20"/>
        </w:rPr>
        <w:t>2024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145667">
      <w:pPr>
        <w:spacing w:line="36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145667">
      <w:pPr>
        <w:spacing w:line="36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145667">
      <w:pPr>
        <w:spacing w:line="36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145667">
      <w:pPr>
        <w:tabs>
          <w:tab w:val="left" w:pos="709"/>
        </w:tabs>
        <w:spacing w:line="36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708"/>
        <w:gridCol w:w="1134"/>
        <w:gridCol w:w="1418"/>
        <w:gridCol w:w="1843"/>
        <w:gridCol w:w="992"/>
        <w:gridCol w:w="567"/>
        <w:gridCol w:w="850"/>
        <w:gridCol w:w="851"/>
        <w:gridCol w:w="1276"/>
        <w:gridCol w:w="1134"/>
        <w:gridCol w:w="1134"/>
      </w:tblGrid>
      <w:tr w:rsidR="004F1413" w:rsidRPr="00CB23D2" w:rsidTr="008D317C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70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1134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8D317C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Общий ликвидный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708"/>
        <w:gridCol w:w="1134"/>
        <w:gridCol w:w="1418"/>
        <w:gridCol w:w="1843"/>
        <w:gridCol w:w="992"/>
        <w:gridCol w:w="567"/>
        <w:gridCol w:w="850"/>
        <w:gridCol w:w="850"/>
        <w:gridCol w:w="1276"/>
        <w:gridCol w:w="1134"/>
        <w:gridCol w:w="1135"/>
      </w:tblGrid>
      <w:tr w:rsidR="001B3AFC" w:rsidRPr="002464A0" w:rsidTr="008D317C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14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 xml:space="preserve">4, 10, 15, </w:t>
            </w:r>
            <w:r w:rsidRPr="00375D80">
              <w:rPr>
                <w:color w:val="000000"/>
                <w:sz w:val="18"/>
                <w:szCs w:val="18"/>
              </w:rPr>
              <w:br/>
              <w:t>(4, 6, 13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13,21 (в том числе лесная дорога 0,41 без рубки)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7Ос2Б1Е+С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5Е2П2Б1Ос+Лп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5Е2П2Б1Ос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2791,9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2006,7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2165425,02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2165425,02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86617,00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 xml:space="preserve">15, 20, </w:t>
            </w:r>
            <w:r w:rsidRPr="00375D80">
              <w:rPr>
                <w:color w:val="000000"/>
                <w:sz w:val="18"/>
                <w:szCs w:val="18"/>
              </w:rPr>
              <w:br/>
              <w:t>(15, 25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5,1 (в том числе лесная дорога 0,4 без рубки)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5Ос2Б3Е+П+Лп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5Е2П2Б1Ос+С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1269,7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889,4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809017,88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809017,88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32360,72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Верх-Кондасское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18, 25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7Е2П1Б+Ос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8Б2Е+П+Ос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1366,2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1157,8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1135701,00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1135701,00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45428,04</w:t>
            </w:r>
          </w:p>
        </w:tc>
      </w:tr>
      <w:tr w:rsidR="003954D7" w:rsidRPr="002464A0" w:rsidTr="008D317C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Пригородное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16, 17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8,82/7,97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5Е2Б2Ос1Лп+Ив+П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7Е1П1Б1Ос+Лп+Ив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1803,5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1300,7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1921510,08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1921510,08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76860,40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Усольское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5Е1С1П3Б+Ос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1083,6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843,9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844834,32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844834,32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33793,37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7Е1П2Б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603,0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774301,12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774301,12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30972,04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2,77 (в том числе лесная дорога 0,07)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7Е2П1Б+К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8Е1П1Б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332,0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261,0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378979,64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378979,64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15159,19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7Е3П+К+Б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465,0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1394253,79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1394253,79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55770,15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 xml:space="preserve">4, 8, </w:t>
            </w:r>
            <w:r w:rsidRPr="00375D80">
              <w:rPr>
                <w:color w:val="000000"/>
                <w:sz w:val="18"/>
                <w:szCs w:val="18"/>
              </w:rPr>
              <w:br/>
              <w:t>(7, 8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16,3 (в том числе лесная дорога 0,2)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6Е2П2Б+К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6Е2П2Б+К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7Б3Ос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6Е2П2Б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1927,0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2129474,44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2129474,44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85178,98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 xml:space="preserve">Вайское </w:t>
            </w:r>
            <w:r w:rsidRPr="00375D80">
              <w:rPr>
                <w:color w:val="000000"/>
                <w:sz w:val="18"/>
                <w:szCs w:val="18"/>
              </w:rPr>
              <w:br/>
              <w:t>(Вайское)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5Е1П4Б+К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861646,72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861646,72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34465,87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Верхне-Усьвинское (Верхне-Усьвинское)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 xml:space="preserve">10, 15, </w:t>
            </w:r>
            <w:r w:rsidRPr="00375D80">
              <w:rPr>
                <w:color w:val="000000"/>
                <w:sz w:val="18"/>
                <w:szCs w:val="18"/>
              </w:rPr>
              <w:br/>
              <w:t>(15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8,57 (в том числе лесная дорога 0,07)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5Е2П3Б+К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7Е1К2Б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8Е2Б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1144,0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1191243,04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1191243,04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47649,72</w:t>
            </w:r>
          </w:p>
        </w:tc>
      </w:tr>
      <w:tr w:rsidR="003954D7" w:rsidRPr="002464A0" w:rsidTr="008D317C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Теплогорское (Теплогорское)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6Е4Б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1791,0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1187,0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1215797,80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1215797,80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48631,91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Теплогорское (Теплогорское)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6Е1П1К2Б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2412,0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1872,0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2142868,18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2142868,18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85714,73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Теплогорское (Теплогорское)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32, 33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6Б1Ос2Е1П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5Е5Б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1866,0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1243,0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1287039,00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1287039,00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51481,56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Теплогорское (Теплогорское)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6Е2П2Б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1044,0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864831,33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864831,33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34593,25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 xml:space="preserve">Милковское </w:t>
            </w:r>
            <w:r w:rsidRPr="00375D80">
              <w:rPr>
                <w:color w:val="000000"/>
                <w:sz w:val="18"/>
                <w:szCs w:val="18"/>
              </w:rPr>
              <w:br/>
              <w:t>(СПК «Косьвинский»)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5Е3П2Лп+Б+Ос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75D80">
              <w:rPr>
                <w:color w:val="000000"/>
                <w:sz w:val="18"/>
                <w:szCs w:val="18"/>
              </w:rPr>
              <w:t>378,</w:t>
            </w:r>
            <w:r w:rsidRPr="00375D80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417935,35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417935,35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16717,41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1, 15, 17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7Е3П+Б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6Е4П+Б+Ос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7Е3П+Б+Ос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5944,0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4154,8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4967929,97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4967929,97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198717,20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43, 44, 45, 50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17,2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9С1Е+П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8Е2С+П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6Б1Ос2С1Е+П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5Е3С1Б1Ос+П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3701,0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2909,4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4141811,49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4141811,49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165672,46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66, 72, 73, 80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16,8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4Ос3Б2Е1С+П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4С2Е3Б1Ос+П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6Е1П2Ос1Б+С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4Е2С3Ос1Б+П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4485,9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3271,0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4098273,70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4098273,70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163930,95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Александровское (Александровское)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 xml:space="preserve">11, 19, </w:t>
            </w:r>
            <w:r w:rsidRPr="00375D80">
              <w:rPr>
                <w:color w:val="000000"/>
                <w:sz w:val="18"/>
                <w:szCs w:val="18"/>
              </w:rPr>
              <w:br/>
              <w:t>(19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26,2 (в том числе лесная дорога 0,4)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4Б3Ос3Е+П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3Б2Ос1Лп3Е1П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4Б2Ос2Е2П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5125,2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3633,2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3761549,68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3761549,68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150461,99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Александровское (Александровское)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17, 24, 25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20,0/17,1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4Б2Ос1Лп2Е1П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4Б1Ос1Лп3Е1П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6Е1П2Б1Ос+Лп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3355,3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2241,0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2443610,16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2443610,16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97744,41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Александровское (Александровское)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10, 23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20,7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4Е3Ос3Е+П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5Е2П2Б1Ос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3905,9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2749,6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2920873,02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2920873,02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116834,92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 xml:space="preserve">Кизеловское </w:t>
            </w:r>
            <w:r w:rsidRPr="00375D80">
              <w:rPr>
                <w:color w:val="000000"/>
                <w:sz w:val="18"/>
                <w:szCs w:val="18"/>
              </w:rPr>
              <w:br/>
              <w:t>(СПК «Колхоз Вильвенский»)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11, 16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6Е2П2Б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3Е2П3Б2Ос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1146,6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894,9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936951,60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936951,60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37478,06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28, 30, 36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16,2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5Б3Ос1С1Е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3Е2С3Б2Ос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3С3Е2Б2Ос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3554,5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2621,4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2267018,61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2267018,61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90680,74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16237F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Лологское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3Е1С1П3Б2Ос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702,0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559,1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605436,88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605436,88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24217,48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16237F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Лологское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8, 15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4Б3Ос2Е1С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4Б4Ос2Е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437,0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314,0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321647,22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321647,22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12865,89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Нижне-Язьвинское (Нижне-Язьвинское)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9С1Е+Л+Б+Ос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1757,0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1405,0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2051364,96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2051364,96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82054,60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Красновишерское (Уральское сельское)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15,9/14,1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5Е3С1К1Б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1438,0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1861493,56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1861493,56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74459,74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Нижне-Язьвинское (Уральское сельское)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9С1Ос+Е+Б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844,0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479,0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807788,28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807788,28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32311,53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Нижне-Язьвинское (Уральское сельское)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10С+Е+Б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1296,0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757,0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1687329,20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1687329,20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67493,17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Нижне-Язьвинское (Уральское сельское)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10С+Ос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362,0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851961,63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851961,63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34078,47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Визяйское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2, 3, 6, 9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14,8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4Е1П4Б1Ос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7Б2Ос1Е+П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6Б2Ос2Е+П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5Б2Ос3Е+П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2332,9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1465,1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1810344,26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1810344,26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72413,77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Визяйское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22, 23, 29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23,3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3Б3Ос3Е1П+С+Лп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5Б2Ос2Е1П+Лп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4Б3Ос2Е1П+С+Лп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3943,7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2335,7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2906408,34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2906408,34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116256,33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Ошибское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10, 12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23,6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7Б1Ос2Е+П+Лп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5Е5Б+П+Ос+Лп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5613,5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3483,8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3322426,63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3322426,63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132897,07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Кунгурское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 xml:space="preserve">Ординское </w:t>
            </w:r>
            <w:r w:rsidRPr="00375D80">
              <w:rPr>
                <w:color w:val="000000"/>
                <w:sz w:val="18"/>
                <w:szCs w:val="18"/>
              </w:rPr>
              <w:br/>
              <w:t>(Колхоз «Урал»)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7Б2Лп1Е+Ос+П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2630,0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1990,2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2397700,48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2397700,48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95908,02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Кунгурское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 xml:space="preserve">Ординское </w:t>
            </w:r>
            <w:r w:rsidRPr="00375D80">
              <w:rPr>
                <w:color w:val="000000"/>
                <w:sz w:val="18"/>
                <w:szCs w:val="18"/>
              </w:rPr>
              <w:br/>
              <w:t>(Колхоз «Урал»)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4Б3Лп2Е1П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1082,0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821,0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1095093,12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1095093,12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43803,72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Рождественское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21,4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7Лп1Б1Е1П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3484,7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2394,2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2706001,50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2706001,50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108240,06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Вильвенское (Урольское сельское)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6Б2Е2С+Ос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1700,5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1225,1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1511824,49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1511824,49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60472,98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Урольское (Урольское)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20,75 (в том числе лесная дорога 0,35)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6Б1Ос2С1Е+П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3441,5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2399,0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2749460,48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2749460,48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109978,42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Соликамское (Половодовское сельское)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5Е4С1Ос+П+К+Б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706,1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620,1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598960,56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598960,56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23958,42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 xml:space="preserve">Соликамское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Соликамское (Соликамское)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8Е2Б+П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3574,9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2809,2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3258426,22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3258426,22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130337,05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Чайковское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Еловское (СПК «Память Злыгостева»)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5С1Е4Б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2217,2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1715,9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1613416,00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1613416,00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64536,64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13, 15, 17, 18, 19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5Е4С1Б+П+Ос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5Е4С1Б+П+Ос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4Е1П3С2Б+Ос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5Б1Ос3С1Е+П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4Е2П2С1Б1Ос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6188,0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5464,0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7200969,44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7200969,44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288038,78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 xml:space="preserve">9, 10, 11, 12, 18, </w:t>
            </w:r>
            <w:r w:rsidRPr="00375D80">
              <w:rPr>
                <w:color w:val="000000"/>
                <w:sz w:val="18"/>
                <w:szCs w:val="18"/>
              </w:rPr>
              <w:br/>
              <w:t>(3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35,252 (в том числе лесная дорога 0,052 без рубки)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4Б2Ос3С1Е+П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4С3Е2Б1Ос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4Б2Ос3Е1С+П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7С2Е1Б+Л+П+Ос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4С3Е2Б1Ос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7525,0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6111,0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5993152,32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5993152,32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239726,09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Бондюжское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9С1Е+Б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4494,0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4178,0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3959988,00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3959988,00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158399,52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Березовское (Колхоз «Путь к коммунизму»)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8Б1Ос1С+Е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1216,8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744,6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606082,80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606082,80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24243,31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Юрлинское (Колхоз «Путь к коммунизму»)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11, 12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5Ос3Б1Е1С+П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3Б3Ос2Е2С+П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3090,0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1690,0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1585451,00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1585451,00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63418,04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Купросское (Купросское)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9, 10, 12, 15, 26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45,4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6Б3Ос1Е+П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5Ос4Б1Е+П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4Б3Ос2Е1П+Лп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6Б3Ос1Е+П+Лп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5Ос4Б1Е+П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13724,8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10290,5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8773790,31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8773790,31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350951,61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Пожвинское (Пожвинское)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20,9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6Б1Ос2Е1П+Лп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7Б2Ос1Е+П+Лп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4457,1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3034,9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4080569,84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4080569,84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163222,79</w:t>
            </w:r>
          </w:p>
        </w:tc>
      </w:tr>
      <w:tr w:rsidR="003954D7" w:rsidRPr="002464A0" w:rsidTr="008D317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Юсьвинское (Юсьвинское)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 xml:space="preserve">15, </w:t>
            </w:r>
            <w:r w:rsidRPr="00375D80">
              <w:rPr>
                <w:color w:val="000000"/>
                <w:sz w:val="18"/>
                <w:szCs w:val="18"/>
              </w:rPr>
              <w:br/>
              <w:t>(11, 16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10,74 (в том числе лесная дорога 0,24)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5Б1Лп3Е1П+Ос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7Б2Ос1Е</w:t>
            </w:r>
          </w:p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4Б2Ос4Е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2119,7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1507,3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2110780,44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75D80" w:rsidRDefault="003954D7" w:rsidP="003954D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75D80">
              <w:rPr>
                <w:color w:val="000000"/>
                <w:sz w:val="18"/>
                <w:szCs w:val="18"/>
              </w:rPr>
              <w:t>2110780,44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4D7" w:rsidRPr="003B1816" w:rsidRDefault="003954D7" w:rsidP="003954D7">
            <w:pPr>
              <w:jc w:val="center"/>
              <w:rPr>
                <w:color w:val="000000"/>
                <w:sz w:val="18"/>
                <w:szCs w:val="18"/>
              </w:rPr>
            </w:pPr>
            <w:r w:rsidRPr="003B1816">
              <w:rPr>
                <w:color w:val="000000"/>
                <w:sz w:val="18"/>
                <w:szCs w:val="18"/>
              </w:rPr>
              <w:t>84431,22</w:t>
            </w:r>
          </w:p>
        </w:tc>
      </w:tr>
    </w:tbl>
    <w:p w:rsidR="00CB23D2" w:rsidRPr="00CB23D2" w:rsidRDefault="00CB23D2" w:rsidP="00CB23D2">
      <w:pPr>
        <w:spacing w:line="240" w:lineRule="exact"/>
        <w:rPr>
          <w:sz w:val="28"/>
        </w:rPr>
        <w:sectPr w:rsidR="00CB23D2" w:rsidRPr="00CB23D2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43041A" w:rsidRPr="00CB23D2" w:rsidRDefault="00CB23D2" w:rsidP="0043041A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</w:t>
      </w:r>
      <w:r w:rsidR="0043041A">
        <w:rPr>
          <w:sz w:val="28"/>
          <w:szCs w:val="20"/>
        </w:rPr>
        <w:t>Минприроды России от 17 января 2022</w:t>
      </w:r>
      <w:r w:rsidR="009B4100">
        <w:rPr>
          <w:sz w:val="28"/>
          <w:szCs w:val="20"/>
        </w:rPr>
        <w:t xml:space="preserve"> г.</w:t>
      </w:r>
      <w:r w:rsidR="0043041A">
        <w:rPr>
          <w:sz w:val="28"/>
          <w:szCs w:val="20"/>
        </w:rPr>
        <w:t xml:space="preserve"> № 23 «</w:t>
      </w:r>
      <w:r w:rsidR="0043041A" w:rsidRPr="0043041A">
        <w:rPr>
          <w:sz w:val="28"/>
          <w:szCs w:val="20"/>
        </w:rPr>
        <w:t>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</w:t>
      </w:r>
      <w:r w:rsidR="0043041A">
        <w:rPr>
          <w:sz w:val="28"/>
          <w:szCs w:val="20"/>
        </w:rPr>
        <w:t>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A778C7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Обременени</w:t>
      </w:r>
      <w:r w:rsidR="00A8679C">
        <w:rPr>
          <w:sz w:val="28"/>
          <w:szCs w:val="20"/>
        </w:rPr>
        <w:t xml:space="preserve">е 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 xml:space="preserve">. Ограничения </w:t>
      </w:r>
      <w:r w:rsidR="00A524EA">
        <w:rPr>
          <w:sz w:val="28"/>
          <w:szCs w:val="20"/>
        </w:rPr>
        <w:br/>
      </w:r>
      <w:r w:rsidR="00CB23D2" w:rsidRPr="00CB23D2">
        <w:rPr>
          <w:sz w:val="28"/>
          <w:szCs w:val="20"/>
        </w:rPr>
        <w:t xml:space="preserve">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>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</w:t>
      </w:r>
      <w:r w:rsidR="008D317C">
        <w:rPr>
          <w:sz w:val="28"/>
          <w:szCs w:val="20"/>
        </w:rPr>
        <w:br/>
      </w:r>
      <w:r w:rsidRPr="00CB23D2">
        <w:rPr>
          <w:sz w:val="28"/>
          <w:szCs w:val="20"/>
        </w:rPr>
        <w:t>№ 222, тел. 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9A4C88" w:rsidRPr="00231027">
        <w:rPr>
          <w:sz w:val="28"/>
          <w:szCs w:val="20"/>
        </w:rPr>
        <w:t>Лысьева Юлия Сергеевна</w:t>
      </w:r>
      <w:r w:rsidR="00231027">
        <w:rPr>
          <w:sz w:val="28"/>
          <w:szCs w:val="20"/>
        </w:rPr>
        <w:t xml:space="preserve"> – </w:t>
      </w:r>
      <w:r w:rsidR="00BC64CF">
        <w:rPr>
          <w:sz w:val="28"/>
          <w:szCs w:val="20"/>
        </w:rPr>
        <w:br/>
        <w:t xml:space="preserve">8 </w:t>
      </w:r>
      <w:r w:rsidR="00231027">
        <w:rPr>
          <w:sz w:val="28"/>
          <w:szCs w:val="20"/>
        </w:rPr>
        <w:t>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BA4C4E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506641">
        <w:rPr>
          <w:b/>
          <w:bCs/>
          <w:sz w:val="28"/>
          <w:szCs w:val="20"/>
        </w:rPr>
        <w:t>28</w:t>
      </w:r>
      <w:r w:rsidR="008D09AA">
        <w:rPr>
          <w:b/>
          <w:bCs/>
          <w:sz w:val="28"/>
          <w:szCs w:val="20"/>
        </w:rPr>
        <w:t xml:space="preserve"> июня</w:t>
      </w:r>
      <w:r w:rsidR="003B6A27">
        <w:rPr>
          <w:b/>
          <w:bCs/>
          <w:sz w:val="28"/>
          <w:szCs w:val="20"/>
        </w:rPr>
        <w:t xml:space="preserve"> 2024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506641">
        <w:rPr>
          <w:b/>
          <w:bCs/>
          <w:sz w:val="28"/>
          <w:szCs w:val="20"/>
        </w:rPr>
        <w:t>15</w:t>
      </w:r>
      <w:r w:rsidR="008D09AA">
        <w:rPr>
          <w:b/>
          <w:bCs/>
          <w:sz w:val="28"/>
          <w:szCs w:val="20"/>
        </w:rPr>
        <w:t xml:space="preserve"> июля</w:t>
      </w:r>
      <w:r w:rsidR="003B6A27">
        <w:rPr>
          <w:b/>
          <w:bCs/>
          <w:sz w:val="28"/>
          <w:szCs w:val="20"/>
        </w:rPr>
        <w:t xml:space="preserve"> 2024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7D2130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</w:t>
            </w:r>
            <w:r w:rsidR="00412CB7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</w:t>
      </w:r>
      <w:r w:rsidR="00581A20">
        <w:rPr>
          <w:b/>
          <w:sz w:val="28"/>
          <w:szCs w:val="28"/>
        </w:rPr>
        <w:t>:</w:t>
      </w:r>
      <w:r w:rsidRPr="003E1A38">
        <w:rPr>
          <w:b/>
          <w:sz w:val="28"/>
          <w:szCs w:val="28"/>
        </w:rPr>
        <w:t xml:space="preserve"> </w:t>
      </w:r>
      <w:r w:rsidR="00257211">
        <w:rPr>
          <w:b/>
          <w:sz w:val="28"/>
          <w:szCs w:val="28"/>
        </w:rPr>
        <w:t xml:space="preserve">перечисление денежных средств для </w:t>
      </w:r>
      <w:r w:rsidR="003721F5">
        <w:rPr>
          <w:b/>
          <w:sz w:val="28"/>
          <w:szCs w:val="28"/>
        </w:rPr>
        <w:t>задатка.</w:t>
      </w:r>
      <w:r w:rsidR="00581A20" w:rsidRPr="00581A20">
        <w:rPr>
          <w:b/>
          <w:sz w:val="28"/>
          <w:szCs w:val="28"/>
        </w:rPr>
        <w:t xml:space="preserve"> (ИНН плательщика). НДС не облагается.</w:t>
      </w:r>
    </w:p>
    <w:p w:rsidR="00957BA9" w:rsidRDefault="00957BA9" w:rsidP="0058417B">
      <w:pPr>
        <w:ind w:firstLine="708"/>
        <w:jc w:val="both"/>
        <w:rPr>
          <w:b/>
          <w:sz w:val="28"/>
          <w:szCs w:val="28"/>
        </w:rPr>
      </w:pPr>
      <w:r w:rsidRPr="003F48BC">
        <w:rPr>
          <w:b/>
          <w:sz w:val="28"/>
          <w:szCs w:val="28"/>
        </w:rPr>
        <w:t xml:space="preserve">Денежные средства, перечисленные за участника третьими лицами, </w:t>
      </w:r>
      <w:r w:rsidRPr="003F48BC">
        <w:rPr>
          <w:b/>
          <w:sz w:val="28"/>
          <w:szCs w:val="28"/>
        </w:rPr>
        <w:br/>
        <w:t>не зачисляются на счет такого участника на Универсальную торговую платформу (УТП).</w:t>
      </w:r>
      <w:r>
        <w:rPr>
          <w:b/>
          <w:sz w:val="28"/>
          <w:szCs w:val="28"/>
        </w:rPr>
        <w:t xml:space="preserve">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:rsidR="00CB23D2" w:rsidRPr="00CB23D2" w:rsidRDefault="00727507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>от 4 декабря 2015 г. № 1320.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4861CE">
        <w:rPr>
          <w:sz w:val="28"/>
          <w:szCs w:val="28"/>
        </w:rPr>
        <w:t xml:space="preserve"> –</w:t>
      </w:r>
      <w:r w:rsidR="000B76E8" w:rsidRPr="000B76E8">
        <w:rPr>
          <w:sz w:val="28"/>
          <w:szCs w:val="28"/>
        </w:rPr>
        <w:t xml:space="preserve"> </w:t>
      </w:r>
      <w:r w:rsidR="00506641">
        <w:rPr>
          <w:sz w:val="28"/>
          <w:szCs w:val="28"/>
        </w:rPr>
        <w:t>01 июля</w:t>
      </w:r>
      <w:r w:rsidR="007139B5">
        <w:rPr>
          <w:sz w:val="28"/>
          <w:szCs w:val="28"/>
        </w:rPr>
        <w:t xml:space="preserve"> </w:t>
      </w:r>
      <w:r w:rsidR="003B6A27">
        <w:rPr>
          <w:sz w:val="28"/>
          <w:szCs w:val="28"/>
        </w:rPr>
        <w:t>2024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lastRenderedPageBreak/>
        <w:t>чем через двадцать дней после дня проведения аукциона обязан заключить 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torgi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gov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ru</w:t>
      </w:r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604688">
        <w:rPr>
          <w:sz w:val="28"/>
          <w:szCs w:val="20"/>
        </w:rPr>
        <w:t>Задатки возвращаются</w:t>
      </w:r>
      <w:r w:rsidR="00145667" w:rsidRPr="00604688">
        <w:rPr>
          <w:sz w:val="28"/>
          <w:szCs w:val="20"/>
        </w:rPr>
        <w:t xml:space="preserve"> заявителям Оператором Универсальной торговой платформы</w:t>
      </w:r>
      <w:r w:rsidRPr="00604688">
        <w:rPr>
          <w:sz w:val="28"/>
          <w:szCs w:val="20"/>
        </w:rPr>
        <w:t xml:space="preserve"> в соответствии с регламентом УТП.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>
        <w:rPr>
          <w:sz w:val="28"/>
          <w:szCs w:val="20"/>
        </w:rPr>
        <w:t>аукциона и</w:t>
      </w:r>
      <w:r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0F0703" w:rsidRPr="00CA6320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  <w:u w:val="single"/>
        </w:rPr>
        <w:sectPr w:rsidR="000F0703" w:rsidRPr="00CA6320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A6320">
        <w:rPr>
          <w:sz w:val="28"/>
          <w:szCs w:val="20"/>
          <w:u w:val="single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74B4" w:rsidRPr="008F0526" w:rsidRDefault="001C74B4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32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khCeM5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1C74B4" w:rsidRPr="008F0526" w:rsidRDefault="001C74B4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830021">
        <w:t>й состоится «___» _________ 2024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«___»______________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4B4" w:rsidRDefault="001C74B4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3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4F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o1D&#10;gEDyCoodMmuhG3NcSxQqsB8paXDEc+o+bJgVlKgXGrszHaRp2ImopKPxEBV7almdWpjmCJVTT0kn&#10;Lny3Rxtj5brCSN08aLjEjpYykv2Q1SF9HOPYg8PKhT051aPXw49h/gM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Cssn4F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1C74B4" w:rsidRDefault="001C74B4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3750BA">
        <w:t>4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аукци-онной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куб.м</w:t>
            </w:r>
            <w:r w:rsidR="00F569DE"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4B4" w:rsidRPr="00B86722" w:rsidRDefault="001C74B4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кбм,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4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D7Rw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" strokecolor="red" strokeweight="2.25pt">
                <v:textbox>
                  <w:txbxContent>
                    <w:p w:rsidR="001C74B4" w:rsidRPr="00B86722" w:rsidRDefault="001C74B4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4B4" w:rsidRPr="00B34BE6" w:rsidRDefault="001C74B4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1C74B4" w:rsidRPr="00B34BE6" w:rsidRDefault="001C74B4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5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" strokecolor="red" strokeweight="2.25pt">
                <v:textbox>
                  <w:txbxContent>
                    <w:p w:rsidR="001C74B4" w:rsidRPr="00B34BE6" w:rsidRDefault="001C74B4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1C74B4" w:rsidRPr="00B34BE6" w:rsidRDefault="001C74B4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4B4" w:rsidRPr="0091476C" w:rsidRDefault="001C74B4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6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" strokecolor="red" strokeweight="2.25pt">
                <v:textbox>
                  <w:txbxContent>
                    <w:p w:rsidR="001C74B4" w:rsidRPr="0091476C" w:rsidRDefault="001C74B4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4B4" w:rsidRDefault="001C74B4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1C74B4" w:rsidRDefault="001C74B4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1C74B4" w:rsidRDefault="001C74B4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1C74B4" w:rsidRPr="006D7BE9" w:rsidRDefault="001C74B4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r>
                              <w:t>с</w:t>
                            </w:r>
                            <w:r w:rsidRPr="00B34BE6">
                              <w:t xml:space="preserve">ведениям,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1C74B4" w:rsidRPr="00B34BE6" w:rsidRDefault="001C74B4" w:rsidP="00CB23D2">
                            <w:pPr>
                              <w:spacing w:line="240" w:lineRule="exact"/>
                            </w:pPr>
                          </w:p>
                          <w:p w:rsidR="001C74B4" w:rsidRDefault="001C74B4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7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k1JRgIAAGI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" strokecolor="red" strokeweight="2.25pt">
                <v:textbox>
                  <w:txbxContent>
                    <w:p w:rsidR="001C74B4" w:rsidRDefault="001C74B4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1C74B4" w:rsidRDefault="001C74B4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1C74B4" w:rsidRDefault="001C74B4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1C74B4" w:rsidRPr="006D7BE9" w:rsidRDefault="001C74B4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r>
                        <w:t>с</w:t>
                      </w:r>
                      <w:r w:rsidRPr="00B34BE6">
                        <w:t xml:space="preserve">ведениям,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1C74B4" w:rsidRPr="00B34BE6" w:rsidRDefault="001C74B4" w:rsidP="00CB23D2">
                      <w:pPr>
                        <w:spacing w:line="240" w:lineRule="exact"/>
                      </w:pPr>
                    </w:p>
                    <w:p w:rsidR="001C74B4" w:rsidRDefault="001C74B4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4B4" w:rsidRDefault="001C74B4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 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8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NOrjKEcC&#10;AABh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1C74B4" w:rsidRDefault="001C74B4" w:rsidP="00CB23D2">
                      <w:pPr>
                        <w:spacing w:line="240" w:lineRule="exact"/>
                      </w:pPr>
                      <w:r>
                        <w:t>Указывается наименование и местонахождение, расчетный счет, корр. счет,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4B4" w:rsidRDefault="001C74B4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1C74B4" w:rsidRPr="004659C0" w:rsidRDefault="001C74B4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1C74B4" w:rsidRDefault="001C74B4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9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" strokecolor="red" strokeweight="2.25pt">
                <v:textbox>
                  <w:txbxContent>
                    <w:p w:rsidR="001C74B4" w:rsidRDefault="001C74B4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1C74B4" w:rsidRPr="004659C0" w:rsidRDefault="001C74B4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1C74B4" w:rsidRDefault="001C74B4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4B4" w:rsidRPr="00997C4D" w:rsidRDefault="001C74B4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1C74B4" w:rsidRDefault="001C74B4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40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" strokecolor="red" strokeweight="2.25pt">
                <v:textbox>
                  <w:txbxContent>
                    <w:p w:rsidR="001C74B4" w:rsidRPr="00997C4D" w:rsidRDefault="001C74B4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1C74B4" w:rsidRDefault="001C74B4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(федеральной,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</w:t>
      </w:r>
      <w:r w:rsidR="00A50CC2">
        <w:rPr>
          <w:rFonts w:ascii="Times New Roman" w:hAnsi="Times New Roman" w:cs="Times New Roman"/>
          <w:sz w:val="28"/>
          <w:szCs w:val="28"/>
        </w:rPr>
        <w:br/>
      </w:r>
      <w:r w:rsidR="007700E7">
        <w:rPr>
          <w:rFonts w:ascii="Times New Roman" w:hAnsi="Times New Roman" w:cs="Times New Roman"/>
          <w:sz w:val="28"/>
          <w:szCs w:val="28"/>
        </w:rPr>
        <w:t xml:space="preserve">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 50,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2020,  N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недревесных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r w:rsidR="001F4DFB" w:rsidRPr="001F4DFB">
          <w:t>приложению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недревесных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недревесных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 xml:space="preserve">Федерации (Собрание законодательства Российской Федерации, 1994, </w:t>
      </w:r>
      <w:r w:rsidR="00A50CC2">
        <w:br/>
      </w:r>
      <w:r w:rsidRPr="001F4DFB">
        <w:t>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недревесных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лесовосстановления,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2024"/>
      </w:tblGrid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A50CC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6262" w:type="dxa"/>
            <w:gridSpan w:val="5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590 229 3298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24" w:type="dxa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м.п.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626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626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6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2098"/>
      </w:tblGrid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447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507" w:rsidRDefault="00727507">
      <w:r>
        <w:separator/>
      </w:r>
    </w:p>
  </w:endnote>
  <w:endnote w:type="continuationSeparator" w:id="0">
    <w:p w:rsidR="00727507" w:rsidRDefault="00727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4B4" w:rsidRDefault="001C74B4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1C74B4" w:rsidRDefault="001C74B4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4B4" w:rsidRDefault="001C74B4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386D3C">
      <w:rPr>
        <w:rStyle w:val="ae"/>
        <w:noProof/>
      </w:rPr>
      <w:t>1</w:t>
    </w:r>
    <w:r>
      <w:rPr>
        <w:rStyle w:val="ae"/>
      </w:rPr>
      <w:fldChar w:fldCharType="end"/>
    </w:r>
  </w:p>
  <w:p w:rsidR="001C74B4" w:rsidRDefault="001C74B4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4B4" w:rsidRDefault="001C74B4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507" w:rsidRDefault="00727507">
      <w:r>
        <w:separator/>
      </w:r>
    </w:p>
  </w:footnote>
  <w:footnote w:type="continuationSeparator" w:id="0">
    <w:p w:rsidR="00727507" w:rsidRDefault="00727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795"/>
    <w:rsid w:val="00000C93"/>
    <w:rsid w:val="00000FCE"/>
    <w:rsid w:val="00001539"/>
    <w:rsid w:val="00001F0A"/>
    <w:rsid w:val="00001F8E"/>
    <w:rsid w:val="00002298"/>
    <w:rsid w:val="00002BE9"/>
    <w:rsid w:val="00002EF2"/>
    <w:rsid w:val="00003B62"/>
    <w:rsid w:val="00003C09"/>
    <w:rsid w:val="000040F0"/>
    <w:rsid w:val="00005423"/>
    <w:rsid w:val="00005EAA"/>
    <w:rsid w:val="00006374"/>
    <w:rsid w:val="00006387"/>
    <w:rsid w:val="000069E1"/>
    <w:rsid w:val="00006CA7"/>
    <w:rsid w:val="000073BD"/>
    <w:rsid w:val="000073EA"/>
    <w:rsid w:val="0000740A"/>
    <w:rsid w:val="000074B2"/>
    <w:rsid w:val="000078AD"/>
    <w:rsid w:val="00007B4A"/>
    <w:rsid w:val="00007E8D"/>
    <w:rsid w:val="00007FB0"/>
    <w:rsid w:val="0001055B"/>
    <w:rsid w:val="00010664"/>
    <w:rsid w:val="00010AB0"/>
    <w:rsid w:val="00010B07"/>
    <w:rsid w:val="00010CCF"/>
    <w:rsid w:val="00010F27"/>
    <w:rsid w:val="00010F67"/>
    <w:rsid w:val="0001159B"/>
    <w:rsid w:val="000122E9"/>
    <w:rsid w:val="00012307"/>
    <w:rsid w:val="00012872"/>
    <w:rsid w:val="000132E2"/>
    <w:rsid w:val="0001336E"/>
    <w:rsid w:val="000141DA"/>
    <w:rsid w:val="00014611"/>
    <w:rsid w:val="00014A73"/>
    <w:rsid w:val="00014AD7"/>
    <w:rsid w:val="00014E67"/>
    <w:rsid w:val="000155A8"/>
    <w:rsid w:val="000155B4"/>
    <w:rsid w:val="0001586B"/>
    <w:rsid w:val="00015C6F"/>
    <w:rsid w:val="00015F87"/>
    <w:rsid w:val="00016AEC"/>
    <w:rsid w:val="0001747F"/>
    <w:rsid w:val="00017DD3"/>
    <w:rsid w:val="0002025B"/>
    <w:rsid w:val="000209F8"/>
    <w:rsid w:val="0002120B"/>
    <w:rsid w:val="00021C00"/>
    <w:rsid w:val="00021D28"/>
    <w:rsid w:val="00021FDD"/>
    <w:rsid w:val="00022409"/>
    <w:rsid w:val="00023210"/>
    <w:rsid w:val="00023DA5"/>
    <w:rsid w:val="00024627"/>
    <w:rsid w:val="00024D3A"/>
    <w:rsid w:val="00024E1B"/>
    <w:rsid w:val="00024E56"/>
    <w:rsid w:val="000252AC"/>
    <w:rsid w:val="00025446"/>
    <w:rsid w:val="0002642B"/>
    <w:rsid w:val="000269F3"/>
    <w:rsid w:val="00030A48"/>
    <w:rsid w:val="00030AAD"/>
    <w:rsid w:val="00030C8F"/>
    <w:rsid w:val="00030F8B"/>
    <w:rsid w:val="00030FE2"/>
    <w:rsid w:val="00031AEB"/>
    <w:rsid w:val="00031FA2"/>
    <w:rsid w:val="0003299E"/>
    <w:rsid w:val="00033271"/>
    <w:rsid w:val="00033739"/>
    <w:rsid w:val="00033E4B"/>
    <w:rsid w:val="00034BBD"/>
    <w:rsid w:val="00035657"/>
    <w:rsid w:val="00035A56"/>
    <w:rsid w:val="000360DF"/>
    <w:rsid w:val="000367E6"/>
    <w:rsid w:val="00036910"/>
    <w:rsid w:val="000369B2"/>
    <w:rsid w:val="00036E40"/>
    <w:rsid w:val="0003755B"/>
    <w:rsid w:val="000377BF"/>
    <w:rsid w:val="00037B72"/>
    <w:rsid w:val="00040382"/>
    <w:rsid w:val="0004082D"/>
    <w:rsid w:val="00040B7C"/>
    <w:rsid w:val="000415C6"/>
    <w:rsid w:val="0004194B"/>
    <w:rsid w:val="000426D5"/>
    <w:rsid w:val="00042AF6"/>
    <w:rsid w:val="00043144"/>
    <w:rsid w:val="00043641"/>
    <w:rsid w:val="00043B6D"/>
    <w:rsid w:val="00043DD8"/>
    <w:rsid w:val="00044076"/>
    <w:rsid w:val="00044E9C"/>
    <w:rsid w:val="00045336"/>
    <w:rsid w:val="000455FA"/>
    <w:rsid w:val="00047492"/>
    <w:rsid w:val="000505DC"/>
    <w:rsid w:val="00050A04"/>
    <w:rsid w:val="00051D7B"/>
    <w:rsid w:val="00051FB4"/>
    <w:rsid w:val="00052257"/>
    <w:rsid w:val="000523A9"/>
    <w:rsid w:val="000530D3"/>
    <w:rsid w:val="00053604"/>
    <w:rsid w:val="000538D1"/>
    <w:rsid w:val="00054991"/>
    <w:rsid w:val="00054B77"/>
    <w:rsid w:val="00055278"/>
    <w:rsid w:val="0005589E"/>
    <w:rsid w:val="00055A62"/>
    <w:rsid w:val="0005717D"/>
    <w:rsid w:val="00057DE5"/>
    <w:rsid w:val="0006042C"/>
    <w:rsid w:val="00060D8F"/>
    <w:rsid w:val="000626C9"/>
    <w:rsid w:val="0006298C"/>
    <w:rsid w:val="000629C9"/>
    <w:rsid w:val="00062DCD"/>
    <w:rsid w:val="000632C1"/>
    <w:rsid w:val="00063521"/>
    <w:rsid w:val="00064644"/>
    <w:rsid w:val="000649EB"/>
    <w:rsid w:val="00064B35"/>
    <w:rsid w:val="00064B5C"/>
    <w:rsid w:val="00065CFB"/>
    <w:rsid w:val="00067569"/>
    <w:rsid w:val="000679A9"/>
    <w:rsid w:val="00067F06"/>
    <w:rsid w:val="00070111"/>
    <w:rsid w:val="00070600"/>
    <w:rsid w:val="00070F85"/>
    <w:rsid w:val="000715D9"/>
    <w:rsid w:val="00071D4C"/>
    <w:rsid w:val="00071D99"/>
    <w:rsid w:val="00072F59"/>
    <w:rsid w:val="00073581"/>
    <w:rsid w:val="00073A11"/>
    <w:rsid w:val="00073F7E"/>
    <w:rsid w:val="000748E5"/>
    <w:rsid w:val="00074CF0"/>
    <w:rsid w:val="00074DF5"/>
    <w:rsid w:val="000754A0"/>
    <w:rsid w:val="00076380"/>
    <w:rsid w:val="00077102"/>
    <w:rsid w:val="000772FF"/>
    <w:rsid w:val="00077538"/>
    <w:rsid w:val="0007796A"/>
    <w:rsid w:val="00077D12"/>
    <w:rsid w:val="000801C3"/>
    <w:rsid w:val="0008045F"/>
    <w:rsid w:val="00080885"/>
    <w:rsid w:val="00080B19"/>
    <w:rsid w:val="00080C67"/>
    <w:rsid w:val="00080F6B"/>
    <w:rsid w:val="00081086"/>
    <w:rsid w:val="000810FA"/>
    <w:rsid w:val="00082026"/>
    <w:rsid w:val="000822BE"/>
    <w:rsid w:val="00082C1E"/>
    <w:rsid w:val="0008466E"/>
    <w:rsid w:val="00084989"/>
    <w:rsid w:val="00084A0D"/>
    <w:rsid w:val="00084A4E"/>
    <w:rsid w:val="00085344"/>
    <w:rsid w:val="00085514"/>
    <w:rsid w:val="00085B34"/>
    <w:rsid w:val="00085D33"/>
    <w:rsid w:val="00085EAC"/>
    <w:rsid w:val="000867F2"/>
    <w:rsid w:val="000870FC"/>
    <w:rsid w:val="00087797"/>
    <w:rsid w:val="00087D20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7828"/>
    <w:rsid w:val="00097971"/>
    <w:rsid w:val="00097A51"/>
    <w:rsid w:val="000A0958"/>
    <w:rsid w:val="000A1372"/>
    <w:rsid w:val="000A1F7F"/>
    <w:rsid w:val="000A24E5"/>
    <w:rsid w:val="000A2540"/>
    <w:rsid w:val="000A2D32"/>
    <w:rsid w:val="000A32C2"/>
    <w:rsid w:val="000A4FD3"/>
    <w:rsid w:val="000A5251"/>
    <w:rsid w:val="000A55CA"/>
    <w:rsid w:val="000A62EA"/>
    <w:rsid w:val="000A660D"/>
    <w:rsid w:val="000A6632"/>
    <w:rsid w:val="000A6ABB"/>
    <w:rsid w:val="000B027B"/>
    <w:rsid w:val="000B0DAC"/>
    <w:rsid w:val="000B0E01"/>
    <w:rsid w:val="000B1965"/>
    <w:rsid w:val="000B1E2A"/>
    <w:rsid w:val="000B203F"/>
    <w:rsid w:val="000B20B8"/>
    <w:rsid w:val="000B2528"/>
    <w:rsid w:val="000B26EA"/>
    <w:rsid w:val="000B3456"/>
    <w:rsid w:val="000B3513"/>
    <w:rsid w:val="000B3697"/>
    <w:rsid w:val="000B48B1"/>
    <w:rsid w:val="000B56C2"/>
    <w:rsid w:val="000B58CA"/>
    <w:rsid w:val="000B5AA3"/>
    <w:rsid w:val="000B6980"/>
    <w:rsid w:val="000B6F95"/>
    <w:rsid w:val="000B7325"/>
    <w:rsid w:val="000B76E8"/>
    <w:rsid w:val="000B77E2"/>
    <w:rsid w:val="000C0040"/>
    <w:rsid w:val="000C05E9"/>
    <w:rsid w:val="000C0886"/>
    <w:rsid w:val="000C0945"/>
    <w:rsid w:val="000C0C8A"/>
    <w:rsid w:val="000C0DB0"/>
    <w:rsid w:val="000C17F9"/>
    <w:rsid w:val="000C2240"/>
    <w:rsid w:val="000C233E"/>
    <w:rsid w:val="000C2FD8"/>
    <w:rsid w:val="000C3098"/>
    <w:rsid w:val="000C312A"/>
    <w:rsid w:val="000C3703"/>
    <w:rsid w:val="000C3C2E"/>
    <w:rsid w:val="000C3E07"/>
    <w:rsid w:val="000C43C9"/>
    <w:rsid w:val="000C4557"/>
    <w:rsid w:val="000C55D8"/>
    <w:rsid w:val="000C56F7"/>
    <w:rsid w:val="000C5B6A"/>
    <w:rsid w:val="000C6153"/>
    <w:rsid w:val="000C62D1"/>
    <w:rsid w:val="000C691F"/>
    <w:rsid w:val="000C7012"/>
    <w:rsid w:val="000C70CE"/>
    <w:rsid w:val="000C7815"/>
    <w:rsid w:val="000C7F23"/>
    <w:rsid w:val="000D07BD"/>
    <w:rsid w:val="000D0F22"/>
    <w:rsid w:val="000D1F5F"/>
    <w:rsid w:val="000D2221"/>
    <w:rsid w:val="000D285E"/>
    <w:rsid w:val="000D2AF2"/>
    <w:rsid w:val="000D35AB"/>
    <w:rsid w:val="000D3895"/>
    <w:rsid w:val="000D3F2B"/>
    <w:rsid w:val="000D3F92"/>
    <w:rsid w:val="000D458C"/>
    <w:rsid w:val="000D4C83"/>
    <w:rsid w:val="000D4EF2"/>
    <w:rsid w:val="000D555E"/>
    <w:rsid w:val="000D5B18"/>
    <w:rsid w:val="000D6C28"/>
    <w:rsid w:val="000D7523"/>
    <w:rsid w:val="000E0873"/>
    <w:rsid w:val="000E1662"/>
    <w:rsid w:val="000E1E6A"/>
    <w:rsid w:val="000E1F59"/>
    <w:rsid w:val="000E2704"/>
    <w:rsid w:val="000E3122"/>
    <w:rsid w:val="000E332E"/>
    <w:rsid w:val="000E34BC"/>
    <w:rsid w:val="000E3A93"/>
    <w:rsid w:val="000E3B3A"/>
    <w:rsid w:val="000E411A"/>
    <w:rsid w:val="000E4268"/>
    <w:rsid w:val="000E449C"/>
    <w:rsid w:val="000E4DDA"/>
    <w:rsid w:val="000E4FB5"/>
    <w:rsid w:val="000E57D5"/>
    <w:rsid w:val="000E5B78"/>
    <w:rsid w:val="000E5DF7"/>
    <w:rsid w:val="000E6312"/>
    <w:rsid w:val="000E642B"/>
    <w:rsid w:val="000E6584"/>
    <w:rsid w:val="000E6814"/>
    <w:rsid w:val="000E6A74"/>
    <w:rsid w:val="000E6F83"/>
    <w:rsid w:val="000E7C4F"/>
    <w:rsid w:val="000F0040"/>
    <w:rsid w:val="000F01BA"/>
    <w:rsid w:val="000F039A"/>
    <w:rsid w:val="000F0703"/>
    <w:rsid w:val="000F07B1"/>
    <w:rsid w:val="000F0EDA"/>
    <w:rsid w:val="000F0FCB"/>
    <w:rsid w:val="000F170F"/>
    <w:rsid w:val="000F1C13"/>
    <w:rsid w:val="000F22CA"/>
    <w:rsid w:val="000F2368"/>
    <w:rsid w:val="000F25F4"/>
    <w:rsid w:val="000F2AF8"/>
    <w:rsid w:val="000F37CF"/>
    <w:rsid w:val="000F46AD"/>
    <w:rsid w:val="000F4F5A"/>
    <w:rsid w:val="000F534C"/>
    <w:rsid w:val="000F55F4"/>
    <w:rsid w:val="000F73CE"/>
    <w:rsid w:val="000F7468"/>
    <w:rsid w:val="000F78D0"/>
    <w:rsid w:val="00100109"/>
    <w:rsid w:val="001003E3"/>
    <w:rsid w:val="00100BD4"/>
    <w:rsid w:val="0010107D"/>
    <w:rsid w:val="00101135"/>
    <w:rsid w:val="001016FF"/>
    <w:rsid w:val="00101782"/>
    <w:rsid w:val="00102139"/>
    <w:rsid w:val="00102149"/>
    <w:rsid w:val="00102A2C"/>
    <w:rsid w:val="001030D7"/>
    <w:rsid w:val="00103446"/>
    <w:rsid w:val="001038FD"/>
    <w:rsid w:val="001048D9"/>
    <w:rsid w:val="00104D03"/>
    <w:rsid w:val="00105A35"/>
    <w:rsid w:val="00105B96"/>
    <w:rsid w:val="00106297"/>
    <w:rsid w:val="0010631A"/>
    <w:rsid w:val="00106688"/>
    <w:rsid w:val="00107558"/>
    <w:rsid w:val="00107DAA"/>
    <w:rsid w:val="00107DC7"/>
    <w:rsid w:val="0011056A"/>
    <w:rsid w:val="0011109C"/>
    <w:rsid w:val="00111CDD"/>
    <w:rsid w:val="00111D33"/>
    <w:rsid w:val="00111EA9"/>
    <w:rsid w:val="001122F9"/>
    <w:rsid w:val="001124F6"/>
    <w:rsid w:val="00112788"/>
    <w:rsid w:val="00112AB8"/>
    <w:rsid w:val="00112D81"/>
    <w:rsid w:val="001135D1"/>
    <w:rsid w:val="0011393F"/>
    <w:rsid w:val="00113AD2"/>
    <w:rsid w:val="00113AFF"/>
    <w:rsid w:val="0011519D"/>
    <w:rsid w:val="00115D94"/>
    <w:rsid w:val="00116D8A"/>
    <w:rsid w:val="00117077"/>
    <w:rsid w:val="00117793"/>
    <w:rsid w:val="001179EE"/>
    <w:rsid w:val="00117F66"/>
    <w:rsid w:val="00117F92"/>
    <w:rsid w:val="00120283"/>
    <w:rsid w:val="001204FC"/>
    <w:rsid w:val="00120C58"/>
    <w:rsid w:val="00120FFB"/>
    <w:rsid w:val="001228C7"/>
    <w:rsid w:val="00123E23"/>
    <w:rsid w:val="00125DB3"/>
    <w:rsid w:val="001268B8"/>
    <w:rsid w:val="00127A81"/>
    <w:rsid w:val="00127B5A"/>
    <w:rsid w:val="0013014D"/>
    <w:rsid w:val="00130316"/>
    <w:rsid w:val="001309B4"/>
    <w:rsid w:val="00130B4D"/>
    <w:rsid w:val="00130D9C"/>
    <w:rsid w:val="0013109B"/>
    <w:rsid w:val="001311B3"/>
    <w:rsid w:val="00131752"/>
    <w:rsid w:val="00131D96"/>
    <w:rsid w:val="00131E9D"/>
    <w:rsid w:val="00132C12"/>
    <w:rsid w:val="00132FCA"/>
    <w:rsid w:val="00133429"/>
    <w:rsid w:val="00133509"/>
    <w:rsid w:val="001337AE"/>
    <w:rsid w:val="0013394A"/>
    <w:rsid w:val="00133BEF"/>
    <w:rsid w:val="0013402C"/>
    <w:rsid w:val="001346F5"/>
    <w:rsid w:val="0013508B"/>
    <w:rsid w:val="001351DC"/>
    <w:rsid w:val="00135F9E"/>
    <w:rsid w:val="00136804"/>
    <w:rsid w:val="00136C32"/>
    <w:rsid w:val="00136E59"/>
    <w:rsid w:val="00140697"/>
    <w:rsid w:val="00141A73"/>
    <w:rsid w:val="00141D9A"/>
    <w:rsid w:val="00141F60"/>
    <w:rsid w:val="0014253A"/>
    <w:rsid w:val="001425D4"/>
    <w:rsid w:val="00142941"/>
    <w:rsid w:val="00142AD8"/>
    <w:rsid w:val="00143182"/>
    <w:rsid w:val="0014366B"/>
    <w:rsid w:val="00143842"/>
    <w:rsid w:val="00143A99"/>
    <w:rsid w:val="001441DF"/>
    <w:rsid w:val="0014494E"/>
    <w:rsid w:val="00144CD9"/>
    <w:rsid w:val="00144E1F"/>
    <w:rsid w:val="001450A0"/>
    <w:rsid w:val="00145667"/>
    <w:rsid w:val="00145FC9"/>
    <w:rsid w:val="0014679D"/>
    <w:rsid w:val="00146ED7"/>
    <w:rsid w:val="001470F1"/>
    <w:rsid w:val="001477A1"/>
    <w:rsid w:val="00147A44"/>
    <w:rsid w:val="00147AB0"/>
    <w:rsid w:val="00150035"/>
    <w:rsid w:val="001501E9"/>
    <w:rsid w:val="00150D19"/>
    <w:rsid w:val="00151AD4"/>
    <w:rsid w:val="001528EB"/>
    <w:rsid w:val="0015296D"/>
    <w:rsid w:val="00152A97"/>
    <w:rsid w:val="00152BAF"/>
    <w:rsid w:val="00154981"/>
    <w:rsid w:val="001552E1"/>
    <w:rsid w:val="0015539A"/>
    <w:rsid w:val="00155633"/>
    <w:rsid w:val="00155C27"/>
    <w:rsid w:val="00156246"/>
    <w:rsid w:val="00156542"/>
    <w:rsid w:val="00156745"/>
    <w:rsid w:val="001568D2"/>
    <w:rsid w:val="00156CA8"/>
    <w:rsid w:val="00157078"/>
    <w:rsid w:val="00157099"/>
    <w:rsid w:val="0015756F"/>
    <w:rsid w:val="00157B31"/>
    <w:rsid w:val="00157DD4"/>
    <w:rsid w:val="001603BC"/>
    <w:rsid w:val="0016042C"/>
    <w:rsid w:val="001604AF"/>
    <w:rsid w:val="001605EF"/>
    <w:rsid w:val="00160EB3"/>
    <w:rsid w:val="00160EC3"/>
    <w:rsid w:val="001610EE"/>
    <w:rsid w:val="0016139A"/>
    <w:rsid w:val="00161737"/>
    <w:rsid w:val="00161DB3"/>
    <w:rsid w:val="00161E04"/>
    <w:rsid w:val="0016237F"/>
    <w:rsid w:val="001624F9"/>
    <w:rsid w:val="00162C26"/>
    <w:rsid w:val="00162C79"/>
    <w:rsid w:val="00163AF0"/>
    <w:rsid w:val="00163E10"/>
    <w:rsid w:val="001651A0"/>
    <w:rsid w:val="00165399"/>
    <w:rsid w:val="00165ECE"/>
    <w:rsid w:val="00170CD4"/>
    <w:rsid w:val="00170EC0"/>
    <w:rsid w:val="00171239"/>
    <w:rsid w:val="00171951"/>
    <w:rsid w:val="0017264D"/>
    <w:rsid w:val="00173697"/>
    <w:rsid w:val="00173A7D"/>
    <w:rsid w:val="00174030"/>
    <w:rsid w:val="001743CE"/>
    <w:rsid w:val="001746FF"/>
    <w:rsid w:val="0017496D"/>
    <w:rsid w:val="00174E82"/>
    <w:rsid w:val="00175641"/>
    <w:rsid w:val="00175A8F"/>
    <w:rsid w:val="00176397"/>
    <w:rsid w:val="001764E3"/>
    <w:rsid w:val="001772D7"/>
    <w:rsid w:val="00177D47"/>
    <w:rsid w:val="00177DF0"/>
    <w:rsid w:val="0018044B"/>
    <w:rsid w:val="001805B0"/>
    <w:rsid w:val="001808E5"/>
    <w:rsid w:val="00180983"/>
    <w:rsid w:val="00180984"/>
    <w:rsid w:val="0018128B"/>
    <w:rsid w:val="001823CF"/>
    <w:rsid w:val="00182AE6"/>
    <w:rsid w:val="00183374"/>
    <w:rsid w:val="001836A9"/>
    <w:rsid w:val="00184530"/>
    <w:rsid w:val="00184760"/>
    <w:rsid w:val="001848E6"/>
    <w:rsid w:val="00184DF7"/>
    <w:rsid w:val="001852FB"/>
    <w:rsid w:val="00185FE9"/>
    <w:rsid w:val="001864B4"/>
    <w:rsid w:val="00187197"/>
    <w:rsid w:val="001874EE"/>
    <w:rsid w:val="001903A0"/>
    <w:rsid w:val="001921E6"/>
    <w:rsid w:val="001927EE"/>
    <w:rsid w:val="00192914"/>
    <w:rsid w:val="00192CDA"/>
    <w:rsid w:val="00193993"/>
    <w:rsid w:val="00193EB0"/>
    <w:rsid w:val="001941A5"/>
    <w:rsid w:val="001942A5"/>
    <w:rsid w:val="00195150"/>
    <w:rsid w:val="00195C0A"/>
    <w:rsid w:val="00195F6D"/>
    <w:rsid w:val="00196337"/>
    <w:rsid w:val="001966EE"/>
    <w:rsid w:val="00196790"/>
    <w:rsid w:val="0019691D"/>
    <w:rsid w:val="00196B9D"/>
    <w:rsid w:val="001971C1"/>
    <w:rsid w:val="001971C5"/>
    <w:rsid w:val="001978CB"/>
    <w:rsid w:val="00197E09"/>
    <w:rsid w:val="00197F07"/>
    <w:rsid w:val="001A018E"/>
    <w:rsid w:val="001A12CC"/>
    <w:rsid w:val="001A17DE"/>
    <w:rsid w:val="001A1D79"/>
    <w:rsid w:val="001A1F63"/>
    <w:rsid w:val="001A235A"/>
    <w:rsid w:val="001A2C33"/>
    <w:rsid w:val="001A2FBA"/>
    <w:rsid w:val="001A32A5"/>
    <w:rsid w:val="001A32F6"/>
    <w:rsid w:val="001A3329"/>
    <w:rsid w:val="001A39D7"/>
    <w:rsid w:val="001A3E3F"/>
    <w:rsid w:val="001A4191"/>
    <w:rsid w:val="001A4192"/>
    <w:rsid w:val="001A422F"/>
    <w:rsid w:val="001A42EC"/>
    <w:rsid w:val="001A4D8E"/>
    <w:rsid w:val="001A50DD"/>
    <w:rsid w:val="001A515F"/>
    <w:rsid w:val="001A558E"/>
    <w:rsid w:val="001A5F72"/>
    <w:rsid w:val="001A600F"/>
    <w:rsid w:val="001A61F6"/>
    <w:rsid w:val="001A74CB"/>
    <w:rsid w:val="001A7EF3"/>
    <w:rsid w:val="001B0191"/>
    <w:rsid w:val="001B0829"/>
    <w:rsid w:val="001B0D35"/>
    <w:rsid w:val="001B1417"/>
    <w:rsid w:val="001B1461"/>
    <w:rsid w:val="001B1CA8"/>
    <w:rsid w:val="001B1F0C"/>
    <w:rsid w:val="001B23CE"/>
    <w:rsid w:val="001B25A3"/>
    <w:rsid w:val="001B2CB8"/>
    <w:rsid w:val="001B33BF"/>
    <w:rsid w:val="001B3AFC"/>
    <w:rsid w:val="001B4A0A"/>
    <w:rsid w:val="001B4AAA"/>
    <w:rsid w:val="001B4B4A"/>
    <w:rsid w:val="001B5606"/>
    <w:rsid w:val="001B5748"/>
    <w:rsid w:val="001B586E"/>
    <w:rsid w:val="001B5A9F"/>
    <w:rsid w:val="001B6E1B"/>
    <w:rsid w:val="001C0332"/>
    <w:rsid w:val="001C1001"/>
    <w:rsid w:val="001C1D1A"/>
    <w:rsid w:val="001C2B79"/>
    <w:rsid w:val="001C2EB0"/>
    <w:rsid w:val="001C32B2"/>
    <w:rsid w:val="001C32C2"/>
    <w:rsid w:val="001C3E5C"/>
    <w:rsid w:val="001C3F11"/>
    <w:rsid w:val="001C4085"/>
    <w:rsid w:val="001C41A4"/>
    <w:rsid w:val="001C46AA"/>
    <w:rsid w:val="001C4A54"/>
    <w:rsid w:val="001C4D6D"/>
    <w:rsid w:val="001C5097"/>
    <w:rsid w:val="001C5332"/>
    <w:rsid w:val="001C6817"/>
    <w:rsid w:val="001C69A7"/>
    <w:rsid w:val="001C69D0"/>
    <w:rsid w:val="001C6F12"/>
    <w:rsid w:val="001C70CB"/>
    <w:rsid w:val="001C70CD"/>
    <w:rsid w:val="001C74B1"/>
    <w:rsid w:val="001C74B4"/>
    <w:rsid w:val="001C74BC"/>
    <w:rsid w:val="001C7588"/>
    <w:rsid w:val="001D057C"/>
    <w:rsid w:val="001D07CA"/>
    <w:rsid w:val="001D0C9F"/>
    <w:rsid w:val="001D145B"/>
    <w:rsid w:val="001D14AB"/>
    <w:rsid w:val="001D1947"/>
    <w:rsid w:val="001D1A24"/>
    <w:rsid w:val="001D1C40"/>
    <w:rsid w:val="001D234B"/>
    <w:rsid w:val="001D2576"/>
    <w:rsid w:val="001D2D0C"/>
    <w:rsid w:val="001D2D75"/>
    <w:rsid w:val="001D3146"/>
    <w:rsid w:val="001D3168"/>
    <w:rsid w:val="001D3606"/>
    <w:rsid w:val="001D3908"/>
    <w:rsid w:val="001D4000"/>
    <w:rsid w:val="001D404E"/>
    <w:rsid w:val="001D4901"/>
    <w:rsid w:val="001D4E37"/>
    <w:rsid w:val="001D5392"/>
    <w:rsid w:val="001D5557"/>
    <w:rsid w:val="001D56D9"/>
    <w:rsid w:val="001D59AB"/>
    <w:rsid w:val="001D62AC"/>
    <w:rsid w:val="001D6782"/>
    <w:rsid w:val="001D7027"/>
    <w:rsid w:val="001D7582"/>
    <w:rsid w:val="001D7F6F"/>
    <w:rsid w:val="001E0390"/>
    <w:rsid w:val="001E08D8"/>
    <w:rsid w:val="001E1279"/>
    <w:rsid w:val="001E1318"/>
    <w:rsid w:val="001E17FF"/>
    <w:rsid w:val="001E1A0D"/>
    <w:rsid w:val="001E1A68"/>
    <w:rsid w:val="001E1BD0"/>
    <w:rsid w:val="001E1FA0"/>
    <w:rsid w:val="001E2062"/>
    <w:rsid w:val="001E34E0"/>
    <w:rsid w:val="001E53BA"/>
    <w:rsid w:val="001E668B"/>
    <w:rsid w:val="001E7323"/>
    <w:rsid w:val="001E785E"/>
    <w:rsid w:val="001F03CE"/>
    <w:rsid w:val="001F0BF7"/>
    <w:rsid w:val="001F22E5"/>
    <w:rsid w:val="001F2F2A"/>
    <w:rsid w:val="001F30AE"/>
    <w:rsid w:val="001F32F1"/>
    <w:rsid w:val="001F3A1A"/>
    <w:rsid w:val="001F3E00"/>
    <w:rsid w:val="001F4DFB"/>
    <w:rsid w:val="001F59DF"/>
    <w:rsid w:val="001F6400"/>
    <w:rsid w:val="001F6A46"/>
    <w:rsid w:val="001F762D"/>
    <w:rsid w:val="001F76B4"/>
    <w:rsid w:val="0020025A"/>
    <w:rsid w:val="00200DC1"/>
    <w:rsid w:val="002022A3"/>
    <w:rsid w:val="00202BB6"/>
    <w:rsid w:val="002030AD"/>
    <w:rsid w:val="00203374"/>
    <w:rsid w:val="002039DA"/>
    <w:rsid w:val="00203CB6"/>
    <w:rsid w:val="00204142"/>
    <w:rsid w:val="00204540"/>
    <w:rsid w:val="00204A96"/>
    <w:rsid w:val="0020501C"/>
    <w:rsid w:val="00205178"/>
    <w:rsid w:val="002059D3"/>
    <w:rsid w:val="00205B60"/>
    <w:rsid w:val="00205EA5"/>
    <w:rsid w:val="00206901"/>
    <w:rsid w:val="00206D4F"/>
    <w:rsid w:val="00206DFE"/>
    <w:rsid w:val="00206E7C"/>
    <w:rsid w:val="00207053"/>
    <w:rsid w:val="002072C2"/>
    <w:rsid w:val="0021033C"/>
    <w:rsid w:val="002106B8"/>
    <w:rsid w:val="00210840"/>
    <w:rsid w:val="00210DA0"/>
    <w:rsid w:val="00211328"/>
    <w:rsid w:val="0021150A"/>
    <w:rsid w:val="002116B0"/>
    <w:rsid w:val="00211891"/>
    <w:rsid w:val="00213040"/>
    <w:rsid w:val="00213408"/>
    <w:rsid w:val="00214D80"/>
    <w:rsid w:val="002158EA"/>
    <w:rsid w:val="00215E01"/>
    <w:rsid w:val="00216225"/>
    <w:rsid w:val="002164E6"/>
    <w:rsid w:val="002165BB"/>
    <w:rsid w:val="002165FA"/>
    <w:rsid w:val="00217024"/>
    <w:rsid w:val="00217053"/>
    <w:rsid w:val="002178CC"/>
    <w:rsid w:val="00217B4A"/>
    <w:rsid w:val="00217BA6"/>
    <w:rsid w:val="002210C3"/>
    <w:rsid w:val="00222F19"/>
    <w:rsid w:val="002230E7"/>
    <w:rsid w:val="002231E3"/>
    <w:rsid w:val="0022347F"/>
    <w:rsid w:val="00223F05"/>
    <w:rsid w:val="00224444"/>
    <w:rsid w:val="002247DA"/>
    <w:rsid w:val="00224904"/>
    <w:rsid w:val="0022495C"/>
    <w:rsid w:val="00224AAB"/>
    <w:rsid w:val="00225046"/>
    <w:rsid w:val="00225370"/>
    <w:rsid w:val="00225575"/>
    <w:rsid w:val="00225F2C"/>
    <w:rsid w:val="002266C0"/>
    <w:rsid w:val="002268E2"/>
    <w:rsid w:val="00227036"/>
    <w:rsid w:val="00227210"/>
    <w:rsid w:val="002273E0"/>
    <w:rsid w:val="002275D0"/>
    <w:rsid w:val="002278ED"/>
    <w:rsid w:val="00231027"/>
    <w:rsid w:val="00231874"/>
    <w:rsid w:val="00231A36"/>
    <w:rsid w:val="00231B9E"/>
    <w:rsid w:val="00231C64"/>
    <w:rsid w:val="002338FB"/>
    <w:rsid w:val="0023505F"/>
    <w:rsid w:val="002355AE"/>
    <w:rsid w:val="00235DC0"/>
    <w:rsid w:val="002368AA"/>
    <w:rsid w:val="00236A65"/>
    <w:rsid w:val="00236E3F"/>
    <w:rsid w:val="002375AF"/>
    <w:rsid w:val="002379D5"/>
    <w:rsid w:val="00237C63"/>
    <w:rsid w:val="00240754"/>
    <w:rsid w:val="00240BE7"/>
    <w:rsid w:val="00240DA6"/>
    <w:rsid w:val="00240F97"/>
    <w:rsid w:val="00241AFD"/>
    <w:rsid w:val="002423EC"/>
    <w:rsid w:val="002426AC"/>
    <w:rsid w:val="00243316"/>
    <w:rsid w:val="00243B94"/>
    <w:rsid w:val="00243C31"/>
    <w:rsid w:val="00244163"/>
    <w:rsid w:val="00244906"/>
    <w:rsid w:val="002452EB"/>
    <w:rsid w:val="00245396"/>
    <w:rsid w:val="00246029"/>
    <w:rsid w:val="002463FF"/>
    <w:rsid w:val="002464A0"/>
    <w:rsid w:val="00246905"/>
    <w:rsid w:val="00246F09"/>
    <w:rsid w:val="0024736B"/>
    <w:rsid w:val="002500FD"/>
    <w:rsid w:val="00250785"/>
    <w:rsid w:val="002507E3"/>
    <w:rsid w:val="00250966"/>
    <w:rsid w:val="00250C6A"/>
    <w:rsid w:val="00250D2F"/>
    <w:rsid w:val="002535F9"/>
    <w:rsid w:val="00253D3F"/>
    <w:rsid w:val="0025406B"/>
    <w:rsid w:val="002542D8"/>
    <w:rsid w:val="00254DD3"/>
    <w:rsid w:val="002556E9"/>
    <w:rsid w:val="00255CAE"/>
    <w:rsid w:val="00256311"/>
    <w:rsid w:val="00256549"/>
    <w:rsid w:val="0025711D"/>
    <w:rsid w:val="002571EC"/>
    <w:rsid w:val="00257211"/>
    <w:rsid w:val="002574C3"/>
    <w:rsid w:val="00257920"/>
    <w:rsid w:val="00257E4B"/>
    <w:rsid w:val="00257EF0"/>
    <w:rsid w:val="0026005C"/>
    <w:rsid w:val="00260D2D"/>
    <w:rsid w:val="0026193E"/>
    <w:rsid w:val="002629BF"/>
    <w:rsid w:val="00262BDA"/>
    <w:rsid w:val="00262EB1"/>
    <w:rsid w:val="00263252"/>
    <w:rsid w:val="00263AAA"/>
    <w:rsid w:val="00264D2B"/>
    <w:rsid w:val="00265D9E"/>
    <w:rsid w:val="00266366"/>
    <w:rsid w:val="002674D4"/>
    <w:rsid w:val="002700AF"/>
    <w:rsid w:val="002706F6"/>
    <w:rsid w:val="00270985"/>
    <w:rsid w:val="00270B31"/>
    <w:rsid w:val="00270B76"/>
    <w:rsid w:val="0027213B"/>
    <w:rsid w:val="00272BA5"/>
    <w:rsid w:val="00272BED"/>
    <w:rsid w:val="002733B9"/>
    <w:rsid w:val="0027499D"/>
    <w:rsid w:val="00274FF3"/>
    <w:rsid w:val="00275074"/>
    <w:rsid w:val="002751C3"/>
    <w:rsid w:val="002754AD"/>
    <w:rsid w:val="002755FF"/>
    <w:rsid w:val="00275B5F"/>
    <w:rsid w:val="00275C52"/>
    <w:rsid w:val="00276496"/>
    <w:rsid w:val="00276EA1"/>
    <w:rsid w:val="00277CE4"/>
    <w:rsid w:val="00280227"/>
    <w:rsid w:val="002802B5"/>
    <w:rsid w:val="00280547"/>
    <w:rsid w:val="002805F1"/>
    <w:rsid w:val="002817D4"/>
    <w:rsid w:val="00282443"/>
    <w:rsid w:val="002826FF"/>
    <w:rsid w:val="00282808"/>
    <w:rsid w:val="00282A8B"/>
    <w:rsid w:val="00282C01"/>
    <w:rsid w:val="002840DD"/>
    <w:rsid w:val="00284DA0"/>
    <w:rsid w:val="0028555F"/>
    <w:rsid w:val="00285F7E"/>
    <w:rsid w:val="00286490"/>
    <w:rsid w:val="00286B1D"/>
    <w:rsid w:val="00286FC2"/>
    <w:rsid w:val="00290098"/>
    <w:rsid w:val="002901B8"/>
    <w:rsid w:val="00290C5B"/>
    <w:rsid w:val="002913D4"/>
    <w:rsid w:val="0029167E"/>
    <w:rsid w:val="00291C0E"/>
    <w:rsid w:val="00291CC5"/>
    <w:rsid w:val="00291ED8"/>
    <w:rsid w:val="002927A4"/>
    <w:rsid w:val="002929A4"/>
    <w:rsid w:val="002929C5"/>
    <w:rsid w:val="0029364D"/>
    <w:rsid w:val="00293689"/>
    <w:rsid w:val="00293985"/>
    <w:rsid w:val="0029463F"/>
    <w:rsid w:val="002947A7"/>
    <w:rsid w:val="00295042"/>
    <w:rsid w:val="002952BA"/>
    <w:rsid w:val="002954A2"/>
    <w:rsid w:val="00295AF3"/>
    <w:rsid w:val="00295D30"/>
    <w:rsid w:val="00295F55"/>
    <w:rsid w:val="00296E9D"/>
    <w:rsid w:val="00297420"/>
    <w:rsid w:val="00297A61"/>
    <w:rsid w:val="002A01AB"/>
    <w:rsid w:val="002A0641"/>
    <w:rsid w:val="002A09B6"/>
    <w:rsid w:val="002A0E3E"/>
    <w:rsid w:val="002A1A02"/>
    <w:rsid w:val="002A1ED6"/>
    <w:rsid w:val="002A22B3"/>
    <w:rsid w:val="002A240E"/>
    <w:rsid w:val="002A2AE8"/>
    <w:rsid w:val="002A2B45"/>
    <w:rsid w:val="002A330E"/>
    <w:rsid w:val="002A35B0"/>
    <w:rsid w:val="002A3609"/>
    <w:rsid w:val="002A36CB"/>
    <w:rsid w:val="002A376C"/>
    <w:rsid w:val="002A3BB9"/>
    <w:rsid w:val="002A3E58"/>
    <w:rsid w:val="002A3ECB"/>
    <w:rsid w:val="002A4579"/>
    <w:rsid w:val="002A4FA6"/>
    <w:rsid w:val="002A5569"/>
    <w:rsid w:val="002A5BB6"/>
    <w:rsid w:val="002A5DAE"/>
    <w:rsid w:val="002A5E6C"/>
    <w:rsid w:val="002A5FB1"/>
    <w:rsid w:val="002A6615"/>
    <w:rsid w:val="002A6E02"/>
    <w:rsid w:val="002B032D"/>
    <w:rsid w:val="002B0A07"/>
    <w:rsid w:val="002B0E78"/>
    <w:rsid w:val="002B194E"/>
    <w:rsid w:val="002B199D"/>
    <w:rsid w:val="002B22C3"/>
    <w:rsid w:val="002B2336"/>
    <w:rsid w:val="002B2866"/>
    <w:rsid w:val="002B3820"/>
    <w:rsid w:val="002B3B62"/>
    <w:rsid w:val="002B4B74"/>
    <w:rsid w:val="002B4D66"/>
    <w:rsid w:val="002B50A4"/>
    <w:rsid w:val="002B53B3"/>
    <w:rsid w:val="002B5527"/>
    <w:rsid w:val="002B553A"/>
    <w:rsid w:val="002B5BA8"/>
    <w:rsid w:val="002B6AC0"/>
    <w:rsid w:val="002C15AA"/>
    <w:rsid w:val="002C1DE8"/>
    <w:rsid w:val="002C2367"/>
    <w:rsid w:val="002C2F67"/>
    <w:rsid w:val="002C342B"/>
    <w:rsid w:val="002C35F1"/>
    <w:rsid w:val="002C3907"/>
    <w:rsid w:val="002C3B4A"/>
    <w:rsid w:val="002C4813"/>
    <w:rsid w:val="002C4C89"/>
    <w:rsid w:val="002C4EF6"/>
    <w:rsid w:val="002C52A8"/>
    <w:rsid w:val="002C547E"/>
    <w:rsid w:val="002C5A96"/>
    <w:rsid w:val="002C7023"/>
    <w:rsid w:val="002C74B4"/>
    <w:rsid w:val="002C77FB"/>
    <w:rsid w:val="002C7A11"/>
    <w:rsid w:val="002C7B10"/>
    <w:rsid w:val="002D0225"/>
    <w:rsid w:val="002D0410"/>
    <w:rsid w:val="002D0A38"/>
    <w:rsid w:val="002D0C7F"/>
    <w:rsid w:val="002D1680"/>
    <w:rsid w:val="002D1790"/>
    <w:rsid w:val="002D1A63"/>
    <w:rsid w:val="002D251C"/>
    <w:rsid w:val="002D2A91"/>
    <w:rsid w:val="002D300C"/>
    <w:rsid w:val="002D391E"/>
    <w:rsid w:val="002D4228"/>
    <w:rsid w:val="002D425C"/>
    <w:rsid w:val="002D4299"/>
    <w:rsid w:val="002D5606"/>
    <w:rsid w:val="002D6D12"/>
    <w:rsid w:val="002D7B0E"/>
    <w:rsid w:val="002D7C36"/>
    <w:rsid w:val="002D7DC3"/>
    <w:rsid w:val="002E0513"/>
    <w:rsid w:val="002E0684"/>
    <w:rsid w:val="002E06C0"/>
    <w:rsid w:val="002E151D"/>
    <w:rsid w:val="002E1BC0"/>
    <w:rsid w:val="002E201E"/>
    <w:rsid w:val="002E2383"/>
    <w:rsid w:val="002E3074"/>
    <w:rsid w:val="002E3B04"/>
    <w:rsid w:val="002E4250"/>
    <w:rsid w:val="002E4E2B"/>
    <w:rsid w:val="002E64DF"/>
    <w:rsid w:val="002E6937"/>
    <w:rsid w:val="002E69E1"/>
    <w:rsid w:val="002E6E75"/>
    <w:rsid w:val="002E77D8"/>
    <w:rsid w:val="002E797F"/>
    <w:rsid w:val="002E7D60"/>
    <w:rsid w:val="002F029A"/>
    <w:rsid w:val="002F0994"/>
    <w:rsid w:val="002F14C6"/>
    <w:rsid w:val="002F1CBC"/>
    <w:rsid w:val="002F1D39"/>
    <w:rsid w:val="002F1DAB"/>
    <w:rsid w:val="002F241F"/>
    <w:rsid w:val="002F29D4"/>
    <w:rsid w:val="002F42E2"/>
    <w:rsid w:val="002F46C0"/>
    <w:rsid w:val="002F4711"/>
    <w:rsid w:val="002F62F7"/>
    <w:rsid w:val="002F66C9"/>
    <w:rsid w:val="002F67D3"/>
    <w:rsid w:val="002F7626"/>
    <w:rsid w:val="00300034"/>
    <w:rsid w:val="003004BF"/>
    <w:rsid w:val="00301870"/>
    <w:rsid w:val="003019FE"/>
    <w:rsid w:val="00301A88"/>
    <w:rsid w:val="00301BCE"/>
    <w:rsid w:val="0030259C"/>
    <w:rsid w:val="00302C52"/>
    <w:rsid w:val="00302CA8"/>
    <w:rsid w:val="00302F5C"/>
    <w:rsid w:val="003040D6"/>
    <w:rsid w:val="00304E7A"/>
    <w:rsid w:val="0030597D"/>
    <w:rsid w:val="00305F72"/>
    <w:rsid w:val="00306A07"/>
    <w:rsid w:val="00307310"/>
    <w:rsid w:val="00307D14"/>
    <w:rsid w:val="0031070A"/>
    <w:rsid w:val="00310DCC"/>
    <w:rsid w:val="00311BDD"/>
    <w:rsid w:val="00311C9B"/>
    <w:rsid w:val="003122AF"/>
    <w:rsid w:val="003123CB"/>
    <w:rsid w:val="003125FD"/>
    <w:rsid w:val="00312D66"/>
    <w:rsid w:val="00312DB7"/>
    <w:rsid w:val="003130FC"/>
    <w:rsid w:val="003143F8"/>
    <w:rsid w:val="003147D2"/>
    <w:rsid w:val="00314A98"/>
    <w:rsid w:val="00314EEE"/>
    <w:rsid w:val="003150CD"/>
    <w:rsid w:val="00315A54"/>
    <w:rsid w:val="00316229"/>
    <w:rsid w:val="00316725"/>
    <w:rsid w:val="003170D6"/>
    <w:rsid w:val="00320229"/>
    <w:rsid w:val="003202AD"/>
    <w:rsid w:val="00320E74"/>
    <w:rsid w:val="003212E4"/>
    <w:rsid w:val="0032239D"/>
    <w:rsid w:val="003227B5"/>
    <w:rsid w:val="003228E1"/>
    <w:rsid w:val="00322B3A"/>
    <w:rsid w:val="00322C46"/>
    <w:rsid w:val="00322EED"/>
    <w:rsid w:val="0032368C"/>
    <w:rsid w:val="003243E9"/>
    <w:rsid w:val="003247A2"/>
    <w:rsid w:val="003249A6"/>
    <w:rsid w:val="00325052"/>
    <w:rsid w:val="00325224"/>
    <w:rsid w:val="00325FE8"/>
    <w:rsid w:val="003261CB"/>
    <w:rsid w:val="00326557"/>
    <w:rsid w:val="003271A2"/>
    <w:rsid w:val="003274B7"/>
    <w:rsid w:val="003279D5"/>
    <w:rsid w:val="00330408"/>
    <w:rsid w:val="00330702"/>
    <w:rsid w:val="00330E52"/>
    <w:rsid w:val="00330F1F"/>
    <w:rsid w:val="00332B1B"/>
    <w:rsid w:val="003331B2"/>
    <w:rsid w:val="003334AB"/>
    <w:rsid w:val="003338CC"/>
    <w:rsid w:val="00333C2A"/>
    <w:rsid w:val="00333F44"/>
    <w:rsid w:val="003340DF"/>
    <w:rsid w:val="003346AF"/>
    <w:rsid w:val="0033478B"/>
    <w:rsid w:val="0033499A"/>
    <w:rsid w:val="00334A17"/>
    <w:rsid w:val="00336945"/>
    <w:rsid w:val="00337A7D"/>
    <w:rsid w:val="00337D4B"/>
    <w:rsid w:val="0034016E"/>
    <w:rsid w:val="0034051A"/>
    <w:rsid w:val="0034095A"/>
    <w:rsid w:val="0034108F"/>
    <w:rsid w:val="0034174E"/>
    <w:rsid w:val="003426B7"/>
    <w:rsid w:val="00343AD8"/>
    <w:rsid w:val="00343B4C"/>
    <w:rsid w:val="00343BB5"/>
    <w:rsid w:val="00343D26"/>
    <w:rsid w:val="003442C9"/>
    <w:rsid w:val="00344397"/>
    <w:rsid w:val="003445A3"/>
    <w:rsid w:val="00344CA5"/>
    <w:rsid w:val="0034541A"/>
    <w:rsid w:val="00345521"/>
    <w:rsid w:val="003458D8"/>
    <w:rsid w:val="00346185"/>
    <w:rsid w:val="00346235"/>
    <w:rsid w:val="0034665D"/>
    <w:rsid w:val="003467EA"/>
    <w:rsid w:val="003472FC"/>
    <w:rsid w:val="00347833"/>
    <w:rsid w:val="00347A3D"/>
    <w:rsid w:val="00347B4F"/>
    <w:rsid w:val="00347CE2"/>
    <w:rsid w:val="00347EBE"/>
    <w:rsid w:val="00347FAF"/>
    <w:rsid w:val="003501C9"/>
    <w:rsid w:val="0035031D"/>
    <w:rsid w:val="00350414"/>
    <w:rsid w:val="00350A8E"/>
    <w:rsid w:val="00350F68"/>
    <w:rsid w:val="003512C7"/>
    <w:rsid w:val="003517FB"/>
    <w:rsid w:val="0035199B"/>
    <w:rsid w:val="00351DEC"/>
    <w:rsid w:val="00351F2D"/>
    <w:rsid w:val="00352504"/>
    <w:rsid w:val="0035256F"/>
    <w:rsid w:val="00352D0E"/>
    <w:rsid w:val="003532F8"/>
    <w:rsid w:val="00354407"/>
    <w:rsid w:val="0035457D"/>
    <w:rsid w:val="0035477E"/>
    <w:rsid w:val="00354792"/>
    <w:rsid w:val="0035486A"/>
    <w:rsid w:val="00354E29"/>
    <w:rsid w:val="00355184"/>
    <w:rsid w:val="003556ED"/>
    <w:rsid w:val="003566E4"/>
    <w:rsid w:val="00360C69"/>
    <w:rsid w:val="00360DA0"/>
    <w:rsid w:val="00361126"/>
    <w:rsid w:val="00361528"/>
    <w:rsid w:val="003622D3"/>
    <w:rsid w:val="00362518"/>
    <w:rsid w:val="00363032"/>
    <w:rsid w:val="003630C6"/>
    <w:rsid w:val="0036332A"/>
    <w:rsid w:val="00364051"/>
    <w:rsid w:val="003640AA"/>
    <w:rsid w:val="003640BB"/>
    <w:rsid w:val="003643F1"/>
    <w:rsid w:val="00364C39"/>
    <w:rsid w:val="00365525"/>
    <w:rsid w:val="00365A5B"/>
    <w:rsid w:val="003668EA"/>
    <w:rsid w:val="003669EB"/>
    <w:rsid w:val="003670E1"/>
    <w:rsid w:val="0036732F"/>
    <w:rsid w:val="00367534"/>
    <w:rsid w:val="0036785B"/>
    <w:rsid w:val="00367C89"/>
    <w:rsid w:val="00370B1C"/>
    <w:rsid w:val="00370C62"/>
    <w:rsid w:val="003719F6"/>
    <w:rsid w:val="003721F5"/>
    <w:rsid w:val="0037240C"/>
    <w:rsid w:val="00372970"/>
    <w:rsid w:val="00372DC9"/>
    <w:rsid w:val="00373E21"/>
    <w:rsid w:val="003742A6"/>
    <w:rsid w:val="00374496"/>
    <w:rsid w:val="003748D7"/>
    <w:rsid w:val="00374C1A"/>
    <w:rsid w:val="00374F25"/>
    <w:rsid w:val="00375091"/>
    <w:rsid w:val="003750BA"/>
    <w:rsid w:val="00375227"/>
    <w:rsid w:val="00375898"/>
    <w:rsid w:val="00375D80"/>
    <w:rsid w:val="00376274"/>
    <w:rsid w:val="0037670A"/>
    <w:rsid w:val="003776ED"/>
    <w:rsid w:val="00380661"/>
    <w:rsid w:val="00380939"/>
    <w:rsid w:val="00381370"/>
    <w:rsid w:val="00382427"/>
    <w:rsid w:val="00382B64"/>
    <w:rsid w:val="00382BB0"/>
    <w:rsid w:val="00382C6F"/>
    <w:rsid w:val="00383040"/>
    <w:rsid w:val="00383054"/>
    <w:rsid w:val="0038362C"/>
    <w:rsid w:val="003845B2"/>
    <w:rsid w:val="00384754"/>
    <w:rsid w:val="003849B7"/>
    <w:rsid w:val="0038500E"/>
    <w:rsid w:val="00385FCF"/>
    <w:rsid w:val="0038603A"/>
    <w:rsid w:val="003867F0"/>
    <w:rsid w:val="00386D3C"/>
    <w:rsid w:val="00386E54"/>
    <w:rsid w:val="00386E67"/>
    <w:rsid w:val="00386ECB"/>
    <w:rsid w:val="0038779B"/>
    <w:rsid w:val="00387973"/>
    <w:rsid w:val="00387A98"/>
    <w:rsid w:val="00387C4D"/>
    <w:rsid w:val="003901A1"/>
    <w:rsid w:val="003902DF"/>
    <w:rsid w:val="00392278"/>
    <w:rsid w:val="0039268F"/>
    <w:rsid w:val="00392A00"/>
    <w:rsid w:val="00392C89"/>
    <w:rsid w:val="00392F1B"/>
    <w:rsid w:val="0039300A"/>
    <w:rsid w:val="00394721"/>
    <w:rsid w:val="00394738"/>
    <w:rsid w:val="00394AEC"/>
    <w:rsid w:val="003950B7"/>
    <w:rsid w:val="003951D5"/>
    <w:rsid w:val="003954D7"/>
    <w:rsid w:val="00395837"/>
    <w:rsid w:val="0039596B"/>
    <w:rsid w:val="00395B54"/>
    <w:rsid w:val="00395CED"/>
    <w:rsid w:val="00395ED1"/>
    <w:rsid w:val="00396100"/>
    <w:rsid w:val="00396597"/>
    <w:rsid w:val="00396B70"/>
    <w:rsid w:val="00396F34"/>
    <w:rsid w:val="003A026A"/>
    <w:rsid w:val="003A02EC"/>
    <w:rsid w:val="003A06B2"/>
    <w:rsid w:val="003A13F6"/>
    <w:rsid w:val="003A180E"/>
    <w:rsid w:val="003A2148"/>
    <w:rsid w:val="003A2470"/>
    <w:rsid w:val="003A2FF5"/>
    <w:rsid w:val="003A33A8"/>
    <w:rsid w:val="003A435F"/>
    <w:rsid w:val="003A4FD3"/>
    <w:rsid w:val="003A4FD4"/>
    <w:rsid w:val="003A51F4"/>
    <w:rsid w:val="003A5FCB"/>
    <w:rsid w:val="003A64C6"/>
    <w:rsid w:val="003A684F"/>
    <w:rsid w:val="003A6D86"/>
    <w:rsid w:val="003B0D11"/>
    <w:rsid w:val="003B1130"/>
    <w:rsid w:val="003B129C"/>
    <w:rsid w:val="003B15C1"/>
    <w:rsid w:val="003B1816"/>
    <w:rsid w:val="003B1B28"/>
    <w:rsid w:val="003B1E3D"/>
    <w:rsid w:val="003B2655"/>
    <w:rsid w:val="003B2786"/>
    <w:rsid w:val="003B28D0"/>
    <w:rsid w:val="003B291D"/>
    <w:rsid w:val="003B33E1"/>
    <w:rsid w:val="003B399B"/>
    <w:rsid w:val="003B3CF6"/>
    <w:rsid w:val="003B3ED0"/>
    <w:rsid w:val="003B4074"/>
    <w:rsid w:val="003B46C0"/>
    <w:rsid w:val="003B4F87"/>
    <w:rsid w:val="003B5544"/>
    <w:rsid w:val="003B599F"/>
    <w:rsid w:val="003B5BDD"/>
    <w:rsid w:val="003B5D4D"/>
    <w:rsid w:val="003B5FEB"/>
    <w:rsid w:val="003B62FB"/>
    <w:rsid w:val="003B6740"/>
    <w:rsid w:val="003B6A27"/>
    <w:rsid w:val="003C0FA9"/>
    <w:rsid w:val="003C2A2A"/>
    <w:rsid w:val="003C2E93"/>
    <w:rsid w:val="003C37D8"/>
    <w:rsid w:val="003C3A93"/>
    <w:rsid w:val="003C3AD0"/>
    <w:rsid w:val="003C5273"/>
    <w:rsid w:val="003C55B8"/>
    <w:rsid w:val="003C5B67"/>
    <w:rsid w:val="003C5FE6"/>
    <w:rsid w:val="003C602A"/>
    <w:rsid w:val="003C612E"/>
    <w:rsid w:val="003C61C1"/>
    <w:rsid w:val="003C6EBD"/>
    <w:rsid w:val="003C77BF"/>
    <w:rsid w:val="003C7BBD"/>
    <w:rsid w:val="003C7D46"/>
    <w:rsid w:val="003D01DB"/>
    <w:rsid w:val="003D0459"/>
    <w:rsid w:val="003D0678"/>
    <w:rsid w:val="003D1C6D"/>
    <w:rsid w:val="003D21BF"/>
    <w:rsid w:val="003D2A9B"/>
    <w:rsid w:val="003D2ED8"/>
    <w:rsid w:val="003D33B5"/>
    <w:rsid w:val="003D3A9D"/>
    <w:rsid w:val="003D4270"/>
    <w:rsid w:val="003D4BD8"/>
    <w:rsid w:val="003D4D4B"/>
    <w:rsid w:val="003D6D02"/>
    <w:rsid w:val="003D70D2"/>
    <w:rsid w:val="003D7ED7"/>
    <w:rsid w:val="003E02D4"/>
    <w:rsid w:val="003E04C5"/>
    <w:rsid w:val="003E0760"/>
    <w:rsid w:val="003E1120"/>
    <w:rsid w:val="003E1769"/>
    <w:rsid w:val="003E1784"/>
    <w:rsid w:val="003E1A38"/>
    <w:rsid w:val="003E1B29"/>
    <w:rsid w:val="003E1C14"/>
    <w:rsid w:val="003E2268"/>
    <w:rsid w:val="003E2510"/>
    <w:rsid w:val="003E2ACD"/>
    <w:rsid w:val="003E2D56"/>
    <w:rsid w:val="003E314E"/>
    <w:rsid w:val="003E3F1E"/>
    <w:rsid w:val="003E442C"/>
    <w:rsid w:val="003E55D6"/>
    <w:rsid w:val="003E5EDC"/>
    <w:rsid w:val="003E6090"/>
    <w:rsid w:val="003E72BD"/>
    <w:rsid w:val="003E773C"/>
    <w:rsid w:val="003E7BA9"/>
    <w:rsid w:val="003E7C09"/>
    <w:rsid w:val="003E7E2D"/>
    <w:rsid w:val="003F0C4E"/>
    <w:rsid w:val="003F1CAD"/>
    <w:rsid w:val="003F1D3B"/>
    <w:rsid w:val="003F1EE5"/>
    <w:rsid w:val="003F2657"/>
    <w:rsid w:val="003F27A3"/>
    <w:rsid w:val="003F4128"/>
    <w:rsid w:val="003F49F8"/>
    <w:rsid w:val="003F5B94"/>
    <w:rsid w:val="003F6EF7"/>
    <w:rsid w:val="003F737C"/>
    <w:rsid w:val="0040096F"/>
    <w:rsid w:val="00400B53"/>
    <w:rsid w:val="004010E2"/>
    <w:rsid w:val="00401728"/>
    <w:rsid w:val="004018D5"/>
    <w:rsid w:val="00401DE1"/>
    <w:rsid w:val="00402390"/>
    <w:rsid w:val="00402B55"/>
    <w:rsid w:val="0040354B"/>
    <w:rsid w:val="00403FF8"/>
    <w:rsid w:val="00404FBD"/>
    <w:rsid w:val="004052C4"/>
    <w:rsid w:val="004052D7"/>
    <w:rsid w:val="00405553"/>
    <w:rsid w:val="00405645"/>
    <w:rsid w:val="00405727"/>
    <w:rsid w:val="00405E39"/>
    <w:rsid w:val="00406AB0"/>
    <w:rsid w:val="0040788A"/>
    <w:rsid w:val="00407E2A"/>
    <w:rsid w:val="004106C3"/>
    <w:rsid w:val="0041094A"/>
    <w:rsid w:val="00410CF2"/>
    <w:rsid w:val="00410E24"/>
    <w:rsid w:val="004112D8"/>
    <w:rsid w:val="00411BF1"/>
    <w:rsid w:val="00411CC0"/>
    <w:rsid w:val="00411F95"/>
    <w:rsid w:val="00412CB7"/>
    <w:rsid w:val="00412DAF"/>
    <w:rsid w:val="00412DE5"/>
    <w:rsid w:val="004139F3"/>
    <w:rsid w:val="00413DBC"/>
    <w:rsid w:val="00414983"/>
    <w:rsid w:val="00414B81"/>
    <w:rsid w:val="004156AD"/>
    <w:rsid w:val="00415990"/>
    <w:rsid w:val="00415DF3"/>
    <w:rsid w:val="004164F7"/>
    <w:rsid w:val="00416781"/>
    <w:rsid w:val="004167F2"/>
    <w:rsid w:val="004174B1"/>
    <w:rsid w:val="00417B33"/>
    <w:rsid w:val="00417CBA"/>
    <w:rsid w:val="00420087"/>
    <w:rsid w:val="00420384"/>
    <w:rsid w:val="00421342"/>
    <w:rsid w:val="0042209A"/>
    <w:rsid w:val="00423BCF"/>
    <w:rsid w:val="00423D48"/>
    <w:rsid w:val="00424035"/>
    <w:rsid w:val="00424360"/>
    <w:rsid w:val="004243EA"/>
    <w:rsid w:val="00424C85"/>
    <w:rsid w:val="004258EA"/>
    <w:rsid w:val="00425A33"/>
    <w:rsid w:val="00425D04"/>
    <w:rsid w:val="0042618E"/>
    <w:rsid w:val="004261D9"/>
    <w:rsid w:val="004268BD"/>
    <w:rsid w:val="0042693F"/>
    <w:rsid w:val="00426C3C"/>
    <w:rsid w:val="004273E7"/>
    <w:rsid w:val="00427B86"/>
    <w:rsid w:val="00427DFA"/>
    <w:rsid w:val="0043041A"/>
    <w:rsid w:val="00430500"/>
    <w:rsid w:val="00430C61"/>
    <w:rsid w:val="00431362"/>
    <w:rsid w:val="0043139D"/>
    <w:rsid w:val="0043162E"/>
    <w:rsid w:val="004318BD"/>
    <w:rsid w:val="00432321"/>
    <w:rsid w:val="0043275C"/>
    <w:rsid w:val="00432F4B"/>
    <w:rsid w:val="0043332A"/>
    <w:rsid w:val="00433B64"/>
    <w:rsid w:val="00433E1B"/>
    <w:rsid w:val="0043473F"/>
    <w:rsid w:val="00435804"/>
    <w:rsid w:val="00435A7D"/>
    <w:rsid w:val="00436299"/>
    <w:rsid w:val="0043661B"/>
    <w:rsid w:val="0043671E"/>
    <w:rsid w:val="00436A65"/>
    <w:rsid w:val="00437033"/>
    <w:rsid w:val="004379C3"/>
    <w:rsid w:val="00440019"/>
    <w:rsid w:val="004410E5"/>
    <w:rsid w:val="0044173E"/>
    <w:rsid w:val="00441AF4"/>
    <w:rsid w:val="00443479"/>
    <w:rsid w:val="00443A70"/>
    <w:rsid w:val="004440B7"/>
    <w:rsid w:val="00444588"/>
    <w:rsid w:val="004448FA"/>
    <w:rsid w:val="004450AF"/>
    <w:rsid w:val="00445322"/>
    <w:rsid w:val="00445B7A"/>
    <w:rsid w:val="00446082"/>
    <w:rsid w:val="00446484"/>
    <w:rsid w:val="004464CC"/>
    <w:rsid w:val="00446770"/>
    <w:rsid w:val="00446E2F"/>
    <w:rsid w:val="00447863"/>
    <w:rsid w:val="0045018E"/>
    <w:rsid w:val="00451209"/>
    <w:rsid w:val="00451D61"/>
    <w:rsid w:val="00452125"/>
    <w:rsid w:val="00452581"/>
    <w:rsid w:val="004525B6"/>
    <w:rsid w:val="00452FEF"/>
    <w:rsid w:val="00453936"/>
    <w:rsid w:val="0045395F"/>
    <w:rsid w:val="00453C84"/>
    <w:rsid w:val="00454EEE"/>
    <w:rsid w:val="004551E3"/>
    <w:rsid w:val="004555E9"/>
    <w:rsid w:val="0045635B"/>
    <w:rsid w:val="0045681C"/>
    <w:rsid w:val="00456C8D"/>
    <w:rsid w:val="004571EF"/>
    <w:rsid w:val="00457808"/>
    <w:rsid w:val="0045792E"/>
    <w:rsid w:val="00457E11"/>
    <w:rsid w:val="00457FAC"/>
    <w:rsid w:val="00461178"/>
    <w:rsid w:val="00461732"/>
    <w:rsid w:val="0046183B"/>
    <w:rsid w:val="0046219C"/>
    <w:rsid w:val="004621F7"/>
    <w:rsid w:val="00462450"/>
    <w:rsid w:val="004626AD"/>
    <w:rsid w:val="004631CE"/>
    <w:rsid w:val="00463600"/>
    <w:rsid w:val="00463C00"/>
    <w:rsid w:val="00464684"/>
    <w:rsid w:val="00464C09"/>
    <w:rsid w:val="00464DA4"/>
    <w:rsid w:val="00466701"/>
    <w:rsid w:val="00466C0B"/>
    <w:rsid w:val="0046789F"/>
    <w:rsid w:val="0047127E"/>
    <w:rsid w:val="00472198"/>
    <w:rsid w:val="00472367"/>
    <w:rsid w:val="0047295C"/>
    <w:rsid w:val="00473059"/>
    <w:rsid w:val="004732C4"/>
    <w:rsid w:val="004735C9"/>
    <w:rsid w:val="00473AC3"/>
    <w:rsid w:val="00473D5F"/>
    <w:rsid w:val="004740C7"/>
    <w:rsid w:val="004744C5"/>
    <w:rsid w:val="00474839"/>
    <w:rsid w:val="00474B8B"/>
    <w:rsid w:val="0047508D"/>
    <w:rsid w:val="0047572B"/>
    <w:rsid w:val="0047602A"/>
    <w:rsid w:val="00476047"/>
    <w:rsid w:val="0047624F"/>
    <w:rsid w:val="00476788"/>
    <w:rsid w:val="004771CE"/>
    <w:rsid w:val="0048050A"/>
    <w:rsid w:val="004811A2"/>
    <w:rsid w:val="0048198C"/>
    <w:rsid w:val="004821FE"/>
    <w:rsid w:val="00482D6B"/>
    <w:rsid w:val="00483111"/>
    <w:rsid w:val="00483D63"/>
    <w:rsid w:val="004844B3"/>
    <w:rsid w:val="00484AA4"/>
    <w:rsid w:val="00485B63"/>
    <w:rsid w:val="00485CF7"/>
    <w:rsid w:val="00485D26"/>
    <w:rsid w:val="004861CE"/>
    <w:rsid w:val="00486CB3"/>
    <w:rsid w:val="00486E9E"/>
    <w:rsid w:val="00487079"/>
    <w:rsid w:val="004876BB"/>
    <w:rsid w:val="00490391"/>
    <w:rsid w:val="00491A41"/>
    <w:rsid w:val="00491A88"/>
    <w:rsid w:val="00491C24"/>
    <w:rsid w:val="004925FB"/>
    <w:rsid w:val="00492A9B"/>
    <w:rsid w:val="004932F8"/>
    <w:rsid w:val="00493343"/>
    <w:rsid w:val="0049347E"/>
    <w:rsid w:val="00493480"/>
    <w:rsid w:val="00494A7C"/>
    <w:rsid w:val="00495CBE"/>
    <w:rsid w:val="004968D9"/>
    <w:rsid w:val="00496D09"/>
    <w:rsid w:val="00497267"/>
    <w:rsid w:val="004A0359"/>
    <w:rsid w:val="004A04D6"/>
    <w:rsid w:val="004A090F"/>
    <w:rsid w:val="004A0AEE"/>
    <w:rsid w:val="004A1370"/>
    <w:rsid w:val="004A13E2"/>
    <w:rsid w:val="004A2CDC"/>
    <w:rsid w:val="004A2F99"/>
    <w:rsid w:val="004A37E9"/>
    <w:rsid w:val="004A4A3E"/>
    <w:rsid w:val="004A50E4"/>
    <w:rsid w:val="004A532C"/>
    <w:rsid w:val="004A55DB"/>
    <w:rsid w:val="004A58E6"/>
    <w:rsid w:val="004A5DBF"/>
    <w:rsid w:val="004A6F29"/>
    <w:rsid w:val="004A7B0B"/>
    <w:rsid w:val="004B035C"/>
    <w:rsid w:val="004B0739"/>
    <w:rsid w:val="004B1516"/>
    <w:rsid w:val="004B24F6"/>
    <w:rsid w:val="004B2502"/>
    <w:rsid w:val="004B29BF"/>
    <w:rsid w:val="004B2EA3"/>
    <w:rsid w:val="004B3553"/>
    <w:rsid w:val="004B392B"/>
    <w:rsid w:val="004B3C0E"/>
    <w:rsid w:val="004B408F"/>
    <w:rsid w:val="004B46CD"/>
    <w:rsid w:val="004B4AF2"/>
    <w:rsid w:val="004B4D7B"/>
    <w:rsid w:val="004B57BC"/>
    <w:rsid w:val="004B6021"/>
    <w:rsid w:val="004B62C9"/>
    <w:rsid w:val="004B6409"/>
    <w:rsid w:val="004B6DEF"/>
    <w:rsid w:val="004B6FC4"/>
    <w:rsid w:val="004B70BC"/>
    <w:rsid w:val="004B7133"/>
    <w:rsid w:val="004B72DC"/>
    <w:rsid w:val="004B7800"/>
    <w:rsid w:val="004B7805"/>
    <w:rsid w:val="004C034C"/>
    <w:rsid w:val="004C09E3"/>
    <w:rsid w:val="004C0AC4"/>
    <w:rsid w:val="004C0D2D"/>
    <w:rsid w:val="004C1515"/>
    <w:rsid w:val="004C245D"/>
    <w:rsid w:val="004C28DA"/>
    <w:rsid w:val="004C2E0C"/>
    <w:rsid w:val="004C33F3"/>
    <w:rsid w:val="004C3F41"/>
    <w:rsid w:val="004C4DA3"/>
    <w:rsid w:val="004C59C2"/>
    <w:rsid w:val="004C5E78"/>
    <w:rsid w:val="004C6356"/>
    <w:rsid w:val="004C650F"/>
    <w:rsid w:val="004C7A11"/>
    <w:rsid w:val="004D056C"/>
    <w:rsid w:val="004D0B91"/>
    <w:rsid w:val="004D0E3C"/>
    <w:rsid w:val="004D1729"/>
    <w:rsid w:val="004D188F"/>
    <w:rsid w:val="004D2100"/>
    <w:rsid w:val="004D25CE"/>
    <w:rsid w:val="004D30B6"/>
    <w:rsid w:val="004D349A"/>
    <w:rsid w:val="004D3788"/>
    <w:rsid w:val="004D4C81"/>
    <w:rsid w:val="004D4E45"/>
    <w:rsid w:val="004D4EDC"/>
    <w:rsid w:val="004D66C2"/>
    <w:rsid w:val="004D67C2"/>
    <w:rsid w:val="004D6EC2"/>
    <w:rsid w:val="004D7533"/>
    <w:rsid w:val="004D77E4"/>
    <w:rsid w:val="004D7AE3"/>
    <w:rsid w:val="004E0242"/>
    <w:rsid w:val="004E0370"/>
    <w:rsid w:val="004E066C"/>
    <w:rsid w:val="004E09BF"/>
    <w:rsid w:val="004E1A8B"/>
    <w:rsid w:val="004E22D7"/>
    <w:rsid w:val="004E308B"/>
    <w:rsid w:val="004E3657"/>
    <w:rsid w:val="004E3F21"/>
    <w:rsid w:val="004E464C"/>
    <w:rsid w:val="004E4ED4"/>
    <w:rsid w:val="004E632F"/>
    <w:rsid w:val="004E68EC"/>
    <w:rsid w:val="004E6B24"/>
    <w:rsid w:val="004E6D10"/>
    <w:rsid w:val="004E73EC"/>
    <w:rsid w:val="004F0A6D"/>
    <w:rsid w:val="004F0ADD"/>
    <w:rsid w:val="004F122E"/>
    <w:rsid w:val="004F1413"/>
    <w:rsid w:val="004F1D37"/>
    <w:rsid w:val="004F23D2"/>
    <w:rsid w:val="004F294B"/>
    <w:rsid w:val="004F369B"/>
    <w:rsid w:val="004F39A1"/>
    <w:rsid w:val="004F3EB6"/>
    <w:rsid w:val="004F44EA"/>
    <w:rsid w:val="004F457C"/>
    <w:rsid w:val="004F45B1"/>
    <w:rsid w:val="004F5970"/>
    <w:rsid w:val="004F5975"/>
    <w:rsid w:val="004F5B50"/>
    <w:rsid w:val="004F5F31"/>
    <w:rsid w:val="004F65D6"/>
    <w:rsid w:val="004F68AE"/>
    <w:rsid w:val="004F69FE"/>
    <w:rsid w:val="005001F4"/>
    <w:rsid w:val="005007F6"/>
    <w:rsid w:val="00500E31"/>
    <w:rsid w:val="00500F41"/>
    <w:rsid w:val="00501F5F"/>
    <w:rsid w:val="005034A0"/>
    <w:rsid w:val="005035FD"/>
    <w:rsid w:val="005037A7"/>
    <w:rsid w:val="00503A27"/>
    <w:rsid w:val="00504710"/>
    <w:rsid w:val="00504C11"/>
    <w:rsid w:val="005053CF"/>
    <w:rsid w:val="0050577E"/>
    <w:rsid w:val="005058FB"/>
    <w:rsid w:val="0050606A"/>
    <w:rsid w:val="00506641"/>
    <w:rsid w:val="005066E1"/>
    <w:rsid w:val="0050786C"/>
    <w:rsid w:val="005100A9"/>
    <w:rsid w:val="0051026C"/>
    <w:rsid w:val="005103E1"/>
    <w:rsid w:val="005107B8"/>
    <w:rsid w:val="00510C6A"/>
    <w:rsid w:val="005116C2"/>
    <w:rsid w:val="00511922"/>
    <w:rsid w:val="00511B55"/>
    <w:rsid w:val="00512C08"/>
    <w:rsid w:val="00512C99"/>
    <w:rsid w:val="00512D80"/>
    <w:rsid w:val="00512F54"/>
    <w:rsid w:val="0051309D"/>
    <w:rsid w:val="00513452"/>
    <w:rsid w:val="005139C7"/>
    <w:rsid w:val="005143AF"/>
    <w:rsid w:val="00514E3A"/>
    <w:rsid w:val="005150CC"/>
    <w:rsid w:val="005158BF"/>
    <w:rsid w:val="005158C7"/>
    <w:rsid w:val="00515FDA"/>
    <w:rsid w:val="005172DC"/>
    <w:rsid w:val="005179B9"/>
    <w:rsid w:val="00517CD5"/>
    <w:rsid w:val="00520090"/>
    <w:rsid w:val="005203BA"/>
    <w:rsid w:val="00520D9F"/>
    <w:rsid w:val="00521429"/>
    <w:rsid w:val="00521749"/>
    <w:rsid w:val="00521C35"/>
    <w:rsid w:val="00522748"/>
    <w:rsid w:val="0052350B"/>
    <w:rsid w:val="00524523"/>
    <w:rsid w:val="005246A7"/>
    <w:rsid w:val="00524C7C"/>
    <w:rsid w:val="00524F3D"/>
    <w:rsid w:val="00525A5F"/>
    <w:rsid w:val="00525FF8"/>
    <w:rsid w:val="00526966"/>
    <w:rsid w:val="00526974"/>
    <w:rsid w:val="00526B98"/>
    <w:rsid w:val="00526E92"/>
    <w:rsid w:val="00526F64"/>
    <w:rsid w:val="005275BC"/>
    <w:rsid w:val="005278B7"/>
    <w:rsid w:val="00527A34"/>
    <w:rsid w:val="0053027C"/>
    <w:rsid w:val="005306BC"/>
    <w:rsid w:val="0053081F"/>
    <w:rsid w:val="0053089B"/>
    <w:rsid w:val="00530F70"/>
    <w:rsid w:val="005311DD"/>
    <w:rsid w:val="0053168A"/>
    <w:rsid w:val="005317D0"/>
    <w:rsid w:val="00531BDF"/>
    <w:rsid w:val="00531C79"/>
    <w:rsid w:val="00531EBF"/>
    <w:rsid w:val="00532003"/>
    <w:rsid w:val="0053236E"/>
    <w:rsid w:val="00532A21"/>
    <w:rsid w:val="00532B9F"/>
    <w:rsid w:val="00532BCB"/>
    <w:rsid w:val="0053354F"/>
    <w:rsid w:val="00533B8F"/>
    <w:rsid w:val="00534A3F"/>
    <w:rsid w:val="0053727C"/>
    <w:rsid w:val="00537517"/>
    <w:rsid w:val="00537F64"/>
    <w:rsid w:val="005400FF"/>
    <w:rsid w:val="005401A8"/>
    <w:rsid w:val="00540624"/>
    <w:rsid w:val="00540B9F"/>
    <w:rsid w:val="00540DD3"/>
    <w:rsid w:val="00540ED3"/>
    <w:rsid w:val="00541460"/>
    <w:rsid w:val="00542354"/>
    <w:rsid w:val="00542696"/>
    <w:rsid w:val="00542E71"/>
    <w:rsid w:val="0054315B"/>
    <w:rsid w:val="005437D0"/>
    <w:rsid w:val="00544167"/>
    <w:rsid w:val="0054470F"/>
    <w:rsid w:val="00544F86"/>
    <w:rsid w:val="0054503B"/>
    <w:rsid w:val="00545115"/>
    <w:rsid w:val="0054539C"/>
    <w:rsid w:val="005454D8"/>
    <w:rsid w:val="00545B04"/>
    <w:rsid w:val="00545C49"/>
    <w:rsid w:val="00545D45"/>
    <w:rsid w:val="00546009"/>
    <w:rsid w:val="0054662D"/>
    <w:rsid w:val="0054664E"/>
    <w:rsid w:val="00546F2C"/>
    <w:rsid w:val="005472AF"/>
    <w:rsid w:val="00547343"/>
    <w:rsid w:val="0054775A"/>
    <w:rsid w:val="00547CB4"/>
    <w:rsid w:val="00547FC9"/>
    <w:rsid w:val="00550811"/>
    <w:rsid w:val="00550926"/>
    <w:rsid w:val="00550B00"/>
    <w:rsid w:val="00551A7F"/>
    <w:rsid w:val="00551CF4"/>
    <w:rsid w:val="00551D53"/>
    <w:rsid w:val="00551DEF"/>
    <w:rsid w:val="00552255"/>
    <w:rsid w:val="00552591"/>
    <w:rsid w:val="00552666"/>
    <w:rsid w:val="00552E16"/>
    <w:rsid w:val="00553335"/>
    <w:rsid w:val="0055448B"/>
    <w:rsid w:val="00554686"/>
    <w:rsid w:val="005546DC"/>
    <w:rsid w:val="00554C39"/>
    <w:rsid w:val="0055520E"/>
    <w:rsid w:val="00556645"/>
    <w:rsid w:val="00556B52"/>
    <w:rsid w:val="0055778A"/>
    <w:rsid w:val="00557FAC"/>
    <w:rsid w:val="0056056E"/>
    <w:rsid w:val="005608C9"/>
    <w:rsid w:val="00560D30"/>
    <w:rsid w:val="0056212F"/>
    <w:rsid w:val="00562A72"/>
    <w:rsid w:val="0056306C"/>
    <w:rsid w:val="00564A51"/>
    <w:rsid w:val="00564A70"/>
    <w:rsid w:val="00564DB3"/>
    <w:rsid w:val="0056588E"/>
    <w:rsid w:val="00565F1D"/>
    <w:rsid w:val="00566143"/>
    <w:rsid w:val="0056685F"/>
    <w:rsid w:val="005668E3"/>
    <w:rsid w:val="005669AD"/>
    <w:rsid w:val="00567570"/>
    <w:rsid w:val="005675D0"/>
    <w:rsid w:val="0056782B"/>
    <w:rsid w:val="00567B2B"/>
    <w:rsid w:val="00570454"/>
    <w:rsid w:val="00570814"/>
    <w:rsid w:val="00570B3C"/>
    <w:rsid w:val="0057107E"/>
    <w:rsid w:val="00571771"/>
    <w:rsid w:val="00571DB2"/>
    <w:rsid w:val="005741B6"/>
    <w:rsid w:val="00574487"/>
    <w:rsid w:val="005748F4"/>
    <w:rsid w:val="005754C2"/>
    <w:rsid w:val="0057580E"/>
    <w:rsid w:val="00575E6E"/>
    <w:rsid w:val="005764B4"/>
    <w:rsid w:val="00576948"/>
    <w:rsid w:val="0057718E"/>
    <w:rsid w:val="00580680"/>
    <w:rsid w:val="005806B6"/>
    <w:rsid w:val="00580F5E"/>
    <w:rsid w:val="005812F8"/>
    <w:rsid w:val="0058147A"/>
    <w:rsid w:val="0058190E"/>
    <w:rsid w:val="00581A20"/>
    <w:rsid w:val="00581C4A"/>
    <w:rsid w:val="005829E2"/>
    <w:rsid w:val="00582B3B"/>
    <w:rsid w:val="00582CD1"/>
    <w:rsid w:val="00582D47"/>
    <w:rsid w:val="00582EC9"/>
    <w:rsid w:val="00583BB9"/>
    <w:rsid w:val="0058404E"/>
    <w:rsid w:val="005840B4"/>
    <w:rsid w:val="0058417B"/>
    <w:rsid w:val="00584AB5"/>
    <w:rsid w:val="00584F04"/>
    <w:rsid w:val="00585162"/>
    <w:rsid w:val="00585250"/>
    <w:rsid w:val="00585545"/>
    <w:rsid w:val="00585A4A"/>
    <w:rsid w:val="00585DA1"/>
    <w:rsid w:val="00586127"/>
    <w:rsid w:val="0058754F"/>
    <w:rsid w:val="005876E6"/>
    <w:rsid w:val="00587825"/>
    <w:rsid w:val="00587D27"/>
    <w:rsid w:val="00590EAF"/>
    <w:rsid w:val="0059140E"/>
    <w:rsid w:val="00592387"/>
    <w:rsid w:val="00592D53"/>
    <w:rsid w:val="00592E21"/>
    <w:rsid w:val="00592EB7"/>
    <w:rsid w:val="00594336"/>
    <w:rsid w:val="0059458C"/>
    <w:rsid w:val="005949EE"/>
    <w:rsid w:val="00595212"/>
    <w:rsid w:val="00595DBD"/>
    <w:rsid w:val="00596AE7"/>
    <w:rsid w:val="00597625"/>
    <w:rsid w:val="005A03CC"/>
    <w:rsid w:val="005A145C"/>
    <w:rsid w:val="005A188C"/>
    <w:rsid w:val="005A211E"/>
    <w:rsid w:val="005A22DD"/>
    <w:rsid w:val="005A2D82"/>
    <w:rsid w:val="005A3A9D"/>
    <w:rsid w:val="005A48B0"/>
    <w:rsid w:val="005A4E95"/>
    <w:rsid w:val="005A55E3"/>
    <w:rsid w:val="005A6133"/>
    <w:rsid w:val="005A6EBD"/>
    <w:rsid w:val="005A7111"/>
    <w:rsid w:val="005B0687"/>
    <w:rsid w:val="005B0A96"/>
    <w:rsid w:val="005B11D0"/>
    <w:rsid w:val="005B2844"/>
    <w:rsid w:val="005B2D1B"/>
    <w:rsid w:val="005B3129"/>
    <w:rsid w:val="005B37FA"/>
    <w:rsid w:val="005B42F4"/>
    <w:rsid w:val="005B46E3"/>
    <w:rsid w:val="005B49FF"/>
    <w:rsid w:val="005B4D0C"/>
    <w:rsid w:val="005B5688"/>
    <w:rsid w:val="005B5B96"/>
    <w:rsid w:val="005B5C6A"/>
    <w:rsid w:val="005B6207"/>
    <w:rsid w:val="005B6361"/>
    <w:rsid w:val="005B6D96"/>
    <w:rsid w:val="005B6F48"/>
    <w:rsid w:val="005B7120"/>
    <w:rsid w:val="005B78CA"/>
    <w:rsid w:val="005C03D7"/>
    <w:rsid w:val="005C03DA"/>
    <w:rsid w:val="005C05A1"/>
    <w:rsid w:val="005C05D0"/>
    <w:rsid w:val="005C07FD"/>
    <w:rsid w:val="005C171D"/>
    <w:rsid w:val="005C1B44"/>
    <w:rsid w:val="005C1CAC"/>
    <w:rsid w:val="005C1D62"/>
    <w:rsid w:val="005C1E48"/>
    <w:rsid w:val="005C2015"/>
    <w:rsid w:val="005C2036"/>
    <w:rsid w:val="005C3133"/>
    <w:rsid w:val="005C32D4"/>
    <w:rsid w:val="005C388B"/>
    <w:rsid w:val="005C5124"/>
    <w:rsid w:val="005C5335"/>
    <w:rsid w:val="005C602F"/>
    <w:rsid w:val="005C6F02"/>
    <w:rsid w:val="005C7177"/>
    <w:rsid w:val="005C7674"/>
    <w:rsid w:val="005C78B6"/>
    <w:rsid w:val="005C7E81"/>
    <w:rsid w:val="005D06C9"/>
    <w:rsid w:val="005D1C15"/>
    <w:rsid w:val="005D232F"/>
    <w:rsid w:val="005D27BC"/>
    <w:rsid w:val="005D28F3"/>
    <w:rsid w:val="005D2C58"/>
    <w:rsid w:val="005D31C3"/>
    <w:rsid w:val="005D37E7"/>
    <w:rsid w:val="005D37FF"/>
    <w:rsid w:val="005D3ABD"/>
    <w:rsid w:val="005D3FCD"/>
    <w:rsid w:val="005D4C76"/>
    <w:rsid w:val="005D5260"/>
    <w:rsid w:val="005D534C"/>
    <w:rsid w:val="005D54EC"/>
    <w:rsid w:val="005D5A95"/>
    <w:rsid w:val="005D5BDB"/>
    <w:rsid w:val="005D5E5A"/>
    <w:rsid w:val="005D6903"/>
    <w:rsid w:val="005D69DB"/>
    <w:rsid w:val="005D72D3"/>
    <w:rsid w:val="005D7382"/>
    <w:rsid w:val="005D7538"/>
    <w:rsid w:val="005E0D62"/>
    <w:rsid w:val="005E0DA8"/>
    <w:rsid w:val="005E26E9"/>
    <w:rsid w:val="005E303E"/>
    <w:rsid w:val="005E356D"/>
    <w:rsid w:val="005E3622"/>
    <w:rsid w:val="005E38F3"/>
    <w:rsid w:val="005E3AC7"/>
    <w:rsid w:val="005E3B58"/>
    <w:rsid w:val="005E3C72"/>
    <w:rsid w:val="005E430B"/>
    <w:rsid w:val="005E479B"/>
    <w:rsid w:val="005E48D1"/>
    <w:rsid w:val="005E4956"/>
    <w:rsid w:val="005E4ABC"/>
    <w:rsid w:val="005E4DC1"/>
    <w:rsid w:val="005E5415"/>
    <w:rsid w:val="005E5945"/>
    <w:rsid w:val="005E671A"/>
    <w:rsid w:val="005E6A60"/>
    <w:rsid w:val="005E6C97"/>
    <w:rsid w:val="005E7003"/>
    <w:rsid w:val="005E7868"/>
    <w:rsid w:val="005E7C77"/>
    <w:rsid w:val="005F01ED"/>
    <w:rsid w:val="005F03F4"/>
    <w:rsid w:val="005F05A9"/>
    <w:rsid w:val="005F100D"/>
    <w:rsid w:val="005F1162"/>
    <w:rsid w:val="005F1761"/>
    <w:rsid w:val="005F1DEB"/>
    <w:rsid w:val="005F2838"/>
    <w:rsid w:val="005F284B"/>
    <w:rsid w:val="005F2FB5"/>
    <w:rsid w:val="005F34F0"/>
    <w:rsid w:val="005F374D"/>
    <w:rsid w:val="005F3D0F"/>
    <w:rsid w:val="005F4721"/>
    <w:rsid w:val="005F4789"/>
    <w:rsid w:val="005F47DD"/>
    <w:rsid w:val="005F498F"/>
    <w:rsid w:val="005F4B02"/>
    <w:rsid w:val="005F4B99"/>
    <w:rsid w:val="005F52FF"/>
    <w:rsid w:val="005F5477"/>
    <w:rsid w:val="005F5BC6"/>
    <w:rsid w:val="005F6064"/>
    <w:rsid w:val="005F60F5"/>
    <w:rsid w:val="005F616D"/>
    <w:rsid w:val="005F6CBF"/>
    <w:rsid w:val="005F7568"/>
    <w:rsid w:val="0060353C"/>
    <w:rsid w:val="00603C6E"/>
    <w:rsid w:val="00604688"/>
    <w:rsid w:val="006048E9"/>
    <w:rsid w:val="00604921"/>
    <w:rsid w:val="0060492F"/>
    <w:rsid w:val="0060541B"/>
    <w:rsid w:val="00605CD9"/>
    <w:rsid w:val="00605E4C"/>
    <w:rsid w:val="0060643A"/>
    <w:rsid w:val="00606A94"/>
    <w:rsid w:val="00606E95"/>
    <w:rsid w:val="00607103"/>
    <w:rsid w:val="00607A72"/>
    <w:rsid w:val="00607CD2"/>
    <w:rsid w:val="00607D35"/>
    <w:rsid w:val="00610502"/>
    <w:rsid w:val="00610E08"/>
    <w:rsid w:val="00611505"/>
    <w:rsid w:val="00611C17"/>
    <w:rsid w:val="006122A5"/>
    <w:rsid w:val="006127A6"/>
    <w:rsid w:val="00612B39"/>
    <w:rsid w:val="00612D2E"/>
    <w:rsid w:val="00613F24"/>
    <w:rsid w:val="0061429A"/>
    <w:rsid w:val="006156AD"/>
    <w:rsid w:val="00616909"/>
    <w:rsid w:val="00616EE1"/>
    <w:rsid w:val="00616F82"/>
    <w:rsid w:val="006171BC"/>
    <w:rsid w:val="00617513"/>
    <w:rsid w:val="00617A91"/>
    <w:rsid w:val="00617D10"/>
    <w:rsid w:val="00617F6D"/>
    <w:rsid w:val="006204F6"/>
    <w:rsid w:val="00620FA9"/>
    <w:rsid w:val="006213E5"/>
    <w:rsid w:val="00621CB2"/>
    <w:rsid w:val="00622EE4"/>
    <w:rsid w:val="00623031"/>
    <w:rsid w:val="006244C5"/>
    <w:rsid w:val="00624BAE"/>
    <w:rsid w:val="00624EA4"/>
    <w:rsid w:val="006252D8"/>
    <w:rsid w:val="0062579C"/>
    <w:rsid w:val="00626964"/>
    <w:rsid w:val="006276B0"/>
    <w:rsid w:val="0063021E"/>
    <w:rsid w:val="00630B86"/>
    <w:rsid w:val="00631375"/>
    <w:rsid w:val="0063175E"/>
    <w:rsid w:val="00631CB9"/>
    <w:rsid w:val="00631E7E"/>
    <w:rsid w:val="00632A5B"/>
    <w:rsid w:val="00632C70"/>
    <w:rsid w:val="00632D2C"/>
    <w:rsid w:val="00632DF2"/>
    <w:rsid w:val="00633161"/>
    <w:rsid w:val="00633EAE"/>
    <w:rsid w:val="0063498D"/>
    <w:rsid w:val="00634CE6"/>
    <w:rsid w:val="00634CF8"/>
    <w:rsid w:val="006354AF"/>
    <w:rsid w:val="006358A8"/>
    <w:rsid w:val="0063597C"/>
    <w:rsid w:val="006359FB"/>
    <w:rsid w:val="00635F5D"/>
    <w:rsid w:val="0063621F"/>
    <w:rsid w:val="00636D03"/>
    <w:rsid w:val="00636E66"/>
    <w:rsid w:val="00637067"/>
    <w:rsid w:val="006376D9"/>
    <w:rsid w:val="00637CBF"/>
    <w:rsid w:val="00640727"/>
    <w:rsid w:val="0064076E"/>
    <w:rsid w:val="00640EAF"/>
    <w:rsid w:val="00641430"/>
    <w:rsid w:val="0064220A"/>
    <w:rsid w:val="00642321"/>
    <w:rsid w:val="00643215"/>
    <w:rsid w:val="00643484"/>
    <w:rsid w:val="006437EF"/>
    <w:rsid w:val="006439BD"/>
    <w:rsid w:val="0064448F"/>
    <w:rsid w:val="006446D0"/>
    <w:rsid w:val="006455C4"/>
    <w:rsid w:val="00645E65"/>
    <w:rsid w:val="00645FB1"/>
    <w:rsid w:val="006462C4"/>
    <w:rsid w:val="0064649F"/>
    <w:rsid w:val="0064684A"/>
    <w:rsid w:val="006474A7"/>
    <w:rsid w:val="0064785E"/>
    <w:rsid w:val="0064793C"/>
    <w:rsid w:val="00647B41"/>
    <w:rsid w:val="00650225"/>
    <w:rsid w:val="00650241"/>
    <w:rsid w:val="00650CE3"/>
    <w:rsid w:val="006515D7"/>
    <w:rsid w:val="006517B0"/>
    <w:rsid w:val="00652176"/>
    <w:rsid w:val="006525F9"/>
    <w:rsid w:val="0065273E"/>
    <w:rsid w:val="00652E4F"/>
    <w:rsid w:val="00653105"/>
    <w:rsid w:val="006536A1"/>
    <w:rsid w:val="00653870"/>
    <w:rsid w:val="00653D4E"/>
    <w:rsid w:val="0065487B"/>
    <w:rsid w:val="00655071"/>
    <w:rsid w:val="00655580"/>
    <w:rsid w:val="006555ED"/>
    <w:rsid w:val="006558C8"/>
    <w:rsid w:val="00655B8E"/>
    <w:rsid w:val="00655E48"/>
    <w:rsid w:val="00656366"/>
    <w:rsid w:val="00656941"/>
    <w:rsid w:val="006569CC"/>
    <w:rsid w:val="00656D4F"/>
    <w:rsid w:val="006570E8"/>
    <w:rsid w:val="0065790A"/>
    <w:rsid w:val="00657E42"/>
    <w:rsid w:val="00657F67"/>
    <w:rsid w:val="006606A5"/>
    <w:rsid w:val="00660800"/>
    <w:rsid w:val="00660AB8"/>
    <w:rsid w:val="006616EE"/>
    <w:rsid w:val="0066171E"/>
    <w:rsid w:val="00661ADB"/>
    <w:rsid w:val="00661C64"/>
    <w:rsid w:val="00661E3A"/>
    <w:rsid w:val="00662651"/>
    <w:rsid w:val="00662AEC"/>
    <w:rsid w:val="00662CC0"/>
    <w:rsid w:val="00663BF0"/>
    <w:rsid w:val="00663D27"/>
    <w:rsid w:val="0066401E"/>
    <w:rsid w:val="0066413F"/>
    <w:rsid w:val="006644D3"/>
    <w:rsid w:val="00664555"/>
    <w:rsid w:val="00664875"/>
    <w:rsid w:val="006649B6"/>
    <w:rsid w:val="0066505B"/>
    <w:rsid w:val="00665291"/>
    <w:rsid w:val="006658F1"/>
    <w:rsid w:val="00665ABA"/>
    <w:rsid w:val="00665D85"/>
    <w:rsid w:val="006702CE"/>
    <w:rsid w:val="00670372"/>
    <w:rsid w:val="00670B1D"/>
    <w:rsid w:val="00670F32"/>
    <w:rsid w:val="00670F91"/>
    <w:rsid w:val="0067156F"/>
    <w:rsid w:val="00671670"/>
    <w:rsid w:val="006716A2"/>
    <w:rsid w:val="00671B5D"/>
    <w:rsid w:val="006721F5"/>
    <w:rsid w:val="00672345"/>
    <w:rsid w:val="00672493"/>
    <w:rsid w:val="00672ACC"/>
    <w:rsid w:val="00672B1A"/>
    <w:rsid w:val="00673063"/>
    <w:rsid w:val="00674284"/>
    <w:rsid w:val="00674B1A"/>
    <w:rsid w:val="00675260"/>
    <w:rsid w:val="006752F6"/>
    <w:rsid w:val="00676370"/>
    <w:rsid w:val="00676AEA"/>
    <w:rsid w:val="006778CE"/>
    <w:rsid w:val="00677AE9"/>
    <w:rsid w:val="00677ED0"/>
    <w:rsid w:val="00680075"/>
    <w:rsid w:val="00680C14"/>
    <w:rsid w:val="00680FA6"/>
    <w:rsid w:val="0068107A"/>
    <w:rsid w:val="006818DC"/>
    <w:rsid w:val="00681FD6"/>
    <w:rsid w:val="0068255B"/>
    <w:rsid w:val="0068289F"/>
    <w:rsid w:val="00682ADF"/>
    <w:rsid w:val="00683345"/>
    <w:rsid w:val="00684EC2"/>
    <w:rsid w:val="00685665"/>
    <w:rsid w:val="00685A0A"/>
    <w:rsid w:val="00685C72"/>
    <w:rsid w:val="00685E3E"/>
    <w:rsid w:val="0068645C"/>
    <w:rsid w:val="0068670C"/>
    <w:rsid w:val="006873A8"/>
    <w:rsid w:val="006877E4"/>
    <w:rsid w:val="00687AC7"/>
    <w:rsid w:val="00687B25"/>
    <w:rsid w:val="006909CD"/>
    <w:rsid w:val="00691443"/>
    <w:rsid w:val="00691726"/>
    <w:rsid w:val="006918D1"/>
    <w:rsid w:val="00691991"/>
    <w:rsid w:val="00692125"/>
    <w:rsid w:val="006921DC"/>
    <w:rsid w:val="00693131"/>
    <w:rsid w:val="00693671"/>
    <w:rsid w:val="00693821"/>
    <w:rsid w:val="00695651"/>
    <w:rsid w:val="00695843"/>
    <w:rsid w:val="00695B48"/>
    <w:rsid w:val="00695BAA"/>
    <w:rsid w:val="006960FD"/>
    <w:rsid w:val="00696530"/>
    <w:rsid w:val="00696A13"/>
    <w:rsid w:val="00696E01"/>
    <w:rsid w:val="00696E7C"/>
    <w:rsid w:val="006A04DC"/>
    <w:rsid w:val="006A0CC8"/>
    <w:rsid w:val="006A1064"/>
    <w:rsid w:val="006A10A4"/>
    <w:rsid w:val="006A1178"/>
    <w:rsid w:val="006A24B6"/>
    <w:rsid w:val="006A24F9"/>
    <w:rsid w:val="006A352D"/>
    <w:rsid w:val="006A477F"/>
    <w:rsid w:val="006A4802"/>
    <w:rsid w:val="006A5526"/>
    <w:rsid w:val="006A586B"/>
    <w:rsid w:val="006A58AF"/>
    <w:rsid w:val="006A622B"/>
    <w:rsid w:val="006A652C"/>
    <w:rsid w:val="006A680E"/>
    <w:rsid w:val="006A72C6"/>
    <w:rsid w:val="006A7AE7"/>
    <w:rsid w:val="006A7B24"/>
    <w:rsid w:val="006A7CD1"/>
    <w:rsid w:val="006B0121"/>
    <w:rsid w:val="006B020D"/>
    <w:rsid w:val="006B0210"/>
    <w:rsid w:val="006B0461"/>
    <w:rsid w:val="006B0B43"/>
    <w:rsid w:val="006B0DF1"/>
    <w:rsid w:val="006B1304"/>
    <w:rsid w:val="006B14A9"/>
    <w:rsid w:val="006B2CAD"/>
    <w:rsid w:val="006B3864"/>
    <w:rsid w:val="006B3BF7"/>
    <w:rsid w:val="006B3DB3"/>
    <w:rsid w:val="006B4500"/>
    <w:rsid w:val="006B4590"/>
    <w:rsid w:val="006B4899"/>
    <w:rsid w:val="006B4BD7"/>
    <w:rsid w:val="006B5521"/>
    <w:rsid w:val="006B58E1"/>
    <w:rsid w:val="006B6333"/>
    <w:rsid w:val="006B64DF"/>
    <w:rsid w:val="006B708F"/>
    <w:rsid w:val="006B7A63"/>
    <w:rsid w:val="006C0254"/>
    <w:rsid w:val="006C028A"/>
    <w:rsid w:val="006C04F3"/>
    <w:rsid w:val="006C0700"/>
    <w:rsid w:val="006C080A"/>
    <w:rsid w:val="006C08E4"/>
    <w:rsid w:val="006C0FD6"/>
    <w:rsid w:val="006C1389"/>
    <w:rsid w:val="006C14E0"/>
    <w:rsid w:val="006C3083"/>
    <w:rsid w:val="006C3B00"/>
    <w:rsid w:val="006C6258"/>
    <w:rsid w:val="006C7288"/>
    <w:rsid w:val="006C7FA2"/>
    <w:rsid w:val="006D092C"/>
    <w:rsid w:val="006D13B0"/>
    <w:rsid w:val="006D1808"/>
    <w:rsid w:val="006D2183"/>
    <w:rsid w:val="006D427F"/>
    <w:rsid w:val="006D45B7"/>
    <w:rsid w:val="006D52A8"/>
    <w:rsid w:val="006D5A4F"/>
    <w:rsid w:val="006D5D92"/>
    <w:rsid w:val="006D6A74"/>
    <w:rsid w:val="006D6C03"/>
    <w:rsid w:val="006D6DAE"/>
    <w:rsid w:val="006D702E"/>
    <w:rsid w:val="006D729A"/>
    <w:rsid w:val="006D77C9"/>
    <w:rsid w:val="006D792C"/>
    <w:rsid w:val="006D7B02"/>
    <w:rsid w:val="006E090F"/>
    <w:rsid w:val="006E0DD6"/>
    <w:rsid w:val="006E15F0"/>
    <w:rsid w:val="006E1687"/>
    <w:rsid w:val="006E1E62"/>
    <w:rsid w:val="006E24D2"/>
    <w:rsid w:val="006E30F1"/>
    <w:rsid w:val="006E3118"/>
    <w:rsid w:val="006E3424"/>
    <w:rsid w:val="006E35D2"/>
    <w:rsid w:val="006E397C"/>
    <w:rsid w:val="006E42FF"/>
    <w:rsid w:val="006E47E9"/>
    <w:rsid w:val="006E49C4"/>
    <w:rsid w:val="006E5091"/>
    <w:rsid w:val="006E5655"/>
    <w:rsid w:val="006E617B"/>
    <w:rsid w:val="006E62A1"/>
    <w:rsid w:val="006E6C1F"/>
    <w:rsid w:val="006E6F50"/>
    <w:rsid w:val="006E71BB"/>
    <w:rsid w:val="006E7F63"/>
    <w:rsid w:val="006F002E"/>
    <w:rsid w:val="006F0263"/>
    <w:rsid w:val="006F0484"/>
    <w:rsid w:val="006F04DF"/>
    <w:rsid w:val="006F05F9"/>
    <w:rsid w:val="006F0F02"/>
    <w:rsid w:val="006F1827"/>
    <w:rsid w:val="006F241C"/>
    <w:rsid w:val="006F2E34"/>
    <w:rsid w:val="006F3696"/>
    <w:rsid w:val="006F3C22"/>
    <w:rsid w:val="006F4FA3"/>
    <w:rsid w:val="006F558E"/>
    <w:rsid w:val="006F55E1"/>
    <w:rsid w:val="006F5D5A"/>
    <w:rsid w:val="006F5E38"/>
    <w:rsid w:val="006F6960"/>
    <w:rsid w:val="006F76F0"/>
    <w:rsid w:val="006F78DD"/>
    <w:rsid w:val="007004C4"/>
    <w:rsid w:val="00700865"/>
    <w:rsid w:val="00700A5B"/>
    <w:rsid w:val="007014EF"/>
    <w:rsid w:val="00701643"/>
    <w:rsid w:val="00701666"/>
    <w:rsid w:val="007022E9"/>
    <w:rsid w:val="00702538"/>
    <w:rsid w:val="0070288F"/>
    <w:rsid w:val="0070292B"/>
    <w:rsid w:val="00702BB6"/>
    <w:rsid w:val="007040DD"/>
    <w:rsid w:val="00704B10"/>
    <w:rsid w:val="0070530F"/>
    <w:rsid w:val="007054D1"/>
    <w:rsid w:val="00705622"/>
    <w:rsid w:val="00705785"/>
    <w:rsid w:val="00705E3A"/>
    <w:rsid w:val="007060B1"/>
    <w:rsid w:val="00706AE7"/>
    <w:rsid w:val="00707082"/>
    <w:rsid w:val="007070A6"/>
    <w:rsid w:val="007073D8"/>
    <w:rsid w:val="0070796C"/>
    <w:rsid w:val="0071127B"/>
    <w:rsid w:val="0071152D"/>
    <w:rsid w:val="00711DD1"/>
    <w:rsid w:val="00711E32"/>
    <w:rsid w:val="0071289F"/>
    <w:rsid w:val="007128A1"/>
    <w:rsid w:val="00712D33"/>
    <w:rsid w:val="00713190"/>
    <w:rsid w:val="007139B5"/>
    <w:rsid w:val="0071486C"/>
    <w:rsid w:val="007149E4"/>
    <w:rsid w:val="00714A96"/>
    <w:rsid w:val="00714C06"/>
    <w:rsid w:val="00714C36"/>
    <w:rsid w:val="00714E5B"/>
    <w:rsid w:val="00715619"/>
    <w:rsid w:val="007158D8"/>
    <w:rsid w:val="007159D8"/>
    <w:rsid w:val="007165E5"/>
    <w:rsid w:val="00716722"/>
    <w:rsid w:val="00716C4D"/>
    <w:rsid w:val="0071780B"/>
    <w:rsid w:val="00717C23"/>
    <w:rsid w:val="00717D12"/>
    <w:rsid w:val="00721073"/>
    <w:rsid w:val="0072266B"/>
    <w:rsid w:val="00722EFC"/>
    <w:rsid w:val="00723031"/>
    <w:rsid w:val="007234CF"/>
    <w:rsid w:val="007238DA"/>
    <w:rsid w:val="00723ADA"/>
    <w:rsid w:val="00723D60"/>
    <w:rsid w:val="0072402D"/>
    <w:rsid w:val="0072473E"/>
    <w:rsid w:val="00724C5A"/>
    <w:rsid w:val="007256FC"/>
    <w:rsid w:val="00725924"/>
    <w:rsid w:val="00725ADE"/>
    <w:rsid w:val="0072617D"/>
    <w:rsid w:val="0072618A"/>
    <w:rsid w:val="00726391"/>
    <w:rsid w:val="00727507"/>
    <w:rsid w:val="007278F2"/>
    <w:rsid w:val="00727BCB"/>
    <w:rsid w:val="00730E7A"/>
    <w:rsid w:val="0073149D"/>
    <w:rsid w:val="0073180C"/>
    <w:rsid w:val="0073211B"/>
    <w:rsid w:val="00732D8B"/>
    <w:rsid w:val="00733650"/>
    <w:rsid w:val="0073370C"/>
    <w:rsid w:val="0073389C"/>
    <w:rsid w:val="00733A29"/>
    <w:rsid w:val="00734675"/>
    <w:rsid w:val="007346D2"/>
    <w:rsid w:val="00734BED"/>
    <w:rsid w:val="007351DB"/>
    <w:rsid w:val="007353B6"/>
    <w:rsid w:val="0073545F"/>
    <w:rsid w:val="00735601"/>
    <w:rsid w:val="00735A52"/>
    <w:rsid w:val="00735ABD"/>
    <w:rsid w:val="00736585"/>
    <w:rsid w:val="007372B4"/>
    <w:rsid w:val="0073794E"/>
    <w:rsid w:val="00737C32"/>
    <w:rsid w:val="0074042A"/>
    <w:rsid w:val="0074080D"/>
    <w:rsid w:val="0074082D"/>
    <w:rsid w:val="007408D4"/>
    <w:rsid w:val="00740EB2"/>
    <w:rsid w:val="00741334"/>
    <w:rsid w:val="007416DB"/>
    <w:rsid w:val="007431E8"/>
    <w:rsid w:val="00743558"/>
    <w:rsid w:val="0074369D"/>
    <w:rsid w:val="00743962"/>
    <w:rsid w:val="00743B2B"/>
    <w:rsid w:val="007441CE"/>
    <w:rsid w:val="00744F7A"/>
    <w:rsid w:val="007450AC"/>
    <w:rsid w:val="0074524B"/>
    <w:rsid w:val="0074562D"/>
    <w:rsid w:val="00746188"/>
    <w:rsid w:val="007468FC"/>
    <w:rsid w:val="00746937"/>
    <w:rsid w:val="00746B81"/>
    <w:rsid w:val="007470A4"/>
    <w:rsid w:val="00747A62"/>
    <w:rsid w:val="007508BE"/>
    <w:rsid w:val="0075187D"/>
    <w:rsid w:val="00751CD0"/>
    <w:rsid w:val="007520A1"/>
    <w:rsid w:val="00752AA6"/>
    <w:rsid w:val="00754589"/>
    <w:rsid w:val="0075475D"/>
    <w:rsid w:val="0075490E"/>
    <w:rsid w:val="00754962"/>
    <w:rsid w:val="00755936"/>
    <w:rsid w:val="007559B4"/>
    <w:rsid w:val="00755B01"/>
    <w:rsid w:val="00756170"/>
    <w:rsid w:val="00756531"/>
    <w:rsid w:val="00756597"/>
    <w:rsid w:val="00756C05"/>
    <w:rsid w:val="007572BF"/>
    <w:rsid w:val="00757EE7"/>
    <w:rsid w:val="007603D4"/>
    <w:rsid w:val="0076048F"/>
    <w:rsid w:val="007618CE"/>
    <w:rsid w:val="007619FE"/>
    <w:rsid w:val="00761E2D"/>
    <w:rsid w:val="007620D8"/>
    <w:rsid w:val="00762192"/>
    <w:rsid w:val="007621E5"/>
    <w:rsid w:val="0076279D"/>
    <w:rsid w:val="00763067"/>
    <w:rsid w:val="00763786"/>
    <w:rsid w:val="007637D3"/>
    <w:rsid w:val="007638B9"/>
    <w:rsid w:val="00763CCE"/>
    <w:rsid w:val="00763D95"/>
    <w:rsid w:val="00763EDF"/>
    <w:rsid w:val="0076427A"/>
    <w:rsid w:val="00764CFC"/>
    <w:rsid w:val="007652E3"/>
    <w:rsid w:val="007655E5"/>
    <w:rsid w:val="00766702"/>
    <w:rsid w:val="007668F6"/>
    <w:rsid w:val="0076699F"/>
    <w:rsid w:val="00766CA9"/>
    <w:rsid w:val="00767E85"/>
    <w:rsid w:val="007700E7"/>
    <w:rsid w:val="00770CE7"/>
    <w:rsid w:val="00770D51"/>
    <w:rsid w:val="0077113E"/>
    <w:rsid w:val="00772450"/>
    <w:rsid w:val="007724CB"/>
    <w:rsid w:val="00772883"/>
    <w:rsid w:val="007728A3"/>
    <w:rsid w:val="00772AF7"/>
    <w:rsid w:val="00772E34"/>
    <w:rsid w:val="00772F42"/>
    <w:rsid w:val="00773481"/>
    <w:rsid w:val="00774362"/>
    <w:rsid w:val="00774EB5"/>
    <w:rsid w:val="007763B9"/>
    <w:rsid w:val="00776452"/>
    <w:rsid w:val="007764CA"/>
    <w:rsid w:val="0077655B"/>
    <w:rsid w:val="00776E9D"/>
    <w:rsid w:val="00776FD6"/>
    <w:rsid w:val="00780EF9"/>
    <w:rsid w:val="007812CC"/>
    <w:rsid w:val="00781878"/>
    <w:rsid w:val="00781EB1"/>
    <w:rsid w:val="0078206E"/>
    <w:rsid w:val="007820B1"/>
    <w:rsid w:val="0078219D"/>
    <w:rsid w:val="00782AFA"/>
    <w:rsid w:val="00782BA4"/>
    <w:rsid w:val="00783F95"/>
    <w:rsid w:val="00784595"/>
    <w:rsid w:val="0078508F"/>
    <w:rsid w:val="007855E6"/>
    <w:rsid w:val="00785F6F"/>
    <w:rsid w:val="00786EAB"/>
    <w:rsid w:val="00786ED4"/>
    <w:rsid w:val="00787410"/>
    <w:rsid w:val="007877C2"/>
    <w:rsid w:val="00787ABC"/>
    <w:rsid w:val="00790100"/>
    <w:rsid w:val="007906F4"/>
    <w:rsid w:val="00790B3C"/>
    <w:rsid w:val="0079131F"/>
    <w:rsid w:val="007914E6"/>
    <w:rsid w:val="0079177D"/>
    <w:rsid w:val="00791806"/>
    <w:rsid w:val="00791FCE"/>
    <w:rsid w:val="007928A4"/>
    <w:rsid w:val="00792A8D"/>
    <w:rsid w:val="00792BC1"/>
    <w:rsid w:val="00794222"/>
    <w:rsid w:val="0079485B"/>
    <w:rsid w:val="00794C58"/>
    <w:rsid w:val="00795087"/>
    <w:rsid w:val="007951E9"/>
    <w:rsid w:val="007955EB"/>
    <w:rsid w:val="00796767"/>
    <w:rsid w:val="00796E66"/>
    <w:rsid w:val="00797188"/>
    <w:rsid w:val="0079746C"/>
    <w:rsid w:val="00797624"/>
    <w:rsid w:val="00797839"/>
    <w:rsid w:val="0079789C"/>
    <w:rsid w:val="007A02BC"/>
    <w:rsid w:val="007A07AB"/>
    <w:rsid w:val="007A0D5D"/>
    <w:rsid w:val="007A1C3D"/>
    <w:rsid w:val="007A1D22"/>
    <w:rsid w:val="007A21D5"/>
    <w:rsid w:val="007A29DD"/>
    <w:rsid w:val="007A2C9D"/>
    <w:rsid w:val="007A2D73"/>
    <w:rsid w:val="007A2F56"/>
    <w:rsid w:val="007A3BF0"/>
    <w:rsid w:val="007A413D"/>
    <w:rsid w:val="007A4455"/>
    <w:rsid w:val="007A487D"/>
    <w:rsid w:val="007A54F0"/>
    <w:rsid w:val="007A5724"/>
    <w:rsid w:val="007A59BC"/>
    <w:rsid w:val="007A619A"/>
    <w:rsid w:val="007A65F8"/>
    <w:rsid w:val="007A6EA0"/>
    <w:rsid w:val="007A6F7B"/>
    <w:rsid w:val="007A71F8"/>
    <w:rsid w:val="007B00FA"/>
    <w:rsid w:val="007B03CF"/>
    <w:rsid w:val="007B083B"/>
    <w:rsid w:val="007B096E"/>
    <w:rsid w:val="007B0C14"/>
    <w:rsid w:val="007B1E2B"/>
    <w:rsid w:val="007B222D"/>
    <w:rsid w:val="007B2DB7"/>
    <w:rsid w:val="007B2E83"/>
    <w:rsid w:val="007B2EE3"/>
    <w:rsid w:val="007B2FF9"/>
    <w:rsid w:val="007B3146"/>
    <w:rsid w:val="007B3BEB"/>
    <w:rsid w:val="007B4670"/>
    <w:rsid w:val="007B4866"/>
    <w:rsid w:val="007B50A0"/>
    <w:rsid w:val="007B5179"/>
    <w:rsid w:val="007B560E"/>
    <w:rsid w:val="007B5676"/>
    <w:rsid w:val="007B5687"/>
    <w:rsid w:val="007B5772"/>
    <w:rsid w:val="007B5B9C"/>
    <w:rsid w:val="007B5EC7"/>
    <w:rsid w:val="007B61E1"/>
    <w:rsid w:val="007B6269"/>
    <w:rsid w:val="007B6525"/>
    <w:rsid w:val="007B689C"/>
    <w:rsid w:val="007B6F1A"/>
    <w:rsid w:val="007B7EC4"/>
    <w:rsid w:val="007B7F89"/>
    <w:rsid w:val="007B7FA8"/>
    <w:rsid w:val="007C010E"/>
    <w:rsid w:val="007C0280"/>
    <w:rsid w:val="007C04BB"/>
    <w:rsid w:val="007C070F"/>
    <w:rsid w:val="007C16F8"/>
    <w:rsid w:val="007C1CAB"/>
    <w:rsid w:val="007C29D9"/>
    <w:rsid w:val="007C2AB6"/>
    <w:rsid w:val="007C2C36"/>
    <w:rsid w:val="007C2CCF"/>
    <w:rsid w:val="007C3D38"/>
    <w:rsid w:val="007C4A33"/>
    <w:rsid w:val="007C4F7E"/>
    <w:rsid w:val="007C5B6D"/>
    <w:rsid w:val="007C645D"/>
    <w:rsid w:val="007C6B57"/>
    <w:rsid w:val="007C72CE"/>
    <w:rsid w:val="007C789C"/>
    <w:rsid w:val="007C7DBF"/>
    <w:rsid w:val="007C7E87"/>
    <w:rsid w:val="007D00A3"/>
    <w:rsid w:val="007D056C"/>
    <w:rsid w:val="007D057E"/>
    <w:rsid w:val="007D1A91"/>
    <w:rsid w:val="007D2085"/>
    <w:rsid w:val="007D2130"/>
    <w:rsid w:val="007D22A7"/>
    <w:rsid w:val="007D257C"/>
    <w:rsid w:val="007D27C1"/>
    <w:rsid w:val="007D4AD8"/>
    <w:rsid w:val="007D4AE7"/>
    <w:rsid w:val="007D4FBE"/>
    <w:rsid w:val="007D5972"/>
    <w:rsid w:val="007D5C44"/>
    <w:rsid w:val="007D5C54"/>
    <w:rsid w:val="007D694A"/>
    <w:rsid w:val="007D7089"/>
    <w:rsid w:val="007D7862"/>
    <w:rsid w:val="007E0AEE"/>
    <w:rsid w:val="007E0FA7"/>
    <w:rsid w:val="007E198B"/>
    <w:rsid w:val="007E1AF7"/>
    <w:rsid w:val="007E24BE"/>
    <w:rsid w:val="007E2D31"/>
    <w:rsid w:val="007E2F11"/>
    <w:rsid w:val="007E2F67"/>
    <w:rsid w:val="007E34A9"/>
    <w:rsid w:val="007E388A"/>
    <w:rsid w:val="007E48A5"/>
    <w:rsid w:val="007E579F"/>
    <w:rsid w:val="007E61AB"/>
    <w:rsid w:val="007E6328"/>
    <w:rsid w:val="007E6402"/>
    <w:rsid w:val="007E68F0"/>
    <w:rsid w:val="007E6C7E"/>
    <w:rsid w:val="007E76C5"/>
    <w:rsid w:val="007E7851"/>
    <w:rsid w:val="007E7C1B"/>
    <w:rsid w:val="007E7FF3"/>
    <w:rsid w:val="007F002E"/>
    <w:rsid w:val="007F05ED"/>
    <w:rsid w:val="007F0D69"/>
    <w:rsid w:val="007F0FB2"/>
    <w:rsid w:val="007F1415"/>
    <w:rsid w:val="007F1435"/>
    <w:rsid w:val="007F215D"/>
    <w:rsid w:val="007F2616"/>
    <w:rsid w:val="007F2FD9"/>
    <w:rsid w:val="007F36AB"/>
    <w:rsid w:val="007F3ECE"/>
    <w:rsid w:val="007F45C7"/>
    <w:rsid w:val="007F49A9"/>
    <w:rsid w:val="007F5047"/>
    <w:rsid w:val="007F65CD"/>
    <w:rsid w:val="007F66EE"/>
    <w:rsid w:val="007F78E1"/>
    <w:rsid w:val="00800492"/>
    <w:rsid w:val="008004E2"/>
    <w:rsid w:val="00800CC0"/>
    <w:rsid w:val="00800EBC"/>
    <w:rsid w:val="00801BC0"/>
    <w:rsid w:val="008023B3"/>
    <w:rsid w:val="00802555"/>
    <w:rsid w:val="00804581"/>
    <w:rsid w:val="00804EE5"/>
    <w:rsid w:val="00804F88"/>
    <w:rsid w:val="00804FF8"/>
    <w:rsid w:val="0080568E"/>
    <w:rsid w:val="00805BF6"/>
    <w:rsid w:val="00805C7B"/>
    <w:rsid w:val="00805F30"/>
    <w:rsid w:val="00807300"/>
    <w:rsid w:val="00810569"/>
    <w:rsid w:val="00810DD8"/>
    <w:rsid w:val="008111D0"/>
    <w:rsid w:val="008115A3"/>
    <w:rsid w:val="00811E07"/>
    <w:rsid w:val="00811F34"/>
    <w:rsid w:val="0081270F"/>
    <w:rsid w:val="00812A62"/>
    <w:rsid w:val="00813A46"/>
    <w:rsid w:val="00813CF8"/>
    <w:rsid w:val="00815015"/>
    <w:rsid w:val="008158B7"/>
    <w:rsid w:val="00815EE8"/>
    <w:rsid w:val="0081620C"/>
    <w:rsid w:val="00816479"/>
    <w:rsid w:val="008167AF"/>
    <w:rsid w:val="0081697A"/>
    <w:rsid w:val="008170C0"/>
    <w:rsid w:val="0081727A"/>
    <w:rsid w:val="00817589"/>
    <w:rsid w:val="008176A6"/>
    <w:rsid w:val="00817889"/>
    <w:rsid w:val="008204B8"/>
    <w:rsid w:val="00820706"/>
    <w:rsid w:val="008218D2"/>
    <w:rsid w:val="00822015"/>
    <w:rsid w:val="008221E5"/>
    <w:rsid w:val="0082320B"/>
    <w:rsid w:val="00823736"/>
    <w:rsid w:val="00824037"/>
    <w:rsid w:val="0082482E"/>
    <w:rsid w:val="00824933"/>
    <w:rsid w:val="0082527A"/>
    <w:rsid w:val="00825326"/>
    <w:rsid w:val="008254AA"/>
    <w:rsid w:val="00825F2F"/>
    <w:rsid w:val="008261B3"/>
    <w:rsid w:val="008266E7"/>
    <w:rsid w:val="00826E7C"/>
    <w:rsid w:val="00826F4B"/>
    <w:rsid w:val="00827592"/>
    <w:rsid w:val="00827841"/>
    <w:rsid w:val="00827C3B"/>
    <w:rsid w:val="00827E5B"/>
    <w:rsid w:val="00830021"/>
    <w:rsid w:val="00830493"/>
    <w:rsid w:val="008304C0"/>
    <w:rsid w:val="008307A1"/>
    <w:rsid w:val="00830928"/>
    <w:rsid w:val="00830D40"/>
    <w:rsid w:val="008310CB"/>
    <w:rsid w:val="008310D5"/>
    <w:rsid w:val="00831C98"/>
    <w:rsid w:val="00831CC0"/>
    <w:rsid w:val="00832921"/>
    <w:rsid w:val="00832926"/>
    <w:rsid w:val="00832D87"/>
    <w:rsid w:val="00833658"/>
    <w:rsid w:val="00833A60"/>
    <w:rsid w:val="00833B90"/>
    <w:rsid w:val="00833FC4"/>
    <w:rsid w:val="00834009"/>
    <w:rsid w:val="008345A4"/>
    <w:rsid w:val="00834923"/>
    <w:rsid w:val="00835192"/>
    <w:rsid w:val="00835DE6"/>
    <w:rsid w:val="00835E47"/>
    <w:rsid w:val="0083681D"/>
    <w:rsid w:val="0083687E"/>
    <w:rsid w:val="00837B1E"/>
    <w:rsid w:val="008401DE"/>
    <w:rsid w:val="008407D3"/>
    <w:rsid w:val="0084092F"/>
    <w:rsid w:val="008415A0"/>
    <w:rsid w:val="00841DA6"/>
    <w:rsid w:val="008428CF"/>
    <w:rsid w:val="00842CDF"/>
    <w:rsid w:val="00842EDB"/>
    <w:rsid w:val="00843C3D"/>
    <w:rsid w:val="008441E3"/>
    <w:rsid w:val="008449C4"/>
    <w:rsid w:val="00844D47"/>
    <w:rsid w:val="008457E7"/>
    <w:rsid w:val="00846767"/>
    <w:rsid w:val="0084778A"/>
    <w:rsid w:val="00847D14"/>
    <w:rsid w:val="008506D6"/>
    <w:rsid w:val="00850A0C"/>
    <w:rsid w:val="00850F68"/>
    <w:rsid w:val="0085111E"/>
    <w:rsid w:val="008514A2"/>
    <w:rsid w:val="0085183B"/>
    <w:rsid w:val="00851AB3"/>
    <w:rsid w:val="00851BFB"/>
    <w:rsid w:val="0085205A"/>
    <w:rsid w:val="0085205E"/>
    <w:rsid w:val="00852CEC"/>
    <w:rsid w:val="008533BE"/>
    <w:rsid w:val="00853C11"/>
    <w:rsid w:val="008543B4"/>
    <w:rsid w:val="008546C1"/>
    <w:rsid w:val="0085493C"/>
    <w:rsid w:val="00854EB0"/>
    <w:rsid w:val="00854F2B"/>
    <w:rsid w:val="00854F46"/>
    <w:rsid w:val="00855031"/>
    <w:rsid w:val="00855116"/>
    <w:rsid w:val="008551E5"/>
    <w:rsid w:val="00855C19"/>
    <w:rsid w:val="00856A1F"/>
    <w:rsid w:val="00856C7E"/>
    <w:rsid w:val="00856E38"/>
    <w:rsid w:val="00857B4C"/>
    <w:rsid w:val="00857B6A"/>
    <w:rsid w:val="0086029C"/>
    <w:rsid w:val="00861139"/>
    <w:rsid w:val="00861465"/>
    <w:rsid w:val="008617DE"/>
    <w:rsid w:val="00861D7F"/>
    <w:rsid w:val="008620D6"/>
    <w:rsid w:val="00862313"/>
    <w:rsid w:val="008629C9"/>
    <w:rsid w:val="00862DE7"/>
    <w:rsid w:val="00863BAA"/>
    <w:rsid w:val="00863D78"/>
    <w:rsid w:val="00863F11"/>
    <w:rsid w:val="008643A9"/>
    <w:rsid w:val="00864898"/>
    <w:rsid w:val="00864911"/>
    <w:rsid w:val="00864B57"/>
    <w:rsid w:val="00864C37"/>
    <w:rsid w:val="00864CFF"/>
    <w:rsid w:val="0086538B"/>
    <w:rsid w:val="0086585D"/>
    <w:rsid w:val="008658F0"/>
    <w:rsid w:val="00865F25"/>
    <w:rsid w:val="00866043"/>
    <w:rsid w:val="008664ED"/>
    <w:rsid w:val="008665D2"/>
    <w:rsid w:val="00867640"/>
    <w:rsid w:val="0086798F"/>
    <w:rsid w:val="00870DB6"/>
    <w:rsid w:val="00870FC8"/>
    <w:rsid w:val="00871256"/>
    <w:rsid w:val="00871A64"/>
    <w:rsid w:val="0087214F"/>
    <w:rsid w:val="008725EC"/>
    <w:rsid w:val="00872A88"/>
    <w:rsid w:val="00873056"/>
    <w:rsid w:val="00873068"/>
    <w:rsid w:val="00873C5F"/>
    <w:rsid w:val="00873DD2"/>
    <w:rsid w:val="00873E01"/>
    <w:rsid w:val="00874D1B"/>
    <w:rsid w:val="00874DA6"/>
    <w:rsid w:val="00874E2E"/>
    <w:rsid w:val="00874E4A"/>
    <w:rsid w:val="00875722"/>
    <w:rsid w:val="008758CB"/>
    <w:rsid w:val="00875F8B"/>
    <w:rsid w:val="0087656D"/>
    <w:rsid w:val="0087687C"/>
    <w:rsid w:val="00876BAD"/>
    <w:rsid w:val="00876F84"/>
    <w:rsid w:val="00876FEC"/>
    <w:rsid w:val="008770D3"/>
    <w:rsid w:val="00877142"/>
    <w:rsid w:val="008778E7"/>
    <w:rsid w:val="00880798"/>
    <w:rsid w:val="00880C3A"/>
    <w:rsid w:val="0088155B"/>
    <w:rsid w:val="00881C9E"/>
    <w:rsid w:val="00881DC7"/>
    <w:rsid w:val="00882074"/>
    <w:rsid w:val="00882108"/>
    <w:rsid w:val="008823F6"/>
    <w:rsid w:val="00882909"/>
    <w:rsid w:val="008829FC"/>
    <w:rsid w:val="008841DB"/>
    <w:rsid w:val="00884A14"/>
    <w:rsid w:val="00884D01"/>
    <w:rsid w:val="008850A5"/>
    <w:rsid w:val="008850F2"/>
    <w:rsid w:val="008851C9"/>
    <w:rsid w:val="008851E8"/>
    <w:rsid w:val="00885910"/>
    <w:rsid w:val="00885EB2"/>
    <w:rsid w:val="00886076"/>
    <w:rsid w:val="00886870"/>
    <w:rsid w:val="008868F5"/>
    <w:rsid w:val="008871CF"/>
    <w:rsid w:val="008879A1"/>
    <w:rsid w:val="008879D8"/>
    <w:rsid w:val="00887A1D"/>
    <w:rsid w:val="00887DBD"/>
    <w:rsid w:val="00887F65"/>
    <w:rsid w:val="008908BE"/>
    <w:rsid w:val="008910FC"/>
    <w:rsid w:val="0089118D"/>
    <w:rsid w:val="008915F7"/>
    <w:rsid w:val="00891BDC"/>
    <w:rsid w:val="00892936"/>
    <w:rsid w:val="00892FB4"/>
    <w:rsid w:val="00893644"/>
    <w:rsid w:val="00893957"/>
    <w:rsid w:val="00893AC0"/>
    <w:rsid w:val="00893EE2"/>
    <w:rsid w:val="0089416D"/>
    <w:rsid w:val="0089557D"/>
    <w:rsid w:val="00897061"/>
    <w:rsid w:val="008971D1"/>
    <w:rsid w:val="00897A7D"/>
    <w:rsid w:val="00897B09"/>
    <w:rsid w:val="00897D41"/>
    <w:rsid w:val="00897EBD"/>
    <w:rsid w:val="008A0774"/>
    <w:rsid w:val="008A1269"/>
    <w:rsid w:val="008A13D8"/>
    <w:rsid w:val="008A1591"/>
    <w:rsid w:val="008A18B0"/>
    <w:rsid w:val="008A1E86"/>
    <w:rsid w:val="008A201B"/>
    <w:rsid w:val="008A231B"/>
    <w:rsid w:val="008A23FA"/>
    <w:rsid w:val="008A24BE"/>
    <w:rsid w:val="008A268A"/>
    <w:rsid w:val="008A2B22"/>
    <w:rsid w:val="008A30FC"/>
    <w:rsid w:val="008A31A0"/>
    <w:rsid w:val="008A38BA"/>
    <w:rsid w:val="008A3A94"/>
    <w:rsid w:val="008A3B8B"/>
    <w:rsid w:val="008A4433"/>
    <w:rsid w:val="008A4477"/>
    <w:rsid w:val="008A4BFB"/>
    <w:rsid w:val="008A565F"/>
    <w:rsid w:val="008A599C"/>
    <w:rsid w:val="008A5A56"/>
    <w:rsid w:val="008A5DCE"/>
    <w:rsid w:val="008A6538"/>
    <w:rsid w:val="008A675D"/>
    <w:rsid w:val="008A70BB"/>
    <w:rsid w:val="008A76AD"/>
    <w:rsid w:val="008A772A"/>
    <w:rsid w:val="008A7E49"/>
    <w:rsid w:val="008B0100"/>
    <w:rsid w:val="008B0198"/>
    <w:rsid w:val="008B0263"/>
    <w:rsid w:val="008B06E0"/>
    <w:rsid w:val="008B0F73"/>
    <w:rsid w:val="008B1310"/>
    <w:rsid w:val="008B181B"/>
    <w:rsid w:val="008B19C0"/>
    <w:rsid w:val="008B2ADA"/>
    <w:rsid w:val="008B3205"/>
    <w:rsid w:val="008B3781"/>
    <w:rsid w:val="008B37F1"/>
    <w:rsid w:val="008B3E2F"/>
    <w:rsid w:val="008B427A"/>
    <w:rsid w:val="008B48F7"/>
    <w:rsid w:val="008B5175"/>
    <w:rsid w:val="008B5577"/>
    <w:rsid w:val="008B5731"/>
    <w:rsid w:val="008B5D4D"/>
    <w:rsid w:val="008B6143"/>
    <w:rsid w:val="008B626B"/>
    <w:rsid w:val="008B630C"/>
    <w:rsid w:val="008B647A"/>
    <w:rsid w:val="008B6C15"/>
    <w:rsid w:val="008B717A"/>
    <w:rsid w:val="008B7AE2"/>
    <w:rsid w:val="008B7D85"/>
    <w:rsid w:val="008C0DEB"/>
    <w:rsid w:val="008C13E7"/>
    <w:rsid w:val="008C19DF"/>
    <w:rsid w:val="008C1FA2"/>
    <w:rsid w:val="008C22F7"/>
    <w:rsid w:val="008C2BF7"/>
    <w:rsid w:val="008C3061"/>
    <w:rsid w:val="008C3286"/>
    <w:rsid w:val="008C3D44"/>
    <w:rsid w:val="008C44DC"/>
    <w:rsid w:val="008C4708"/>
    <w:rsid w:val="008C4AF8"/>
    <w:rsid w:val="008C547A"/>
    <w:rsid w:val="008C5FFD"/>
    <w:rsid w:val="008C6286"/>
    <w:rsid w:val="008C62F1"/>
    <w:rsid w:val="008C730C"/>
    <w:rsid w:val="008C78EB"/>
    <w:rsid w:val="008C7F62"/>
    <w:rsid w:val="008D0175"/>
    <w:rsid w:val="008D0288"/>
    <w:rsid w:val="008D09AA"/>
    <w:rsid w:val="008D0EB3"/>
    <w:rsid w:val="008D108D"/>
    <w:rsid w:val="008D151E"/>
    <w:rsid w:val="008D1567"/>
    <w:rsid w:val="008D1AC7"/>
    <w:rsid w:val="008D253C"/>
    <w:rsid w:val="008D2A56"/>
    <w:rsid w:val="008D2B55"/>
    <w:rsid w:val="008D317C"/>
    <w:rsid w:val="008D3AC9"/>
    <w:rsid w:val="008D3D7F"/>
    <w:rsid w:val="008D4271"/>
    <w:rsid w:val="008D4359"/>
    <w:rsid w:val="008D471E"/>
    <w:rsid w:val="008D4983"/>
    <w:rsid w:val="008D4AE8"/>
    <w:rsid w:val="008D4B2E"/>
    <w:rsid w:val="008D4B34"/>
    <w:rsid w:val="008D4E25"/>
    <w:rsid w:val="008D52CC"/>
    <w:rsid w:val="008D5475"/>
    <w:rsid w:val="008D556F"/>
    <w:rsid w:val="008D561A"/>
    <w:rsid w:val="008D566A"/>
    <w:rsid w:val="008D58C5"/>
    <w:rsid w:val="008D6692"/>
    <w:rsid w:val="008D77D5"/>
    <w:rsid w:val="008D7837"/>
    <w:rsid w:val="008D7AA2"/>
    <w:rsid w:val="008E03CF"/>
    <w:rsid w:val="008E04DB"/>
    <w:rsid w:val="008E0AD1"/>
    <w:rsid w:val="008E0BBF"/>
    <w:rsid w:val="008E121D"/>
    <w:rsid w:val="008E1721"/>
    <w:rsid w:val="008E178F"/>
    <w:rsid w:val="008E18E0"/>
    <w:rsid w:val="008E3433"/>
    <w:rsid w:val="008E3EB2"/>
    <w:rsid w:val="008E3FDA"/>
    <w:rsid w:val="008E4793"/>
    <w:rsid w:val="008E4E61"/>
    <w:rsid w:val="008E4F0E"/>
    <w:rsid w:val="008E51BD"/>
    <w:rsid w:val="008E574B"/>
    <w:rsid w:val="008E7055"/>
    <w:rsid w:val="008E7411"/>
    <w:rsid w:val="008E74B6"/>
    <w:rsid w:val="008E7781"/>
    <w:rsid w:val="008E7B3F"/>
    <w:rsid w:val="008E7EB9"/>
    <w:rsid w:val="008F0103"/>
    <w:rsid w:val="008F013D"/>
    <w:rsid w:val="008F0526"/>
    <w:rsid w:val="008F06D8"/>
    <w:rsid w:val="008F0BAE"/>
    <w:rsid w:val="008F13BA"/>
    <w:rsid w:val="008F173E"/>
    <w:rsid w:val="008F1C24"/>
    <w:rsid w:val="008F1F80"/>
    <w:rsid w:val="008F3941"/>
    <w:rsid w:val="008F43AC"/>
    <w:rsid w:val="008F4BF9"/>
    <w:rsid w:val="008F617E"/>
    <w:rsid w:val="008F6816"/>
    <w:rsid w:val="008F6D96"/>
    <w:rsid w:val="008F72F7"/>
    <w:rsid w:val="008F7E2C"/>
    <w:rsid w:val="00900205"/>
    <w:rsid w:val="00900B28"/>
    <w:rsid w:val="009016D7"/>
    <w:rsid w:val="00901E70"/>
    <w:rsid w:val="00902099"/>
    <w:rsid w:val="00902821"/>
    <w:rsid w:val="00902C80"/>
    <w:rsid w:val="00902DB1"/>
    <w:rsid w:val="00903194"/>
    <w:rsid w:val="009032C9"/>
    <w:rsid w:val="009038C3"/>
    <w:rsid w:val="00904792"/>
    <w:rsid w:val="00904E35"/>
    <w:rsid w:val="009053B1"/>
    <w:rsid w:val="0090570F"/>
    <w:rsid w:val="00905FAB"/>
    <w:rsid w:val="00906556"/>
    <w:rsid w:val="00906A84"/>
    <w:rsid w:val="0090746A"/>
    <w:rsid w:val="009074B0"/>
    <w:rsid w:val="00907EA4"/>
    <w:rsid w:val="009103AD"/>
    <w:rsid w:val="009106F7"/>
    <w:rsid w:val="00910798"/>
    <w:rsid w:val="0091091A"/>
    <w:rsid w:val="009111C6"/>
    <w:rsid w:val="00911CA7"/>
    <w:rsid w:val="00912365"/>
    <w:rsid w:val="00912F29"/>
    <w:rsid w:val="009131B9"/>
    <w:rsid w:val="00913C66"/>
    <w:rsid w:val="009150BF"/>
    <w:rsid w:val="0091541A"/>
    <w:rsid w:val="009165EA"/>
    <w:rsid w:val="00916946"/>
    <w:rsid w:val="00916C8B"/>
    <w:rsid w:val="00916EE3"/>
    <w:rsid w:val="00917713"/>
    <w:rsid w:val="00917808"/>
    <w:rsid w:val="00920598"/>
    <w:rsid w:val="00921A8E"/>
    <w:rsid w:val="00922800"/>
    <w:rsid w:val="00922924"/>
    <w:rsid w:val="00923171"/>
    <w:rsid w:val="00923EF2"/>
    <w:rsid w:val="00924298"/>
    <w:rsid w:val="009245A1"/>
    <w:rsid w:val="00924BDD"/>
    <w:rsid w:val="009251AA"/>
    <w:rsid w:val="00925226"/>
    <w:rsid w:val="0092551A"/>
    <w:rsid w:val="00925F1F"/>
    <w:rsid w:val="0092662B"/>
    <w:rsid w:val="00926801"/>
    <w:rsid w:val="00926F2B"/>
    <w:rsid w:val="00927369"/>
    <w:rsid w:val="00927701"/>
    <w:rsid w:val="009277A7"/>
    <w:rsid w:val="00927B9B"/>
    <w:rsid w:val="009301BC"/>
    <w:rsid w:val="009302FA"/>
    <w:rsid w:val="00930B50"/>
    <w:rsid w:val="00931E03"/>
    <w:rsid w:val="00932168"/>
    <w:rsid w:val="009324E8"/>
    <w:rsid w:val="00932B60"/>
    <w:rsid w:val="00932E8F"/>
    <w:rsid w:val="00933B18"/>
    <w:rsid w:val="00933B9F"/>
    <w:rsid w:val="0093481D"/>
    <w:rsid w:val="00934AA7"/>
    <w:rsid w:val="00935242"/>
    <w:rsid w:val="00935380"/>
    <w:rsid w:val="00935BED"/>
    <w:rsid w:val="009361FF"/>
    <w:rsid w:val="009363D4"/>
    <w:rsid w:val="00936F87"/>
    <w:rsid w:val="00940138"/>
    <w:rsid w:val="0094014D"/>
    <w:rsid w:val="009403EE"/>
    <w:rsid w:val="009408A5"/>
    <w:rsid w:val="009418B4"/>
    <w:rsid w:val="00942603"/>
    <w:rsid w:val="00942730"/>
    <w:rsid w:val="0094293E"/>
    <w:rsid w:val="0094305A"/>
    <w:rsid w:val="009433A6"/>
    <w:rsid w:val="00943922"/>
    <w:rsid w:val="00944CCA"/>
    <w:rsid w:val="00944FBD"/>
    <w:rsid w:val="00945257"/>
    <w:rsid w:val="00945CC1"/>
    <w:rsid w:val="00945FA0"/>
    <w:rsid w:val="00946257"/>
    <w:rsid w:val="009469FE"/>
    <w:rsid w:val="00946E3C"/>
    <w:rsid w:val="00947C55"/>
    <w:rsid w:val="00947E0A"/>
    <w:rsid w:val="00947E9B"/>
    <w:rsid w:val="00950003"/>
    <w:rsid w:val="009501AF"/>
    <w:rsid w:val="00950A2D"/>
    <w:rsid w:val="0095116C"/>
    <w:rsid w:val="00951352"/>
    <w:rsid w:val="009518A2"/>
    <w:rsid w:val="00952141"/>
    <w:rsid w:val="0095300D"/>
    <w:rsid w:val="009533D4"/>
    <w:rsid w:val="00953617"/>
    <w:rsid w:val="00953722"/>
    <w:rsid w:val="00953D87"/>
    <w:rsid w:val="009542C8"/>
    <w:rsid w:val="00954F95"/>
    <w:rsid w:val="00955599"/>
    <w:rsid w:val="00955684"/>
    <w:rsid w:val="009560E6"/>
    <w:rsid w:val="00956FE3"/>
    <w:rsid w:val="00957BA9"/>
    <w:rsid w:val="00957CA1"/>
    <w:rsid w:val="00957F5F"/>
    <w:rsid w:val="009600A8"/>
    <w:rsid w:val="009602E8"/>
    <w:rsid w:val="009614E2"/>
    <w:rsid w:val="00961BA0"/>
    <w:rsid w:val="009621B7"/>
    <w:rsid w:val="009621BE"/>
    <w:rsid w:val="00962394"/>
    <w:rsid w:val="00962803"/>
    <w:rsid w:val="009630CF"/>
    <w:rsid w:val="0096379D"/>
    <w:rsid w:val="00963817"/>
    <w:rsid w:val="009638C3"/>
    <w:rsid w:val="00963934"/>
    <w:rsid w:val="0096412E"/>
    <w:rsid w:val="0096433A"/>
    <w:rsid w:val="009646E5"/>
    <w:rsid w:val="00964AAA"/>
    <w:rsid w:val="00964C99"/>
    <w:rsid w:val="00965286"/>
    <w:rsid w:val="009658D4"/>
    <w:rsid w:val="00966265"/>
    <w:rsid w:val="00966450"/>
    <w:rsid w:val="00966721"/>
    <w:rsid w:val="0096693E"/>
    <w:rsid w:val="00966B87"/>
    <w:rsid w:val="00967A2D"/>
    <w:rsid w:val="00967A60"/>
    <w:rsid w:val="00967B8B"/>
    <w:rsid w:val="0097011A"/>
    <w:rsid w:val="00970391"/>
    <w:rsid w:val="009706FB"/>
    <w:rsid w:val="00970FC7"/>
    <w:rsid w:val="009725AE"/>
    <w:rsid w:val="009725F2"/>
    <w:rsid w:val="00972BD1"/>
    <w:rsid w:val="009730F1"/>
    <w:rsid w:val="00973722"/>
    <w:rsid w:val="0097377B"/>
    <w:rsid w:val="0097406D"/>
    <w:rsid w:val="00974BE8"/>
    <w:rsid w:val="0097508E"/>
    <w:rsid w:val="009754FF"/>
    <w:rsid w:val="009758CF"/>
    <w:rsid w:val="00975BBE"/>
    <w:rsid w:val="0097625A"/>
    <w:rsid w:val="009763E3"/>
    <w:rsid w:val="009767B2"/>
    <w:rsid w:val="00976BD7"/>
    <w:rsid w:val="00977061"/>
    <w:rsid w:val="009770B5"/>
    <w:rsid w:val="00977229"/>
    <w:rsid w:val="00980048"/>
    <w:rsid w:val="009802B2"/>
    <w:rsid w:val="009802F1"/>
    <w:rsid w:val="00980442"/>
    <w:rsid w:val="00980801"/>
    <w:rsid w:val="00980812"/>
    <w:rsid w:val="009809A6"/>
    <w:rsid w:val="00980AC8"/>
    <w:rsid w:val="00981344"/>
    <w:rsid w:val="00981D95"/>
    <w:rsid w:val="0098289B"/>
    <w:rsid w:val="00982A54"/>
    <w:rsid w:val="00982D0E"/>
    <w:rsid w:val="00983043"/>
    <w:rsid w:val="009843A4"/>
    <w:rsid w:val="00984403"/>
    <w:rsid w:val="009853B0"/>
    <w:rsid w:val="00985583"/>
    <w:rsid w:val="00985B09"/>
    <w:rsid w:val="009865A0"/>
    <w:rsid w:val="00986630"/>
    <w:rsid w:val="0098756D"/>
    <w:rsid w:val="00987724"/>
    <w:rsid w:val="00987E17"/>
    <w:rsid w:val="00987E19"/>
    <w:rsid w:val="00987EE9"/>
    <w:rsid w:val="00990664"/>
    <w:rsid w:val="009908A7"/>
    <w:rsid w:val="00990FB4"/>
    <w:rsid w:val="009910F9"/>
    <w:rsid w:val="0099162D"/>
    <w:rsid w:val="009918C4"/>
    <w:rsid w:val="009931B7"/>
    <w:rsid w:val="009938AC"/>
    <w:rsid w:val="00993D3C"/>
    <w:rsid w:val="00993EAD"/>
    <w:rsid w:val="00994808"/>
    <w:rsid w:val="0099481F"/>
    <w:rsid w:val="00994886"/>
    <w:rsid w:val="00994BF3"/>
    <w:rsid w:val="00994DB0"/>
    <w:rsid w:val="009955CE"/>
    <w:rsid w:val="00995A95"/>
    <w:rsid w:val="0099644C"/>
    <w:rsid w:val="0099664D"/>
    <w:rsid w:val="009967B2"/>
    <w:rsid w:val="00997641"/>
    <w:rsid w:val="00997E7F"/>
    <w:rsid w:val="009A0821"/>
    <w:rsid w:val="009A16CF"/>
    <w:rsid w:val="009A24FF"/>
    <w:rsid w:val="009A259C"/>
    <w:rsid w:val="009A28DF"/>
    <w:rsid w:val="009A2DEB"/>
    <w:rsid w:val="009A3338"/>
    <w:rsid w:val="009A3AEA"/>
    <w:rsid w:val="009A4939"/>
    <w:rsid w:val="009A4C88"/>
    <w:rsid w:val="009A4E00"/>
    <w:rsid w:val="009A575E"/>
    <w:rsid w:val="009A5EDF"/>
    <w:rsid w:val="009A6BFC"/>
    <w:rsid w:val="009A7CE4"/>
    <w:rsid w:val="009B002B"/>
    <w:rsid w:val="009B0214"/>
    <w:rsid w:val="009B0469"/>
    <w:rsid w:val="009B07FE"/>
    <w:rsid w:val="009B08B5"/>
    <w:rsid w:val="009B0B2C"/>
    <w:rsid w:val="009B157D"/>
    <w:rsid w:val="009B21FE"/>
    <w:rsid w:val="009B2646"/>
    <w:rsid w:val="009B2C27"/>
    <w:rsid w:val="009B30CA"/>
    <w:rsid w:val="009B32DC"/>
    <w:rsid w:val="009B3566"/>
    <w:rsid w:val="009B3B13"/>
    <w:rsid w:val="009B3D46"/>
    <w:rsid w:val="009B3FF3"/>
    <w:rsid w:val="009B4100"/>
    <w:rsid w:val="009B45F1"/>
    <w:rsid w:val="009B4CAC"/>
    <w:rsid w:val="009B68AF"/>
    <w:rsid w:val="009C00BF"/>
    <w:rsid w:val="009C0A14"/>
    <w:rsid w:val="009C0AD2"/>
    <w:rsid w:val="009C0D22"/>
    <w:rsid w:val="009C0E4F"/>
    <w:rsid w:val="009C1094"/>
    <w:rsid w:val="009C1DAC"/>
    <w:rsid w:val="009C1DD6"/>
    <w:rsid w:val="009C2E55"/>
    <w:rsid w:val="009C303D"/>
    <w:rsid w:val="009C3442"/>
    <w:rsid w:val="009C34F4"/>
    <w:rsid w:val="009C4044"/>
    <w:rsid w:val="009C477D"/>
    <w:rsid w:val="009C4FC2"/>
    <w:rsid w:val="009C5449"/>
    <w:rsid w:val="009C5B10"/>
    <w:rsid w:val="009C5CD1"/>
    <w:rsid w:val="009C5F6D"/>
    <w:rsid w:val="009C5FC0"/>
    <w:rsid w:val="009C648D"/>
    <w:rsid w:val="009D0202"/>
    <w:rsid w:val="009D0929"/>
    <w:rsid w:val="009D0B1D"/>
    <w:rsid w:val="009D152B"/>
    <w:rsid w:val="009D185E"/>
    <w:rsid w:val="009D19BE"/>
    <w:rsid w:val="009D1AA6"/>
    <w:rsid w:val="009D1DBB"/>
    <w:rsid w:val="009D1EFC"/>
    <w:rsid w:val="009D22CA"/>
    <w:rsid w:val="009D26F1"/>
    <w:rsid w:val="009D28AA"/>
    <w:rsid w:val="009D31AA"/>
    <w:rsid w:val="009D350B"/>
    <w:rsid w:val="009D40E7"/>
    <w:rsid w:val="009D48FC"/>
    <w:rsid w:val="009D4A44"/>
    <w:rsid w:val="009D53EA"/>
    <w:rsid w:val="009D5603"/>
    <w:rsid w:val="009D5617"/>
    <w:rsid w:val="009D5DB0"/>
    <w:rsid w:val="009D5DF8"/>
    <w:rsid w:val="009D7AC9"/>
    <w:rsid w:val="009E0839"/>
    <w:rsid w:val="009E09CB"/>
    <w:rsid w:val="009E1119"/>
    <w:rsid w:val="009E173B"/>
    <w:rsid w:val="009E1D30"/>
    <w:rsid w:val="009E208C"/>
    <w:rsid w:val="009E2132"/>
    <w:rsid w:val="009E2261"/>
    <w:rsid w:val="009E23F6"/>
    <w:rsid w:val="009E2A2C"/>
    <w:rsid w:val="009E2E91"/>
    <w:rsid w:val="009E3952"/>
    <w:rsid w:val="009E3FD1"/>
    <w:rsid w:val="009E437C"/>
    <w:rsid w:val="009E4B48"/>
    <w:rsid w:val="009E5937"/>
    <w:rsid w:val="009E5FD6"/>
    <w:rsid w:val="009E646D"/>
    <w:rsid w:val="009E6C22"/>
    <w:rsid w:val="009E7361"/>
    <w:rsid w:val="009E7860"/>
    <w:rsid w:val="009F0076"/>
    <w:rsid w:val="009F02DB"/>
    <w:rsid w:val="009F0552"/>
    <w:rsid w:val="009F0D9A"/>
    <w:rsid w:val="009F10D2"/>
    <w:rsid w:val="009F11FB"/>
    <w:rsid w:val="009F1B05"/>
    <w:rsid w:val="009F311F"/>
    <w:rsid w:val="009F398D"/>
    <w:rsid w:val="009F3E47"/>
    <w:rsid w:val="009F497A"/>
    <w:rsid w:val="009F49A6"/>
    <w:rsid w:val="009F4DDD"/>
    <w:rsid w:val="009F503F"/>
    <w:rsid w:val="009F5200"/>
    <w:rsid w:val="009F5F54"/>
    <w:rsid w:val="009F60AA"/>
    <w:rsid w:val="009F62BA"/>
    <w:rsid w:val="009F727C"/>
    <w:rsid w:val="009F789A"/>
    <w:rsid w:val="009F7A30"/>
    <w:rsid w:val="009F7F1D"/>
    <w:rsid w:val="00A005AC"/>
    <w:rsid w:val="00A00D3B"/>
    <w:rsid w:val="00A00D9C"/>
    <w:rsid w:val="00A0101A"/>
    <w:rsid w:val="00A013C2"/>
    <w:rsid w:val="00A019F1"/>
    <w:rsid w:val="00A01A6D"/>
    <w:rsid w:val="00A01D02"/>
    <w:rsid w:val="00A01FB8"/>
    <w:rsid w:val="00A01FEC"/>
    <w:rsid w:val="00A027EA"/>
    <w:rsid w:val="00A02B55"/>
    <w:rsid w:val="00A02E38"/>
    <w:rsid w:val="00A030F3"/>
    <w:rsid w:val="00A03750"/>
    <w:rsid w:val="00A03AA2"/>
    <w:rsid w:val="00A03AE6"/>
    <w:rsid w:val="00A04ABC"/>
    <w:rsid w:val="00A05130"/>
    <w:rsid w:val="00A0550B"/>
    <w:rsid w:val="00A06306"/>
    <w:rsid w:val="00A066B2"/>
    <w:rsid w:val="00A06851"/>
    <w:rsid w:val="00A06E47"/>
    <w:rsid w:val="00A06ED5"/>
    <w:rsid w:val="00A07412"/>
    <w:rsid w:val="00A07F5C"/>
    <w:rsid w:val="00A104E5"/>
    <w:rsid w:val="00A10653"/>
    <w:rsid w:val="00A10D74"/>
    <w:rsid w:val="00A11D36"/>
    <w:rsid w:val="00A11D95"/>
    <w:rsid w:val="00A11FE4"/>
    <w:rsid w:val="00A12867"/>
    <w:rsid w:val="00A1292B"/>
    <w:rsid w:val="00A12AF9"/>
    <w:rsid w:val="00A12DAA"/>
    <w:rsid w:val="00A139B1"/>
    <w:rsid w:val="00A14090"/>
    <w:rsid w:val="00A146CB"/>
    <w:rsid w:val="00A15983"/>
    <w:rsid w:val="00A16664"/>
    <w:rsid w:val="00A16FD2"/>
    <w:rsid w:val="00A1704A"/>
    <w:rsid w:val="00A17814"/>
    <w:rsid w:val="00A209B1"/>
    <w:rsid w:val="00A210D0"/>
    <w:rsid w:val="00A21EC4"/>
    <w:rsid w:val="00A2269A"/>
    <w:rsid w:val="00A22D38"/>
    <w:rsid w:val="00A23E86"/>
    <w:rsid w:val="00A24E83"/>
    <w:rsid w:val="00A25280"/>
    <w:rsid w:val="00A25463"/>
    <w:rsid w:val="00A25612"/>
    <w:rsid w:val="00A261F3"/>
    <w:rsid w:val="00A26404"/>
    <w:rsid w:val="00A26597"/>
    <w:rsid w:val="00A26B4B"/>
    <w:rsid w:val="00A26E36"/>
    <w:rsid w:val="00A274DD"/>
    <w:rsid w:val="00A27724"/>
    <w:rsid w:val="00A27AD2"/>
    <w:rsid w:val="00A3057C"/>
    <w:rsid w:val="00A30FFE"/>
    <w:rsid w:val="00A312B3"/>
    <w:rsid w:val="00A319E7"/>
    <w:rsid w:val="00A32950"/>
    <w:rsid w:val="00A338D0"/>
    <w:rsid w:val="00A33BC3"/>
    <w:rsid w:val="00A340CA"/>
    <w:rsid w:val="00A345A4"/>
    <w:rsid w:val="00A34A86"/>
    <w:rsid w:val="00A3574A"/>
    <w:rsid w:val="00A35B43"/>
    <w:rsid w:val="00A35E0A"/>
    <w:rsid w:val="00A3644F"/>
    <w:rsid w:val="00A3673C"/>
    <w:rsid w:val="00A37839"/>
    <w:rsid w:val="00A37866"/>
    <w:rsid w:val="00A3789F"/>
    <w:rsid w:val="00A40589"/>
    <w:rsid w:val="00A40A25"/>
    <w:rsid w:val="00A40CC3"/>
    <w:rsid w:val="00A40F8C"/>
    <w:rsid w:val="00A4107A"/>
    <w:rsid w:val="00A410BD"/>
    <w:rsid w:val="00A4174D"/>
    <w:rsid w:val="00A426D1"/>
    <w:rsid w:val="00A433EB"/>
    <w:rsid w:val="00A43D47"/>
    <w:rsid w:val="00A4410B"/>
    <w:rsid w:val="00A444C2"/>
    <w:rsid w:val="00A445DC"/>
    <w:rsid w:val="00A446C3"/>
    <w:rsid w:val="00A449D8"/>
    <w:rsid w:val="00A44F53"/>
    <w:rsid w:val="00A44FA5"/>
    <w:rsid w:val="00A450A2"/>
    <w:rsid w:val="00A454CC"/>
    <w:rsid w:val="00A45736"/>
    <w:rsid w:val="00A4590D"/>
    <w:rsid w:val="00A46A15"/>
    <w:rsid w:val="00A46A9B"/>
    <w:rsid w:val="00A46FB4"/>
    <w:rsid w:val="00A47096"/>
    <w:rsid w:val="00A4778E"/>
    <w:rsid w:val="00A47835"/>
    <w:rsid w:val="00A47D03"/>
    <w:rsid w:val="00A47EA2"/>
    <w:rsid w:val="00A50182"/>
    <w:rsid w:val="00A5080B"/>
    <w:rsid w:val="00A50875"/>
    <w:rsid w:val="00A50CC2"/>
    <w:rsid w:val="00A50EFE"/>
    <w:rsid w:val="00A5173A"/>
    <w:rsid w:val="00A51A93"/>
    <w:rsid w:val="00A51D93"/>
    <w:rsid w:val="00A51E48"/>
    <w:rsid w:val="00A51F69"/>
    <w:rsid w:val="00A52499"/>
    <w:rsid w:val="00A524EA"/>
    <w:rsid w:val="00A52825"/>
    <w:rsid w:val="00A52A2F"/>
    <w:rsid w:val="00A52EF1"/>
    <w:rsid w:val="00A532DD"/>
    <w:rsid w:val="00A5370D"/>
    <w:rsid w:val="00A53C5C"/>
    <w:rsid w:val="00A53ED5"/>
    <w:rsid w:val="00A541D6"/>
    <w:rsid w:val="00A544EB"/>
    <w:rsid w:val="00A54597"/>
    <w:rsid w:val="00A54A89"/>
    <w:rsid w:val="00A5543A"/>
    <w:rsid w:val="00A55769"/>
    <w:rsid w:val="00A55A6D"/>
    <w:rsid w:val="00A57010"/>
    <w:rsid w:val="00A570FB"/>
    <w:rsid w:val="00A57882"/>
    <w:rsid w:val="00A600C6"/>
    <w:rsid w:val="00A602F1"/>
    <w:rsid w:val="00A60406"/>
    <w:rsid w:val="00A60849"/>
    <w:rsid w:val="00A615CD"/>
    <w:rsid w:val="00A61603"/>
    <w:rsid w:val="00A61EAC"/>
    <w:rsid w:val="00A62046"/>
    <w:rsid w:val="00A62312"/>
    <w:rsid w:val="00A62B6E"/>
    <w:rsid w:val="00A634C7"/>
    <w:rsid w:val="00A63C98"/>
    <w:rsid w:val="00A641AF"/>
    <w:rsid w:val="00A64263"/>
    <w:rsid w:val="00A64C0C"/>
    <w:rsid w:val="00A65067"/>
    <w:rsid w:val="00A660CB"/>
    <w:rsid w:val="00A66310"/>
    <w:rsid w:val="00A67359"/>
    <w:rsid w:val="00A6738E"/>
    <w:rsid w:val="00A6790A"/>
    <w:rsid w:val="00A67C22"/>
    <w:rsid w:val="00A67E2D"/>
    <w:rsid w:val="00A70350"/>
    <w:rsid w:val="00A70462"/>
    <w:rsid w:val="00A708AD"/>
    <w:rsid w:val="00A713BB"/>
    <w:rsid w:val="00A7150E"/>
    <w:rsid w:val="00A717CF"/>
    <w:rsid w:val="00A71D2F"/>
    <w:rsid w:val="00A72ED3"/>
    <w:rsid w:val="00A73102"/>
    <w:rsid w:val="00A73202"/>
    <w:rsid w:val="00A735AC"/>
    <w:rsid w:val="00A7475C"/>
    <w:rsid w:val="00A75221"/>
    <w:rsid w:val="00A753A5"/>
    <w:rsid w:val="00A755FF"/>
    <w:rsid w:val="00A75E19"/>
    <w:rsid w:val="00A76131"/>
    <w:rsid w:val="00A761FC"/>
    <w:rsid w:val="00A76A91"/>
    <w:rsid w:val="00A77100"/>
    <w:rsid w:val="00A77466"/>
    <w:rsid w:val="00A778C7"/>
    <w:rsid w:val="00A77D96"/>
    <w:rsid w:val="00A8068D"/>
    <w:rsid w:val="00A80820"/>
    <w:rsid w:val="00A80E29"/>
    <w:rsid w:val="00A81125"/>
    <w:rsid w:val="00A81240"/>
    <w:rsid w:val="00A82234"/>
    <w:rsid w:val="00A8254D"/>
    <w:rsid w:val="00A82C5F"/>
    <w:rsid w:val="00A82C7D"/>
    <w:rsid w:val="00A830E3"/>
    <w:rsid w:val="00A8352F"/>
    <w:rsid w:val="00A83989"/>
    <w:rsid w:val="00A83D22"/>
    <w:rsid w:val="00A83D93"/>
    <w:rsid w:val="00A850E4"/>
    <w:rsid w:val="00A8679C"/>
    <w:rsid w:val="00A86959"/>
    <w:rsid w:val="00A869CA"/>
    <w:rsid w:val="00A8704A"/>
    <w:rsid w:val="00A874BE"/>
    <w:rsid w:val="00A87D26"/>
    <w:rsid w:val="00A90D85"/>
    <w:rsid w:val="00A91156"/>
    <w:rsid w:val="00A919CC"/>
    <w:rsid w:val="00A91CAC"/>
    <w:rsid w:val="00A91F95"/>
    <w:rsid w:val="00A92846"/>
    <w:rsid w:val="00A93B0A"/>
    <w:rsid w:val="00A93FB4"/>
    <w:rsid w:val="00A94373"/>
    <w:rsid w:val="00A94C8F"/>
    <w:rsid w:val="00A94DB5"/>
    <w:rsid w:val="00A94F6A"/>
    <w:rsid w:val="00A9507D"/>
    <w:rsid w:val="00A95A46"/>
    <w:rsid w:val="00A9675C"/>
    <w:rsid w:val="00A96B28"/>
    <w:rsid w:val="00AA05B3"/>
    <w:rsid w:val="00AA0856"/>
    <w:rsid w:val="00AA08A8"/>
    <w:rsid w:val="00AA0A94"/>
    <w:rsid w:val="00AA0D1A"/>
    <w:rsid w:val="00AA1280"/>
    <w:rsid w:val="00AA17F4"/>
    <w:rsid w:val="00AA19DC"/>
    <w:rsid w:val="00AA1D98"/>
    <w:rsid w:val="00AA2106"/>
    <w:rsid w:val="00AA34BF"/>
    <w:rsid w:val="00AA3664"/>
    <w:rsid w:val="00AA4443"/>
    <w:rsid w:val="00AA4953"/>
    <w:rsid w:val="00AA4D06"/>
    <w:rsid w:val="00AA550B"/>
    <w:rsid w:val="00AA6CC9"/>
    <w:rsid w:val="00AA7FAE"/>
    <w:rsid w:val="00AB006A"/>
    <w:rsid w:val="00AB00FA"/>
    <w:rsid w:val="00AB0463"/>
    <w:rsid w:val="00AB0AA8"/>
    <w:rsid w:val="00AB0CBB"/>
    <w:rsid w:val="00AB0E45"/>
    <w:rsid w:val="00AB0FF3"/>
    <w:rsid w:val="00AB1E5D"/>
    <w:rsid w:val="00AB1FDE"/>
    <w:rsid w:val="00AB204A"/>
    <w:rsid w:val="00AB2080"/>
    <w:rsid w:val="00AB2334"/>
    <w:rsid w:val="00AB23B7"/>
    <w:rsid w:val="00AB2760"/>
    <w:rsid w:val="00AB28BB"/>
    <w:rsid w:val="00AB2B6C"/>
    <w:rsid w:val="00AB2E6A"/>
    <w:rsid w:val="00AB3758"/>
    <w:rsid w:val="00AB3F30"/>
    <w:rsid w:val="00AB429A"/>
    <w:rsid w:val="00AB49B7"/>
    <w:rsid w:val="00AB4EA2"/>
    <w:rsid w:val="00AB5443"/>
    <w:rsid w:val="00AB581E"/>
    <w:rsid w:val="00AB6200"/>
    <w:rsid w:val="00AB63AA"/>
    <w:rsid w:val="00AB65AB"/>
    <w:rsid w:val="00AB6BB8"/>
    <w:rsid w:val="00AC0DDB"/>
    <w:rsid w:val="00AC1226"/>
    <w:rsid w:val="00AC161B"/>
    <w:rsid w:val="00AC24DE"/>
    <w:rsid w:val="00AC2E50"/>
    <w:rsid w:val="00AC2E78"/>
    <w:rsid w:val="00AC3639"/>
    <w:rsid w:val="00AC380E"/>
    <w:rsid w:val="00AC3FD1"/>
    <w:rsid w:val="00AC4511"/>
    <w:rsid w:val="00AC4EF1"/>
    <w:rsid w:val="00AC506F"/>
    <w:rsid w:val="00AC5911"/>
    <w:rsid w:val="00AC5EAE"/>
    <w:rsid w:val="00AC6CE5"/>
    <w:rsid w:val="00AC6ED4"/>
    <w:rsid w:val="00AC7A35"/>
    <w:rsid w:val="00AC7D16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3876"/>
    <w:rsid w:val="00AD3EDE"/>
    <w:rsid w:val="00AD456D"/>
    <w:rsid w:val="00AD4C51"/>
    <w:rsid w:val="00AD4F1C"/>
    <w:rsid w:val="00AD5116"/>
    <w:rsid w:val="00AD5E73"/>
    <w:rsid w:val="00AD6CB5"/>
    <w:rsid w:val="00AD6FC0"/>
    <w:rsid w:val="00AD7798"/>
    <w:rsid w:val="00AD7AB9"/>
    <w:rsid w:val="00AD7C11"/>
    <w:rsid w:val="00AD7C21"/>
    <w:rsid w:val="00AD7D06"/>
    <w:rsid w:val="00AD7D1C"/>
    <w:rsid w:val="00AE0227"/>
    <w:rsid w:val="00AE05CA"/>
    <w:rsid w:val="00AE119B"/>
    <w:rsid w:val="00AE1EAB"/>
    <w:rsid w:val="00AE2590"/>
    <w:rsid w:val="00AE2876"/>
    <w:rsid w:val="00AE3B17"/>
    <w:rsid w:val="00AE3C4A"/>
    <w:rsid w:val="00AE3CFD"/>
    <w:rsid w:val="00AE3E2D"/>
    <w:rsid w:val="00AE3FA8"/>
    <w:rsid w:val="00AE40D8"/>
    <w:rsid w:val="00AE4417"/>
    <w:rsid w:val="00AE4C1C"/>
    <w:rsid w:val="00AE51FE"/>
    <w:rsid w:val="00AE5772"/>
    <w:rsid w:val="00AE590E"/>
    <w:rsid w:val="00AE661F"/>
    <w:rsid w:val="00AE6E62"/>
    <w:rsid w:val="00AE72FF"/>
    <w:rsid w:val="00AF0EFA"/>
    <w:rsid w:val="00AF1382"/>
    <w:rsid w:val="00AF15E8"/>
    <w:rsid w:val="00AF201C"/>
    <w:rsid w:val="00AF2A70"/>
    <w:rsid w:val="00AF3783"/>
    <w:rsid w:val="00AF3819"/>
    <w:rsid w:val="00AF39A5"/>
    <w:rsid w:val="00AF4475"/>
    <w:rsid w:val="00AF4649"/>
    <w:rsid w:val="00AF4CB5"/>
    <w:rsid w:val="00AF52D2"/>
    <w:rsid w:val="00AF5FF0"/>
    <w:rsid w:val="00AF631F"/>
    <w:rsid w:val="00AF6A22"/>
    <w:rsid w:val="00AF6E14"/>
    <w:rsid w:val="00AF6EC9"/>
    <w:rsid w:val="00AF7220"/>
    <w:rsid w:val="00AF7570"/>
    <w:rsid w:val="00AF7C0C"/>
    <w:rsid w:val="00AF7D02"/>
    <w:rsid w:val="00B0009E"/>
    <w:rsid w:val="00B00358"/>
    <w:rsid w:val="00B006B7"/>
    <w:rsid w:val="00B00808"/>
    <w:rsid w:val="00B00B9F"/>
    <w:rsid w:val="00B01258"/>
    <w:rsid w:val="00B0158A"/>
    <w:rsid w:val="00B017F0"/>
    <w:rsid w:val="00B0207E"/>
    <w:rsid w:val="00B02BD4"/>
    <w:rsid w:val="00B033D7"/>
    <w:rsid w:val="00B0368C"/>
    <w:rsid w:val="00B036AB"/>
    <w:rsid w:val="00B043EE"/>
    <w:rsid w:val="00B0469C"/>
    <w:rsid w:val="00B04B0E"/>
    <w:rsid w:val="00B04D79"/>
    <w:rsid w:val="00B04EBA"/>
    <w:rsid w:val="00B051D8"/>
    <w:rsid w:val="00B05D83"/>
    <w:rsid w:val="00B061E4"/>
    <w:rsid w:val="00B069D7"/>
    <w:rsid w:val="00B06ECA"/>
    <w:rsid w:val="00B06EED"/>
    <w:rsid w:val="00B07366"/>
    <w:rsid w:val="00B07E54"/>
    <w:rsid w:val="00B10825"/>
    <w:rsid w:val="00B10CA3"/>
    <w:rsid w:val="00B110FC"/>
    <w:rsid w:val="00B11551"/>
    <w:rsid w:val="00B11758"/>
    <w:rsid w:val="00B11A71"/>
    <w:rsid w:val="00B11C39"/>
    <w:rsid w:val="00B124AA"/>
    <w:rsid w:val="00B12EBB"/>
    <w:rsid w:val="00B1377B"/>
    <w:rsid w:val="00B143D4"/>
    <w:rsid w:val="00B14AA7"/>
    <w:rsid w:val="00B14DD2"/>
    <w:rsid w:val="00B1516E"/>
    <w:rsid w:val="00B1573E"/>
    <w:rsid w:val="00B15B36"/>
    <w:rsid w:val="00B16293"/>
    <w:rsid w:val="00B16C47"/>
    <w:rsid w:val="00B175E8"/>
    <w:rsid w:val="00B1796E"/>
    <w:rsid w:val="00B205FD"/>
    <w:rsid w:val="00B20B00"/>
    <w:rsid w:val="00B210E7"/>
    <w:rsid w:val="00B213D9"/>
    <w:rsid w:val="00B218E6"/>
    <w:rsid w:val="00B21A52"/>
    <w:rsid w:val="00B225B4"/>
    <w:rsid w:val="00B225FE"/>
    <w:rsid w:val="00B2260B"/>
    <w:rsid w:val="00B22B91"/>
    <w:rsid w:val="00B23586"/>
    <w:rsid w:val="00B239F9"/>
    <w:rsid w:val="00B23C88"/>
    <w:rsid w:val="00B23CB9"/>
    <w:rsid w:val="00B23F47"/>
    <w:rsid w:val="00B241B3"/>
    <w:rsid w:val="00B24334"/>
    <w:rsid w:val="00B249DD"/>
    <w:rsid w:val="00B24A92"/>
    <w:rsid w:val="00B24DC6"/>
    <w:rsid w:val="00B24EBA"/>
    <w:rsid w:val="00B2510F"/>
    <w:rsid w:val="00B252F8"/>
    <w:rsid w:val="00B255D2"/>
    <w:rsid w:val="00B25618"/>
    <w:rsid w:val="00B25B6B"/>
    <w:rsid w:val="00B261CC"/>
    <w:rsid w:val="00B2648D"/>
    <w:rsid w:val="00B26ED5"/>
    <w:rsid w:val="00B2799B"/>
    <w:rsid w:val="00B30BB4"/>
    <w:rsid w:val="00B30E45"/>
    <w:rsid w:val="00B31014"/>
    <w:rsid w:val="00B310F8"/>
    <w:rsid w:val="00B3167D"/>
    <w:rsid w:val="00B32B36"/>
    <w:rsid w:val="00B335C2"/>
    <w:rsid w:val="00B3412F"/>
    <w:rsid w:val="00B34517"/>
    <w:rsid w:val="00B34D25"/>
    <w:rsid w:val="00B35BD5"/>
    <w:rsid w:val="00B35C4C"/>
    <w:rsid w:val="00B35E8A"/>
    <w:rsid w:val="00B3609B"/>
    <w:rsid w:val="00B363E6"/>
    <w:rsid w:val="00B36447"/>
    <w:rsid w:val="00B36DD6"/>
    <w:rsid w:val="00B37144"/>
    <w:rsid w:val="00B37467"/>
    <w:rsid w:val="00B37C0D"/>
    <w:rsid w:val="00B406F1"/>
    <w:rsid w:val="00B41511"/>
    <w:rsid w:val="00B41B3C"/>
    <w:rsid w:val="00B41E2B"/>
    <w:rsid w:val="00B4243B"/>
    <w:rsid w:val="00B426AE"/>
    <w:rsid w:val="00B42702"/>
    <w:rsid w:val="00B4271B"/>
    <w:rsid w:val="00B427BF"/>
    <w:rsid w:val="00B43062"/>
    <w:rsid w:val="00B431CF"/>
    <w:rsid w:val="00B43633"/>
    <w:rsid w:val="00B43647"/>
    <w:rsid w:val="00B443F0"/>
    <w:rsid w:val="00B44799"/>
    <w:rsid w:val="00B45053"/>
    <w:rsid w:val="00B45353"/>
    <w:rsid w:val="00B456F8"/>
    <w:rsid w:val="00B45B58"/>
    <w:rsid w:val="00B45B75"/>
    <w:rsid w:val="00B4605B"/>
    <w:rsid w:val="00B46506"/>
    <w:rsid w:val="00B46C18"/>
    <w:rsid w:val="00B46D38"/>
    <w:rsid w:val="00B47C13"/>
    <w:rsid w:val="00B50110"/>
    <w:rsid w:val="00B504D7"/>
    <w:rsid w:val="00B51622"/>
    <w:rsid w:val="00B522E1"/>
    <w:rsid w:val="00B529A2"/>
    <w:rsid w:val="00B52AAC"/>
    <w:rsid w:val="00B52B01"/>
    <w:rsid w:val="00B52B6C"/>
    <w:rsid w:val="00B5391F"/>
    <w:rsid w:val="00B53BBD"/>
    <w:rsid w:val="00B53D15"/>
    <w:rsid w:val="00B54D2E"/>
    <w:rsid w:val="00B56222"/>
    <w:rsid w:val="00B565DD"/>
    <w:rsid w:val="00B56CFD"/>
    <w:rsid w:val="00B56E9A"/>
    <w:rsid w:val="00B570DA"/>
    <w:rsid w:val="00B57248"/>
    <w:rsid w:val="00B57AEC"/>
    <w:rsid w:val="00B57D2C"/>
    <w:rsid w:val="00B57DFB"/>
    <w:rsid w:val="00B57F41"/>
    <w:rsid w:val="00B60186"/>
    <w:rsid w:val="00B6094F"/>
    <w:rsid w:val="00B61010"/>
    <w:rsid w:val="00B610A4"/>
    <w:rsid w:val="00B61138"/>
    <w:rsid w:val="00B6142D"/>
    <w:rsid w:val="00B61520"/>
    <w:rsid w:val="00B61F71"/>
    <w:rsid w:val="00B62658"/>
    <w:rsid w:val="00B62A6B"/>
    <w:rsid w:val="00B62F7D"/>
    <w:rsid w:val="00B63081"/>
    <w:rsid w:val="00B63D64"/>
    <w:rsid w:val="00B64353"/>
    <w:rsid w:val="00B64426"/>
    <w:rsid w:val="00B64725"/>
    <w:rsid w:val="00B647B4"/>
    <w:rsid w:val="00B66078"/>
    <w:rsid w:val="00B66D2E"/>
    <w:rsid w:val="00B700EB"/>
    <w:rsid w:val="00B70186"/>
    <w:rsid w:val="00B7034F"/>
    <w:rsid w:val="00B703A2"/>
    <w:rsid w:val="00B7158D"/>
    <w:rsid w:val="00B7167D"/>
    <w:rsid w:val="00B71746"/>
    <w:rsid w:val="00B72715"/>
    <w:rsid w:val="00B72E11"/>
    <w:rsid w:val="00B73166"/>
    <w:rsid w:val="00B7316D"/>
    <w:rsid w:val="00B7321F"/>
    <w:rsid w:val="00B73736"/>
    <w:rsid w:val="00B73B15"/>
    <w:rsid w:val="00B73C1B"/>
    <w:rsid w:val="00B73E95"/>
    <w:rsid w:val="00B73F06"/>
    <w:rsid w:val="00B74438"/>
    <w:rsid w:val="00B74665"/>
    <w:rsid w:val="00B7475B"/>
    <w:rsid w:val="00B7664F"/>
    <w:rsid w:val="00B76907"/>
    <w:rsid w:val="00B7706D"/>
    <w:rsid w:val="00B770FE"/>
    <w:rsid w:val="00B77413"/>
    <w:rsid w:val="00B77550"/>
    <w:rsid w:val="00B77640"/>
    <w:rsid w:val="00B77797"/>
    <w:rsid w:val="00B77F1C"/>
    <w:rsid w:val="00B803F5"/>
    <w:rsid w:val="00B80468"/>
    <w:rsid w:val="00B80FDA"/>
    <w:rsid w:val="00B8159E"/>
    <w:rsid w:val="00B817B2"/>
    <w:rsid w:val="00B8268A"/>
    <w:rsid w:val="00B82B78"/>
    <w:rsid w:val="00B82F2F"/>
    <w:rsid w:val="00B834FF"/>
    <w:rsid w:val="00B83E2B"/>
    <w:rsid w:val="00B84320"/>
    <w:rsid w:val="00B84415"/>
    <w:rsid w:val="00B8481C"/>
    <w:rsid w:val="00B848D3"/>
    <w:rsid w:val="00B84A7F"/>
    <w:rsid w:val="00B84AB7"/>
    <w:rsid w:val="00B850F4"/>
    <w:rsid w:val="00B85146"/>
    <w:rsid w:val="00B854D6"/>
    <w:rsid w:val="00B85743"/>
    <w:rsid w:val="00B857DC"/>
    <w:rsid w:val="00B8586C"/>
    <w:rsid w:val="00B860DA"/>
    <w:rsid w:val="00B86BF3"/>
    <w:rsid w:val="00B873BB"/>
    <w:rsid w:val="00B8749B"/>
    <w:rsid w:val="00B87849"/>
    <w:rsid w:val="00B87C6E"/>
    <w:rsid w:val="00B90934"/>
    <w:rsid w:val="00B90CD1"/>
    <w:rsid w:val="00B91256"/>
    <w:rsid w:val="00B917D5"/>
    <w:rsid w:val="00B93FA6"/>
    <w:rsid w:val="00B94243"/>
    <w:rsid w:val="00B9488E"/>
    <w:rsid w:val="00B94DDD"/>
    <w:rsid w:val="00B96581"/>
    <w:rsid w:val="00B965E4"/>
    <w:rsid w:val="00B96FB7"/>
    <w:rsid w:val="00B971B7"/>
    <w:rsid w:val="00B97466"/>
    <w:rsid w:val="00B9771B"/>
    <w:rsid w:val="00B97A34"/>
    <w:rsid w:val="00B97E80"/>
    <w:rsid w:val="00BA09A3"/>
    <w:rsid w:val="00BA158F"/>
    <w:rsid w:val="00BA19ED"/>
    <w:rsid w:val="00BA1B29"/>
    <w:rsid w:val="00BA1BDD"/>
    <w:rsid w:val="00BA2D0E"/>
    <w:rsid w:val="00BA32DB"/>
    <w:rsid w:val="00BA3F6D"/>
    <w:rsid w:val="00BA4C4E"/>
    <w:rsid w:val="00BA4D50"/>
    <w:rsid w:val="00BA69ED"/>
    <w:rsid w:val="00BA6B5E"/>
    <w:rsid w:val="00BA7264"/>
    <w:rsid w:val="00BB023F"/>
    <w:rsid w:val="00BB0401"/>
    <w:rsid w:val="00BB1169"/>
    <w:rsid w:val="00BB13D3"/>
    <w:rsid w:val="00BB1660"/>
    <w:rsid w:val="00BB314D"/>
    <w:rsid w:val="00BB3712"/>
    <w:rsid w:val="00BB381D"/>
    <w:rsid w:val="00BB3EBA"/>
    <w:rsid w:val="00BB3FEF"/>
    <w:rsid w:val="00BB4CCE"/>
    <w:rsid w:val="00BB50B5"/>
    <w:rsid w:val="00BB569C"/>
    <w:rsid w:val="00BB5C36"/>
    <w:rsid w:val="00BB6556"/>
    <w:rsid w:val="00BB6B11"/>
    <w:rsid w:val="00BB72A0"/>
    <w:rsid w:val="00BB74A7"/>
    <w:rsid w:val="00BB7A38"/>
    <w:rsid w:val="00BB7AC6"/>
    <w:rsid w:val="00BC00C8"/>
    <w:rsid w:val="00BC02F9"/>
    <w:rsid w:val="00BC0705"/>
    <w:rsid w:val="00BC0860"/>
    <w:rsid w:val="00BC0E6E"/>
    <w:rsid w:val="00BC2136"/>
    <w:rsid w:val="00BC21B9"/>
    <w:rsid w:val="00BC2265"/>
    <w:rsid w:val="00BC2AA8"/>
    <w:rsid w:val="00BC3009"/>
    <w:rsid w:val="00BC36F2"/>
    <w:rsid w:val="00BC376C"/>
    <w:rsid w:val="00BC3F0A"/>
    <w:rsid w:val="00BC5689"/>
    <w:rsid w:val="00BC64CF"/>
    <w:rsid w:val="00BC6C64"/>
    <w:rsid w:val="00BC6DD4"/>
    <w:rsid w:val="00BC6DE3"/>
    <w:rsid w:val="00BC74E3"/>
    <w:rsid w:val="00BC796E"/>
    <w:rsid w:val="00BC7A66"/>
    <w:rsid w:val="00BC7B5D"/>
    <w:rsid w:val="00BD0843"/>
    <w:rsid w:val="00BD0891"/>
    <w:rsid w:val="00BD0C22"/>
    <w:rsid w:val="00BD1167"/>
    <w:rsid w:val="00BD12A3"/>
    <w:rsid w:val="00BD1889"/>
    <w:rsid w:val="00BD1D42"/>
    <w:rsid w:val="00BD1FFF"/>
    <w:rsid w:val="00BD27C7"/>
    <w:rsid w:val="00BD2FED"/>
    <w:rsid w:val="00BD30F0"/>
    <w:rsid w:val="00BD3869"/>
    <w:rsid w:val="00BD38A5"/>
    <w:rsid w:val="00BD4489"/>
    <w:rsid w:val="00BD44B3"/>
    <w:rsid w:val="00BD4EB7"/>
    <w:rsid w:val="00BD55B8"/>
    <w:rsid w:val="00BD652F"/>
    <w:rsid w:val="00BD7073"/>
    <w:rsid w:val="00BD7508"/>
    <w:rsid w:val="00BD7AC7"/>
    <w:rsid w:val="00BD7C20"/>
    <w:rsid w:val="00BD7D07"/>
    <w:rsid w:val="00BD7D8C"/>
    <w:rsid w:val="00BE080F"/>
    <w:rsid w:val="00BE0D8E"/>
    <w:rsid w:val="00BE1B29"/>
    <w:rsid w:val="00BE2196"/>
    <w:rsid w:val="00BE2327"/>
    <w:rsid w:val="00BE2AA1"/>
    <w:rsid w:val="00BE330D"/>
    <w:rsid w:val="00BE3762"/>
    <w:rsid w:val="00BE509C"/>
    <w:rsid w:val="00BE58C2"/>
    <w:rsid w:val="00BE5BF1"/>
    <w:rsid w:val="00BE5C83"/>
    <w:rsid w:val="00BE6420"/>
    <w:rsid w:val="00BE657E"/>
    <w:rsid w:val="00BE682C"/>
    <w:rsid w:val="00BE6B51"/>
    <w:rsid w:val="00BE6D53"/>
    <w:rsid w:val="00BE74F1"/>
    <w:rsid w:val="00BE78BB"/>
    <w:rsid w:val="00BE7C7A"/>
    <w:rsid w:val="00BE7CF0"/>
    <w:rsid w:val="00BE7EC5"/>
    <w:rsid w:val="00BF036A"/>
    <w:rsid w:val="00BF0674"/>
    <w:rsid w:val="00BF074F"/>
    <w:rsid w:val="00BF0B53"/>
    <w:rsid w:val="00BF1650"/>
    <w:rsid w:val="00BF182E"/>
    <w:rsid w:val="00BF1C3C"/>
    <w:rsid w:val="00BF1F5D"/>
    <w:rsid w:val="00BF2466"/>
    <w:rsid w:val="00BF26A7"/>
    <w:rsid w:val="00BF26F2"/>
    <w:rsid w:val="00BF2819"/>
    <w:rsid w:val="00BF3676"/>
    <w:rsid w:val="00BF36D1"/>
    <w:rsid w:val="00BF3B07"/>
    <w:rsid w:val="00BF3BD0"/>
    <w:rsid w:val="00BF40F5"/>
    <w:rsid w:val="00BF4137"/>
    <w:rsid w:val="00BF4752"/>
    <w:rsid w:val="00BF4B9B"/>
    <w:rsid w:val="00BF4CD6"/>
    <w:rsid w:val="00BF4E5A"/>
    <w:rsid w:val="00BF59F3"/>
    <w:rsid w:val="00BF5CF1"/>
    <w:rsid w:val="00BF6325"/>
    <w:rsid w:val="00BF731A"/>
    <w:rsid w:val="00BF7BFD"/>
    <w:rsid w:val="00C0052A"/>
    <w:rsid w:val="00C00D7C"/>
    <w:rsid w:val="00C00F35"/>
    <w:rsid w:val="00C02758"/>
    <w:rsid w:val="00C034CC"/>
    <w:rsid w:val="00C03634"/>
    <w:rsid w:val="00C03B0D"/>
    <w:rsid w:val="00C03F85"/>
    <w:rsid w:val="00C04C1A"/>
    <w:rsid w:val="00C04E1B"/>
    <w:rsid w:val="00C04EA2"/>
    <w:rsid w:val="00C054A2"/>
    <w:rsid w:val="00C060B4"/>
    <w:rsid w:val="00C063D2"/>
    <w:rsid w:val="00C06A6C"/>
    <w:rsid w:val="00C07643"/>
    <w:rsid w:val="00C07667"/>
    <w:rsid w:val="00C10709"/>
    <w:rsid w:val="00C1080F"/>
    <w:rsid w:val="00C10C92"/>
    <w:rsid w:val="00C10F18"/>
    <w:rsid w:val="00C11B7B"/>
    <w:rsid w:val="00C12028"/>
    <w:rsid w:val="00C12181"/>
    <w:rsid w:val="00C12630"/>
    <w:rsid w:val="00C1290C"/>
    <w:rsid w:val="00C12EC2"/>
    <w:rsid w:val="00C12FC4"/>
    <w:rsid w:val="00C131D4"/>
    <w:rsid w:val="00C1395B"/>
    <w:rsid w:val="00C13C80"/>
    <w:rsid w:val="00C13CC4"/>
    <w:rsid w:val="00C13F72"/>
    <w:rsid w:val="00C142AC"/>
    <w:rsid w:val="00C145AE"/>
    <w:rsid w:val="00C14A42"/>
    <w:rsid w:val="00C14B45"/>
    <w:rsid w:val="00C1523B"/>
    <w:rsid w:val="00C15835"/>
    <w:rsid w:val="00C159E5"/>
    <w:rsid w:val="00C15DAA"/>
    <w:rsid w:val="00C16162"/>
    <w:rsid w:val="00C164A7"/>
    <w:rsid w:val="00C164C0"/>
    <w:rsid w:val="00C1713E"/>
    <w:rsid w:val="00C17348"/>
    <w:rsid w:val="00C1752C"/>
    <w:rsid w:val="00C17ACF"/>
    <w:rsid w:val="00C20626"/>
    <w:rsid w:val="00C21975"/>
    <w:rsid w:val="00C223BF"/>
    <w:rsid w:val="00C22EF6"/>
    <w:rsid w:val="00C23D60"/>
    <w:rsid w:val="00C23E4D"/>
    <w:rsid w:val="00C24A74"/>
    <w:rsid w:val="00C24A81"/>
    <w:rsid w:val="00C24A9E"/>
    <w:rsid w:val="00C24AEF"/>
    <w:rsid w:val="00C24CE6"/>
    <w:rsid w:val="00C25200"/>
    <w:rsid w:val="00C253C1"/>
    <w:rsid w:val="00C258E8"/>
    <w:rsid w:val="00C25E94"/>
    <w:rsid w:val="00C25EA2"/>
    <w:rsid w:val="00C26098"/>
    <w:rsid w:val="00C26785"/>
    <w:rsid w:val="00C26ADB"/>
    <w:rsid w:val="00C272BB"/>
    <w:rsid w:val="00C275AC"/>
    <w:rsid w:val="00C27935"/>
    <w:rsid w:val="00C279EF"/>
    <w:rsid w:val="00C27A53"/>
    <w:rsid w:val="00C30087"/>
    <w:rsid w:val="00C3014A"/>
    <w:rsid w:val="00C30B7C"/>
    <w:rsid w:val="00C30C91"/>
    <w:rsid w:val="00C31058"/>
    <w:rsid w:val="00C31248"/>
    <w:rsid w:val="00C3170E"/>
    <w:rsid w:val="00C319B1"/>
    <w:rsid w:val="00C31E7F"/>
    <w:rsid w:val="00C31F7B"/>
    <w:rsid w:val="00C329B8"/>
    <w:rsid w:val="00C32A6F"/>
    <w:rsid w:val="00C32EDF"/>
    <w:rsid w:val="00C3374D"/>
    <w:rsid w:val="00C356DA"/>
    <w:rsid w:val="00C35712"/>
    <w:rsid w:val="00C35BEF"/>
    <w:rsid w:val="00C35CBA"/>
    <w:rsid w:val="00C35FBD"/>
    <w:rsid w:val="00C361AE"/>
    <w:rsid w:val="00C36272"/>
    <w:rsid w:val="00C367F7"/>
    <w:rsid w:val="00C368BB"/>
    <w:rsid w:val="00C36AAC"/>
    <w:rsid w:val="00C37236"/>
    <w:rsid w:val="00C375BF"/>
    <w:rsid w:val="00C37648"/>
    <w:rsid w:val="00C3774C"/>
    <w:rsid w:val="00C37F2C"/>
    <w:rsid w:val="00C41037"/>
    <w:rsid w:val="00C4124F"/>
    <w:rsid w:val="00C41D36"/>
    <w:rsid w:val="00C42381"/>
    <w:rsid w:val="00C42A4A"/>
    <w:rsid w:val="00C43244"/>
    <w:rsid w:val="00C434D7"/>
    <w:rsid w:val="00C43692"/>
    <w:rsid w:val="00C43E00"/>
    <w:rsid w:val="00C43F71"/>
    <w:rsid w:val="00C43F8F"/>
    <w:rsid w:val="00C44BED"/>
    <w:rsid w:val="00C45050"/>
    <w:rsid w:val="00C452F1"/>
    <w:rsid w:val="00C45F6C"/>
    <w:rsid w:val="00C4631F"/>
    <w:rsid w:val="00C47E93"/>
    <w:rsid w:val="00C504C6"/>
    <w:rsid w:val="00C505A6"/>
    <w:rsid w:val="00C50C9D"/>
    <w:rsid w:val="00C50F46"/>
    <w:rsid w:val="00C51A4C"/>
    <w:rsid w:val="00C51E76"/>
    <w:rsid w:val="00C52593"/>
    <w:rsid w:val="00C526B2"/>
    <w:rsid w:val="00C526D9"/>
    <w:rsid w:val="00C52A57"/>
    <w:rsid w:val="00C53152"/>
    <w:rsid w:val="00C53254"/>
    <w:rsid w:val="00C53341"/>
    <w:rsid w:val="00C5339F"/>
    <w:rsid w:val="00C53426"/>
    <w:rsid w:val="00C53B20"/>
    <w:rsid w:val="00C53BC0"/>
    <w:rsid w:val="00C53C97"/>
    <w:rsid w:val="00C54047"/>
    <w:rsid w:val="00C54DB8"/>
    <w:rsid w:val="00C54F9F"/>
    <w:rsid w:val="00C5550C"/>
    <w:rsid w:val="00C560EB"/>
    <w:rsid w:val="00C562B1"/>
    <w:rsid w:val="00C56756"/>
    <w:rsid w:val="00C57C1D"/>
    <w:rsid w:val="00C60133"/>
    <w:rsid w:val="00C60B2B"/>
    <w:rsid w:val="00C60BDE"/>
    <w:rsid w:val="00C60DAB"/>
    <w:rsid w:val="00C60E02"/>
    <w:rsid w:val="00C61118"/>
    <w:rsid w:val="00C6168E"/>
    <w:rsid w:val="00C61928"/>
    <w:rsid w:val="00C61F32"/>
    <w:rsid w:val="00C621F0"/>
    <w:rsid w:val="00C62259"/>
    <w:rsid w:val="00C625F9"/>
    <w:rsid w:val="00C628D6"/>
    <w:rsid w:val="00C62FCC"/>
    <w:rsid w:val="00C63290"/>
    <w:rsid w:val="00C64F64"/>
    <w:rsid w:val="00C6527E"/>
    <w:rsid w:val="00C652BC"/>
    <w:rsid w:val="00C65C34"/>
    <w:rsid w:val="00C65EF5"/>
    <w:rsid w:val="00C663A9"/>
    <w:rsid w:val="00C66BA2"/>
    <w:rsid w:val="00C67B54"/>
    <w:rsid w:val="00C67B9A"/>
    <w:rsid w:val="00C67C37"/>
    <w:rsid w:val="00C70150"/>
    <w:rsid w:val="00C7056D"/>
    <w:rsid w:val="00C705D8"/>
    <w:rsid w:val="00C71D11"/>
    <w:rsid w:val="00C725EE"/>
    <w:rsid w:val="00C72987"/>
    <w:rsid w:val="00C72E59"/>
    <w:rsid w:val="00C732E0"/>
    <w:rsid w:val="00C73B88"/>
    <w:rsid w:val="00C744FF"/>
    <w:rsid w:val="00C747FB"/>
    <w:rsid w:val="00C74CD2"/>
    <w:rsid w:val="00C74E8F"/>
    <w:rsid w:val="00C75561"/>
    <w:rsid w:val="00C7633B"/>
    <w:rsid w:val="00C76FB5"/>
    <w:rsid w:val="00C77B48"/>
    <w:rsid w:val="00C80CA5"/>
    <w:rsid w:val="00C8109E"/>
    <w:rsid w:val="00C810AD"/>
    <w:rsid w:val="00C81498"/>
    <w:rsid w:val="00C8175D"/>
    <w:rsid w:val="00C81F87"/>
    <w:rsid w:val="00C8253D"/>
    <w:rsid w:val="00C82F17"/>
    <w:rsid w:val="00C837BE"/>
    <w:rsid w:val="00C83EF1"/>
    <w:rsid w:val="00C83F90"/>
    <w:rsid w:val="00C840E6"/>
    <w:rsid w:val="00C84352"/>
    <w:rsid w:val="00C8443F"/>
    <w:rsid w:val="00C84D15"/>
    <w:rsid w:val="00C852D9"/>
    <w:rsid w:val="00C8553A"/>
    <w:rsid w:val="00C86BE2"/>
    <w:rsid w:val="00C86D7C"/>
    <w:rsid w:val="00C86E32"/>
    <w:rsid w:val="00C87C37"/>
    <w:rsid w:val="00C87FBD"/>
    <w:rsid w:val="00C9037C"/>
    <w:rsid w:val="00C904AA"/>
    <w:rsid w:val="00C908E4"/>
    <w:rsid w:val="00C90AA5"/>
    <w:rsid w:val="00C9153E"/>
    <w:rsid w:val="00C91A08"/>
    <w:rsid w:val="00C92260"/>
    <w:rsid w:val="00C92E56"/>
    <w:rsid w:val="00C9312E"/>
    <w:rsid w:val="00C935A0"/>
    <w:rsid w:val="00C9375B"/>
    <w:rsid w:val="00C93797"/>
    <w:rsid w:val="00C9380C"/>
    <w:rsid w:val="00C93B29"/>
    <w:rsid w:val="00C9450C"/>
    <w:rsid w:val="00C948C2"/>
    <w:rsid w:val="00C94960"/>
    <w:rsid w:val="00C954C3"/>
    <w:rsid w:val="00C95CEA"/>
    <w:rsid w:val="00C96CBC"/>
    <w:rsid w:val="00C9741B"/>
    <w:rsid w:val="00C97BC5"/>
    <w:rsid w:val="00CA014A"/>
    <w:rsid w:val="00CA0307"/>
    <w:rsid w:val="00CA0704"/>
    <w:rsid w:val="00CA17F9"/>
    <w:rsid w:val="00CA1E90"/>
    <w:rsid w:val="00CA2386"/>
    <w:rsid w:val="00CA2F8F"/>
    <w:rsid w:val="00CA320A"/>
    <w:rsid w:val="00CA35FC"/>
    <w:rsid w:val="00CA37A2"/>
    <w:rsid w:val="00CA3D98"/>
    <w:rsid w:val="00CA3F76"/>
    <w:rsid w:val="00CA486A"/>
    <w:rsid w:val="00CA4AA9"/>
    <w:rsid w:val="00CA4DD0"/>
    <w:rsid w:val="00CA58F3"/>
    <w:rsid w:val="00CA5F14"/>
    <w:rsid w:val="00CA6045"/>
    <w:rsid w:val="00CA61F1"/>
    <w:rsid w:val="00CA6320"/>
    <w:rsid w:val="00CA63F7"/>
    <w:rsid w:val="00CA6EAA"/>
    <w:rsid w:val="00CA7E39"/>
    <w:rsid w:val="00CB08DB"/>
    <w:rsid w:val="00CB1520"/>
    <w:rsid w:val="00CB1946"/>
    <w:rsid w:val="00CB1E83"/>
    <w:rsid w:val="00CB22DA"/>
    <w:rsid w:val="00CB23D2"/>
    <w:rsid w:val="00CB2DC5"/>
    <w:rsid w:val="00CB2ED6"/>
    <w:rsid w:val="00CB3ECA"/>
    <w:rsid w:val="00CB3F34"/>
    <w:rsid w:val="00CB48FB"/>
    <w:rsid w:val="00CB5614"/>
    <w:rsid w:val="00CB56A8"/>
    <w:rsid w:val="00CB6766"/>
    <w:rsid w:val="00CB76B2"/>
    <w:rsid w:val="00CB7CDF"/>
    <w:rsid w:val="00CC01EC"/>
    <w:rsid w:val="00CC0AD6"/>
    <w:rsid w:val="00CC0BCC"/>
    <w:rsid w:val="00CC136E"/>
    <w:rsid w:val="00CC152A"/>
    <w:rsid w:val="00CC1687"/>
    <w:rsid w:val="00CC1F33"/>
    <w:rsid w:val="00CC1FEC"/>
    <w:rsid w:val="00CC307F"/>
    <w:rsid w:val="00CC30BD"/>
    <w:rsid w:val="00CC3167"/>
    <w:rsid w:val="00CC3C68"/>
    <w:rsid w:val="00CC3D8C"/>
    <w:rsid w:val="00CC417F"/>
    <w:rsid w:val="00CC4515"/>
    <w:rsid w:val="00CC48F7"/>
    <w:rsid w:val="00CC4A45"/>
    <w:rsid w:val="00CC5E34"/>
    <w:rsid w:val="00CC6175"/>
    <w:rsid w:val="00CC643C"/>
    <w:rsid w:val="00CC674F"/>
    <w:rsid w:val="00CC6B5B"/>
    <w:rsid w:val="00CC6EE6"/>
    <w:rsid w:val="00CC734E"/>
    <w:rsid w:val="00CD0058"/>
    <w:rsid w:val="00CD08C7"/>
    <w:rsid w:val="00CD19CC"/>
    <w:rsid w:val="00CD1BAA"/>
    <w:rsid w:val="00CD1CD7"/>
    <w:rsid w:val="00CD2795"/>
    <w:rsid w:val="00CD2B08"/>
    <w:rsid w:val="00CD2C58"/>
    <w:rsid w:val="00CD2D19"/>
    <w:rsid w:val="00CD3C76"/>
    <w:rsid w:val="00CD4660"/>
    <w:rsid w:val="00CD4CAE"/>
    <w:rsid w:val="00CD50E0"/>
    <w:rsid w:val="00CD53E6"/>
    <w:rsid w:val="00CD5AF2"/>
    <w:rsid w:val="00CD6526"/>
    <w:rsid w:val="00CD6799"/>
    <w:rsid w:val="00CD6B47"/>
    <w:rsid w:val="00CD751D"/>
    <w:rsid w:val="00CD7B21"/>
    <w:rsid w:val="00CE001E"/>
    <w:rsid w:val="00CE0E66"/>
    <w:rsid w:val="00CE0F00"/>
    <w:rsid w:val="00CE1DFC"/>
    <w:rsid w:val="00CE2568"/>
    <w:rsid w:val="00CE2AB8"/>
    <w:rsid w:val="00CE33AC"/>
    <w:rsid w:val="00CE4771"/>
    <w:rsid w:val="00CE47DD"/>
    <w:rsid w:val="00CE4CF1"/>
    <w:rsid w:val="00CE4F27"/>
    <w:rsid w:val="00CE4FB3"/>
    <w:rsid w:val="00CE51F4"/>
    <w:rsid w:val="00CE571E"/>
    <w:rsid w:val="00CE5834"/>
    <w:rsid w:val="00CE62E4"/>
    <w:rsid w:val="00CE6394"/>
    <w:rsid w:val="00CE69BC"/>
    <w:rsid w:val="00CE6AB4"/>
    <w:rsid w:val="00CE7731"/>
    <w:rsid w:val="00CF016A"/>
    <w:rsid w:val="00CF0778"/>
    <w:rsid w:val="00CF0DF5"/>
    <w:rsid w:val="00CF114C"/>
    <w:rsid w:val="00CF1164"/>
    <w:rsid w:val="00CF15FC"/>
    <w:rsid w:val="00CF177C"/>
    <w:rsid w:val="00CF17ED"/>
    <w:rsid w:val="00CF195D"/>
    <w:rsid w:val="00CF1CF8"/>
    <w:rsid w:val="00CF2303"/>
    <w:rsid w:val="00CF2332"/>
    <w:rsid w:val="00CF2738"/>
    <w:rsid w:val="00CF2BD3"/>
    <w:rsid w:val="00CF2F1C"/>
    <w:rsid w:val="00CF3288"/>
    <w:rsid w:val="00CF40EA"/>
    <w:rsid w:val="00CF4218"/>
    <w:rsid w:val="00CF4B7D"/>
    <w:rsid w:val="00CF59A9"/>
    <w:rsid w:val="00CF5B41"/>
    <w:rsid w:val="00CF6021"/>
    <w:rsid w:val="00CF629E"/>
    <w:rsid w:val="00CF7F21"/>
    <w:rsid w:val="00D0156E"/>
    <w:rsid w:val="00D01B96"/>
    <w:rsid w:val="00D02107"/>
    <w:rsid w:val="00D0255A"/>
    <w:rsid w:val="00D02DED"/>
    <w:rsid w:val="00D02E4D"/>
    <w:rsid w:val="00D0325B"/>
    <w:rsid w:val="00D03B3C"/>
    <w:rsid w:val="00D04000"/>
    <w:rsid w:val="00D04658"/>
    <w:rsid w:val="00D04687"/>
    <w:rsid w:val="00D04B84"/>
    <w:rsid w:val="00D0537C"/>
    <w:rsid w:val="00D06902"/>
    <w:rsid w:val="00D06C4E"/>
    <w:rsid w:val="00D075A7"/>
    <w:rsid w:val="00D07690"/>
    <w:rsid w:val="00D07971"/>
    <w:rsid w:val="00D07C37"/>
    <w:rsid w:val="00D07DB5"/>
    <w:rsid w:val="00D11679"/>
    <w:rsid w:val="00D11AB3"/>
    <w:rsid w:val="00D1237D"/>
    <w:rsid w:val="00D128A3"/>
    <w:rsid w:val="00D12AEC"/>
    <w:rsid w:val="00D1425D"/>
    <w:rsid w:val="00D14951"/>
    <w:rsid w:val="00D1531A"/>
    <w:rsid w:val="00D15538"/>
    <w:rsid w:val="00D15C6E"/>
    <w:rsid w:val="00D160D3"/>
    <w:rsid w:val="00D1663B"/>
    <w:rsid w:val="00D16948"/>
    <w:rsid w:val="00D169C7"/>
    <w:rsid w:val="00D16E7B"/>
    <w:rsid w:val="00D1723D"/>
    <w:rsid w:val="00D17945"/>
    <w:rsid w:val="00D17DC8"/>
    <w:rsid w:val="00D20222"/>
    <w:rsid w:val="00D202B1"/>
    <w:rsid w:val="00D20475"/>
    <w:rsid w:val="00D20DD4"/>
    <w:rsid w:val="00D2153C"/>
    <w:rsid w:val="00D21DEC"/>
    <w:rsid w:val="00D2243F"/>
    <w:rsid w:val="00D22745"/>
    <w:rsid w:val="00D232CF"/>
    <w:rsid w:val="00D23684"/>
    <w:rsid w:val="00D24CEA"/>
    <w:rsid w:val="00D24F12"/>
    <w:rsid w:val="00D24FF8"/>
    <w:rsid w:val="00D25098"/>
    <w:rsid w:val="00D2567E"/>
    <w:rsid w:val="00D25B76"/>
    <w:rsid w:val="00D25B98"/>
    <w:rsid w:val="00D25D9D"/>
    <w:rsid w:val="00D27158"/>
    <w:rsid w:val="00D2733D"/>
    <w:rsid w:val="00D27EDD"/>
    <w:rsid w:val="00D3054F"/>
    <w:rsid w:val="00D305BE"/>
    <w:rsid w:val="00D30E37"/>
    <w:rsid w:val="00D31257"/>
    <w:rsid w:val="00D315C7"/>
    <w:rsid w:val="00D31C9C"/>
    <w:rsid w:val="00D32758"/>
    <w:rsid w:val="00D33257"/>
    <w:rsid w:val="00D333DD"/>
    <w:rsid w:val="00D334E6"/>
    <w:rsid w:val="00D33A8C"/>
    <w:rsid w:val="00D343BA"/>
    <w:rsid w:val="00D3456F"/>
    <w:rsid w:val="00D34B7F"/>
    <w:rsid w:val="00D35234"/>
    <w:rsid w:val="00D354E6"/>
    <w:rsid w:val="00D354FF"/>
    <w:rsid w:val="00D35A4D"/>
    <w:rsid w:val="00D36229"/>
    <w:rsid w:val="00D3659E"/>
    <w:rsid w:val="00D366CF"/>
    <w:rsid w:val="00D36787"/>
    <w:rsid w:val="00D37624"/>
    <w:rsid w:val="00D37984"/>
    <w:rsid w:val="00D37A96"/>
    <w:rsid w:val="00D37F36"/>
    <w:rsid w:val="00D37FBC"/>
    <w:rsid w:val="00D40A53"/>
    <w:rsid w:val="00D415DE"/>
    <w:rsid w:val="00D42E07"/>
    <w:rsid w:val="00D4373F"/>
    <w:rsid w:val="00D43910"/>
    <w:rsid w:val="00D45272"/>
    <w:rsid w:val="00D45307"/>
    <w:rsid w:val="00D45BFE"/>
    <w:rsid w:val="00D46493"/>
    <w:rsid w:val="00D467EE"/>
    <w:rsid w:val="00D46EBC"/>
    <w:rsid w:val="00D4772C"/>
    <w:rsid w:val="00D47B59"/>
    <w:rsid w:val="00D504D6"/>
    <w:rsid w:val="00D50EE1"/>
    <w:rsid w:val="00D51EC5"/>
    <w:rsid w:val="00D52126"/>
    <w:rsid w:val="00D5217F"/>
    <w:rsid w:val="00D525CA"/>
    <w:rsid w:val="00D52880"/>
    <w:rsid w:val="00D53100"/>
    <w:rsid w:val="00D53246"/>
    <w:rsid w:val="00D55951"/>
    <w:rsid w:val="00D560D4"/>
    <w:rsid w:val="00D56394"/>
    <w:rsid w:val="00D566B5"/>
    <w:rsid w:val="00D572DE"/>
    <w:rsid w:val="00D57550"/>
    <w:rsid w:val="00D5793D"/>
    <w:rsid w:val="00D600F8"/>
    <w:rsid w:val="00D601F0"/>
    <w:rsid w:val="00D60250"/>
    <w:rsid w:val="00D60E91"/>
    <w:rsid w:val="00D60FEA"/>
    <w:rsid w:val="00D6129C"/>
    <w:rsid w:val="00D61441"/>
    <w:rsid w:val="00D6253F"/>
    <w:rsid w:val="00D62E7B"/>
    <w:rsid w:val="00D634B9"/>
    <w:rsid w:val="00D6376C"/>
    <w:rsid w:val="00D64741"/>
    <w:rsid w:val="00D64C6C"/>
    <w:rsid w:val="00D64D6B"/>
    <w:rsid w:val="00D64EA8"/>
    <w:rsid w:val="00D6509F"/>
    <w:rsid w:val="00D655C8"/>
    <w:rsid w:val="00D6594C"/>
    <w:rsid w:val="00D663E7"/>
    <w:rsid w:val="00D6673A"/>
    <w:rsid w:val="00D66975"/>
    <w:rsid w:val="00D66A28"/>
    <w:rsid w:val="00D66D67"/>
    <w:rsid w:val="00D67A50"/>
    <w:rsid w:val="00D70437"/>
    <w:rsid w:val="00D705BD"/>
    <w:rsid w:val="00D70A9C"/>
    <w:rsid w:val="00D712F1"/>
    <w:rsid w:val="00D71427"/>
    <w:rsid w:val="00D72108"/>
    <w:rsid w:val="00D72AC6"/>
    <w:rsid w:val="00D72C21"/>
    <w:rsid w:val="00D72CB2"/>
    <w:rsid w:val="00D73586"/>
    <w:rsid w:val="00D73CBA"/>
    <w:rsid w:val="00D73E08"/>
    <w:rsid w:val="00D741A2"/>
    <w:rsid w:val="00D7467A"/>
    <w:rsid w:val="00D74CCB"/>
    <w:rsid w:val="00D75053"/>
    <w:rsid w:val="00D75944"/>
    <w:rsid w:val="00D75CD8"/>
    <w:rsid w:val="00D7613A"/>
    <w:rsid w:val="00D7694B"/>
    <w:rsid w:val="00D769D6"/>
    <w:rsid w:val="00D77271"/>
    <w:rsid w:val="00D77274"/>
    <w:rsid w:val="00D77622"/>
    <w:rsid w:val="00D776E5"/>
    <w:rsid w:val="00D7777A"/>
    <w:rsid w:val="00D80577"/>
    <w:rsid w:val="00D80E75"/>
    <w:rsid w:val="00D811C6"/>
    <w:rsid w:val="00D817AE"/>
    <w:rsid w:val="00D81EF3"/>
    <w:rsid w:val="00D821FF"/>
    <w:rsid w:val="00D82532"/>
    <w:rsid w:val="00D834D9"/>
    <w:rsid w:val="00D8358C"/>
    <w:rsid w:val="00D83957"/>
    <w:rsid w:val="00D83A9E"/>
    <w:rsid w:val="00D8409C"/>
    <w:rsid w:val="00D844CD"/>
    <w:rsid w:val="00D84A7D"/>
    <w:rsid w:val="00D85049"/>
    <w:rsid w:val="00D85071"/>
    <w:rsid w:val="00D850DD"/>
    <w:rsid w:val="00D85A67"/>
    <w:rsid w:val="00D8603F"/>
    <w:rsid w:val="00D862BB"/>
    <w:rsid w:val="00D863A4"/>
    <w:rsid w:val="00D864CB"/>
    <w:rsid w:val="00D8669D"/>
    <w:rsid w:val="00D86C0C"/>
    <w:rsid w:val="00D86DB6"/>
    <w:rsid w:val="00D87152"/>
    <w:rsid w:val="00D87C71"/>
    <w:rsid w:val="00D87D43"/>
    <w:rsid w:val="00D90FC8"/>
    <w:rsid w:val="00D91412"/>
    <w:rsid w:val="00D918C6"/>
    <w:rsid w:val="00D91C1F"/>
    <w:rsid w:val="00D91D4F"/>
    <w:rsid w:val="00D92A42"/>
    <w:rsid w:val="00D92C00"/>
    <w:rsid w:val="00D92C63"/>
    <w:rsid w:val="00D9355B"/>
    <w:rsid w:val="00D9419C"/>
    <w:rsid w:val="00D94859"/>
    <w:rsid w:val="00D95449"/>
    <w:rsid w:val="00D95B06"/>
    <w:rsid w:val="00D960AD"/>
    <w:rsid w:val="00D96158"/>
    <w:rsid w:val="00D962E2"/>
    <w:rsid w:val="00D96905"/>
    <w:rsid w:val="00D97215"/>
    <w:rsid w:val="00D979F1"/>
    <w:rsid w:val="00D97A42"/>
    <w:rsid w:val="00D97E3C"/>
    <w:rsid w:val="00DA0329"/>
    <w:rsid w:val="00DA130E"/>
    <w:rsid w:val="00DA1387"/>
    <w:rsid w:val="00DA16BE"/>
    <w:rsid w:val="00DA194C"/>
    <w:rsid w:val="00DA277D"/>
    <w:rsid w:val="00DA2DD9"/>
    <w:rsid w:val="00DA334F"/>
    <w:rsid w:val="00DA33E3"/>
    <w:rsid w:val="00DA348C"/>
    <w:rsid w:val="00DA36BC"/>
    <w:rsid w:val="00DA38F1"/>
    <w:rsid w:val="00DA3F35"/>
    <w:rsid w:val="00DA48C3"/>
    <w:rsid w:val="00DA49AC"/>
    <w:rsid w:val="00DA4E5E"/>
    <w:rsid w:val="00DA573D"/>
    <w:rsid w:val="00DA684C"/>
    <w:rsid w:val="00DA6C57"/>
    <w:rsid w:val="00DA7349"/>
    <w:rsid w:val="00DA7F29"/>
    <w:rsid w:val="00DB0AD8"/>
    <w:rsid w:val="00DB0D87"/>
    <w:rsid w:val="00DB0EE0"/>
    <w:rsid w:val="00DB1035"/>
    <w:rsid w:val="00DB110B"/>
    <w:rsid w:val="00DB14AF"/>
    <w:rsid w:val="00DB3278"/>
    <w:rsid w:val="00DB369C"/>
    <w:rsid w:val="00DB36F2"/>
    <w:rsid w:val="00DB4566"/>
    <w:rsid w:val="00DB4AAF"/>
    <w:rsid w:val="00DB4FD5"/>
    <w:rsid w:val="00DB5E58"/>
    <w:rsid w:val="00DB70D2"/>
    <w:rsid w:val="00DB73A1"/>
    <w:rsid w:val="00DB780E"/>
    <w:rsid w:val="00DB798E"/>
    <w:rsid w:val="00DB7F18"/>
    <w:rsid w:val="00DC05A6"/>
    <w:rsid w:val="00DC0D33"/>
    <w:rsid w:val="00DC12B5"/>
    <w:rsid w:val="00DC148A"/>
    <w:rsid w:val="00DC188F"/>
    <w:rsid w:val="00DC18DA"/>
    <w:rsid w:val="00DC1B05"/>
    <w:rsid w:val="00DC1B68"/>
    <w:rsid w:val="00DC1F7A"/>
    <w:rsid w:val="00DC2203"/>
    <w:rsid w:val="00DC27C6"/>
    <w:rsid w:val="00DC2CC1"/>
    <w:rsid w:val="00DC3B12"/>
    <w:rsid w:val="00DC3BE9"/>
    <w:rsid w:val="00DC42FE"/>
    <w:rsid w:val="00DC43CF"/>
    <w:rsid w:val="00DC4798"/>
    <w:rsid w:val="00DC542D"/>
    <w:rsid w:val="00DC5A74"/>
    <w:rsid w:val="00DC5B93"/>
    <w:rsid w:val="00DC61F5"/>
    <w:rsid w:val="00DC658B"/>
    <w:rsid w:val="00DC6A0D"/>
    <w:rsid w:val="00DC7F16"/>
    <w:rsid w:val="00DC7F36"/>
    <w:rsid w:val="00DD03F4"/>
    <w:rsid w:val="00DD05C6"/>
    <w:rsid w:val="00DD076B"/>
    <w:rsid w:val="00DD0A0A"/>
    <w:rsid w:val="00DD134D"/>
    <w:rsid w:val="00DD1A20"/>
    <w:rsid w:val="00DD1AC5"/>
    <w:rsid w:val="00DD27BD"/>
    <w:rsid w:val="00DD2BD8"/>
    <w:rsid w:val="00DD2C7A"/>
    <w:rsid w:val="00DD3AB7"/>
    <w:rsid w:val="00DD3ED7"/>
    <w:rsid w:val="00DD4A72"/>
    <w:rsid w:val="00DD4BBB"/>
    <w:rsid w:val="00DD4D88"/>
    <w:rsid w:val="00DD5141"/>
    <w:rsid w:val="00DD55CE"/>
    <w:rsid w:val="00DD5755"/>
    <w:rsid w:val="00DD5C5B"/>
    <w:rsid w:val="00DD740D"/>
    <w:rsid w:val="00DD76DB"/>
    <w:rsid w:val="00DD7844"/>
    <w:rsid w:val="00DE07CA"/>
    <w:rsid w:val="00DE0A87"/>
    <w:rsid w:val="00DE0F0F"/>
    <w:rsid w:val="00DE1133"/>
    <w:rsid w:val="00DE155F"/>
    <w:rsid w:val="00DE27D4"/>
    <w:rsid w:val="00DE2ABD"/>
    <w:rsid w:val="00DE306E"/>
    <w:rsid w:val="00DE401E"/>
    <w:rsid w:val="00DE4E5D"/>
    <w:rsid w:val="00DE512C"/>
    <w:rsid w:val="00DE5221"/>
    <w:rsid w:val="00DE5D2C"/>
    <w:rsid w:val="00DE636C"/>
    <w:rsid w:val="00DE6A8A"/>
    <w:rsid w:val="00DE76D9"/>
    <w:rsid w:val="00DE7EC0"/>
    <w:rsid w:val="00DF0674"/>
    <w:rsid w:val="00DF0A3F"/>
    <w:rsid w:val="00DF0C96"/>
    <w:rsid w:val="00DF180B"/>
    <w:rsid w:val="00DF1B40"/>
    <w:rsid w:val="00DF1EF9"/>
    <w:rsid w:val="00DF2730"/>
    <w:rsid w:val="00DF2BCF"/>
    <w:rsid w:val="00DF468B"/>
    <w:rsid w:val="00DF4D36"/>
    <w:rsid w:val="00DF4EE4"/>
    <w:rsid w:val="00DF51DE"/>
    <w:rsid w:val="00DF5589"/>
    <w:rsid w:val="00DF55CB"/>
    <w:rsid w:val="00DF5B93"/>
    <w:rsid w:val="00DF60DC"/>
    <w:rsid w:val="00DF6633"/>
    <w:rsid w:val="00DF6A44"/>
    <w:rsid w:val="00DF6C81"/>
    <w:rsid w:val="00DF6DE1"/>
    <w:rsid w:val="00E004EB"/>
    <w:rsid w:val="00E01011"/>
    <w:rsid w:val="00E02C64"/>
    <w:rsid w:val="00E02EA0"/>
    <w:rsid w:val="00E03468"/>
    <w:rsid w:val="00E0391E"/>
    <w:rsid w:val="00E0441A"/>
    <w:rsid w:val="00E047CE"/>
    <w:rsid w:val="00E05634"/>
    <w:rsid w:val="00E0660D"/>
    <w:rsid w:val="00E06C7C"/>
    <w:rsid w:val="00E0730F"/>
    <w:rsid w:val="00E07C3F"/>
    <w:rsid w:val="00E07D45"/>
    <w:rsid w:val="00E07FC7"/>
    <w:rsid w:val="00E10D92"/>
    <w:rsid w:val="00E11F11"/>
    <w:rsid w:val="00E120FD"/>
    <w:rsid w:val="00E12489"/>
    <w:rsid w:val="00E137AE"/>
    <w:rsid w:val="00E138DA"/>
    <w:rsid w:val="00E14258"/>
    <w:rsid w:val="00E14488"/>
    <w:rsid w:val="00E14538"/>
    <w:rsid w:val="00E145A5"/>
    <w:rsid w:val="00E14993"/>
    <w:rsid w:val="00E15262"/>
    <w:rsid w:val="00E15DFD"/>
    <w:rsid w:val="00E17017"/>
    <w:rsid w:val="00E17052"/>
    <w:rsid w:val="00E17552"/>
    <w:rsid w:val="00E176FC"/>
    <w:rsid w:val="00E177E3"/>
    <w:rsid w:val="00E2043F"/>
    <w:rsid w:val="00E20873"/>
    <w:rsid w:val="00E20A10"/>
    <w:rsid w:val="00E21E05"/>
    <w:rsid w:val="00E21FB8"/>
    <w:rsid w:val="00E22C3E"/>
    <w:rsid w:val="00E22CB5"/>
    <w:rsid w:val="00E23ACE"/>
    <w:rsid w:val="00E24056"/>
    <w:rsid w:val="00E24AD0"/>
    <w:rsid w:val="00E24D56"/>
    <w:rsid w:val="00E2517A"/>
    <w:rsid w:val="00E25CFD"/>
    <w:rsid w:val="00E2691A"/>
    <w:rsid w:val="00E27486"/>
    <w:rsid w:val="00E275FB"/>
    <w:rsid w:val="00E2783A"/>
    <w:rsid w:val="00E2784E"/>
    <w:rsid w:val="00E27F6A"/>
    <w:rsid w:val="00E31D9D"/>
    <w:rsid w:val="00E32559"/>
    <w:rsid w:val="00E32B71"/>
    <w:rsid w:val="00E32BAF"/>
    <w:rsid w:val="00E330B2"/>
    <w:rsid w:val="00E33D5E"/>
    <w:rsid w:val="00E34801"/>
    <w:rsid w:val="00E36FCF"/>
    <w:rsid w:val="00E3702F"/>
    <w:rsid w:val="00E3720E"/>
    <w:rsid w:val="00E37794"/>
    <w:rsid w:val="00E37896"/>
    <w:rsid w:val="00E4005B"/>
    <w:rsid w:val="00E40408"/>
    <w:rsid w:val="00E409EB"/>
    <w:rsid w:val="00E40C54"/>
    <w:rsid w:val="00E40FEA"/>
    <w:rsid w:val="00E4149F"/>
    <w:rsid w:val="00E414ED"/>
    <w:rsid w:val="00E415F3"/>
    <w:rsid w:val="00E41989"/>
    <w:rsid w:val="00E41C9C"/>
    <w:rsid w:val="00E429F7"/>
    <w:rsid w:val="00E42A67"/>
    <w:rsid w:val="00E42DCD"/>
    <w:rsid w:val="00E4358E"/>
    <w:rsid w:val="00E435BA"/>
    <w:rsid w:val="00E4493C"/>
    <w:rsid w:val="00E44969"/>
    <w:rsid w:val="00E449D9"/>
    <w:rsid w:val="00E4503B"/>
    <w:rsid w:val="00E45A95"/>
    <w:rsid w:val="00E45EAB"/>
    <w:rsid w:val="00E46726"/>
    <w:rsid w:val="00E47815"/>
    <w:rsid w:val="00E47A7B"/>
    <w:rsid w:val="00E47AD6"/>
    <w:rsid w:val="00E500DB"/>
    <w:rsid w:val="00E501A1"/>
    <w:rsid w:val="00E50346"/>
    <w:rsid w:val="00E5076A"/>
    <w:rsid w:val="00E51546"/>
    <w:rsid w:val="00E5168B"/>
    <w:rsid w:val="00E51FAE"/>
    <w:rsid w:val="00E526B6"/>
    <w:rsid w:val="00E527E9"/>
    <w:rsid w:val="00E52BE1"/>
    <w:rsid w:val="00E52DDA"/>
    <w:rsid w:val="00E53118"/>
    <w:rsid w:val="00E532C5"/>
    <w:rsid w:val="00E53353"/>
    <w:rsid w:val="00E53A3C"/>
    <w:rsid w:val="00E54E5B"/>
    <w:rsid w:val="00E552BF"/>
    <w:rsid w:val="00E55584"/>
    <w:rsid w:val="00E555F3"/>
    <w:rsid w:val="00E5571D"/>
    <w:rsid w:val="00E55C73"/>
    <w:rsid w:val="00E56750"/>
    <w:rsid w:val="00E56E37"/>
    <w:rsid w:val="00E570CD"/>
    <w:rsid w:val="00E57113"/>
    <w:rsid w:val="00E5734F"/>
    <w:rsid w:val="00E60527"/>
    <w:rsid w:val="00E60838"/>
    <w:rsid w:val="00E60C4B"/>
    <w:rsid w:val="00E60E7F"/>
    <w:rsid w:val="00E60FF3"/>
    <w:rsid w:val="00E611D7"/>
    <w:rsid w:val="00E617C1"/>
    <w:rsid w:val="00E622F1"/>
    <w:rsid w:val="00E6237A"/>
    <w:rsid w:val="00E62B76"/>
    <w:rsid w:val="00E62D6D"/>
    <w:rsid w:val="00E6388C"/>
    <w:rsid w:val="00E639FE"/>
    <w:rsid w:val="00E642E5"/>
    <w:rsid w:val="00E64D77"/>
    <w:rsid w:val="00E64F95"/>
    <w:rsid w:val="00E65E08"/>
    <w:rsid w:val="00E67696"/>
    <w:rsid w:val="00E67714"/>
    <w:rsid w:val="00E678EE"/>
    <w:rsid w:val="00E67BA1"/>
    <w:rsid w:val="00E703B4"/>
    <w:rsid w:val="00E707C8"/>
    <w:rsid w:val="00E70B91"/>
    <w:rsid w:val="00E70DB2"/>
    <w:rsid w:val="00E726FB"/>
    <w:rsid w:val="00E72D84"/>
    <w:rsid w:val="00E73019"/>
    <w:rsid w:val="00E73F26"/>
    <w:rsid w:val="00E742BC"/>
    <w:rsid w:val="00E74696"/>
    <w:rsid w:val="00E7490D"/>
    <w:rsid w:val="00E74BFF"/>
    <w:rsid w:val="00E74EEB"/>
    <w:rsid w:val="00E750C4"/>
    <w:rsid w:val="00E75235"/>
    <w:rsid w:val="00E75451"/>
    <w:rsid w:val="00E756FC"/>
    <w:rsid w:val="00E76247"/>
    <w:rsid w:val="00E76FA3"/>
    <w:rsid w:val="00E77204"/>
    <w:rsid w:val="00E77986"/>
    <w:rsid w:val="00E77BDF"/>
    <w:rsid w:val="00E77CAC"/>
    <w:rsid w:val="00E80327"/>
    <w:rsid w:val="00E80985"/>
    <w:rsid w:val="00E818BD"/>
    <w:rsid w:val="00E81E24"/>
    <w:rsid w:val="00E834BD"/>
    <w:rsid w:val="00E83709"/>
    <w:rsid w:val="00E8415A"/>
    <w:rsid w:val="00E842DB"/>
    <w:rsid w:val="00E845D2"/>
    <w:rsid w:val="00E8469C"/>
    <w:rsid w:val="00E851CD"/>
    <w:rsid w:val="00E85A94"/>
    <w:rsid w:val="00E85EF1"/>
    <w:rsid w:val="00E86261"/>
    <w:rsid w:val="00E86491"/>
    <w:rsid w:val="00E867AE"/>
    <w:rsid w:val="00E8735A"/>
    <w:rsid w:val="00E87B7F"/>
    <w:rsid w:val="00E90303"/>
    <w:rsid w:val="00E90DB6"/>
    <w:rsid w:val="00E91164"/>
    <w:rsid w:val="00E919CF"/>
    <w:rsid w:val="00E91BE8"/>
    <w:rsid w:val="00E9246D"/>
    <w:rsid w:val="00E92636"/>
    <w:rsid w:val="00E92C10"/>
    <w:rsid w:val="00E94144"/>
    <w:rsid w:val="00E94DC8"/>
    <w:rsid w:val="00E95112"/>
    <w:rsid w:val="00E9667C"/>
    <w:rsid w:val="00E97124"/>
    <w:rsid w:val="00E97A81"/>
    <w:rsid w:val="00E97B26"/>
    <w:rsid w:val="00EA0108"/>
    <w:rsid w:val="00EA03FE"/>
    <w:rsid w:val="00EA0418"/>
    <w:rsid w:val="00EA05D1"/>
    <w:rsid w:val="00EA0C3E"/>
    <w:rsid w:val="00EA1BCC"/>
    <w:rsid w:val="00EA244A"/>
    <w:rsid w:val="00EA249B"/>
    <w:rsid w:val="00EA278B"/>
    <w:rsid w:val="00EA27DF"/>
    <w:rsid w:val="00EA2B57"/>
    <w:rsid w:val="00EA3E72"/>
    <w:rsid w:val="00EA430A"/>
    <w:rsid w:val="00EA43C3"/>
    <w:rsid w:val="00EA44DE"/>
    <w:rsid w:val="00EA459A"/>
    <w:rsid w:val="00EA5180"/>
    <w:rsid w:val="00EA5A61"/>
    <w:rsid w:val="00EA615B"/>
    <w:rsid w:val="00EA665B"/>
    <w:rsid w:val="00EA68C7"/>
    <w:rsid w:val="00EA69C8"/>
    <w:rsid w:val="00EB012B"/>
    <w:rsid w:val="00EB0189"/>
    <w:rsid w:val="00EB04D2"/>
    <w:rsid w:val="00EB0B7D"/>
    <w:rsid w:val="00EB1CAA"/>
    <w:rsid w:val="00EB2060"/>
    <w:rsid w:val="00EB2E9A"/>
    <w:rsid w:val="00EB34CF"/>
    <w:rsid w:val="00EB3D69"/>
    <w:rsid w:val="00EB4009"/>
    <w:rsid w:val="00EB4714"/>
    <w:rsid w:val="00EB5361"/>
    <w:rsid w:val="00EB571E"/>
    <w:rsid w:val="00EB5C0A"/>
    <w:rsid w:val="00EB6599"/>
    <w:rsid w:val="00EB6E85"/>
    <w:rsid w:val="00EB777A"/>
    <w:rsid w:val="00EC03E1"/>
    <w:rsid w:val="00EC0769"/>
    <w:rsid w:val="00EC08F9"/>
    <w:rsid w:val="00EC0BC0"/>
    <w:rsid w:val="00EC0BE0"/>
    <w:rsid w:val="00EC0D26"/>
    <w:rsid w:val="00EC1C04"/>
    <w:rsid w:val="00EC1D14"/>
    <w:rsid w:val="00EC1D24"/>
    <w:rsid w:val="00EC216A"/>
    <w:rsid w:val="00EC3D3E"/>
    <w:rsid w:val="00EC4242"/>
    <w:rsid w:val="00EC42E8"/>
    <w:rsid w:val="00EC459B"/>
    <w:rsid w:val="00EC45E8"/>
    <w:rsid w:val="00EC4735"/>
    <w:rsid w:val="00EC4816"/>
    <w:rsid w:val="00EC4C0E"/>
    <w:rsid w:val="00EC511C"/>
    <w:rsid w:val="00EC52F3"/>
    <w:rsid w:val="00EC5B29"/>
    <w:rsid w:val="00EC5F52"/>
    <w:rsid w:val="00EC6635"/>
    <w:rsid w:val="00EC738E"/>
    <w:rsid w:val="00EC7A13"/>
    <w:rsid w:val="00EC7D6B"/>
    <w:rsid w:val="00ED0211"/>
    <w:rsid w:val="00ED0982"/>
    <w:rsid w:val="00ED0B06"/>
    <w:rsid w:val="00ED1469"/>
    <w:rsid w:val="00ED1B5B"/>
    <w:rsid w:val="00ED1BAE"/>
    <w:rsid w:val="00ED1E9A"/>
    <w:rsid w:val="00ED26DF"/>
    <w:rsid w:val="00ED2B99"/>
    <w:rsid w:val="00ED2F71"/>
    <w:rsid w:val="00ED3342"/>
    <w:rsid w:val="00ED3766"/>
    <w:rsid w:val="00ED3E25"/>
    <w:rsid w:val="00ED4027"/>
    <w:rsid w:val="00ED420B"/>
    <w:rsid w:val="00ED4268"/>
    <w:rsid w:val="00ED4C56"/>
    <w:rsid w:val="00ED5121"/>
    <w:rsid w:val="00ED571F"/>
    <w:rsid w:val="00ED671D"/>
    <w:rsid w:val="00ED6A07"/>
    <w:rsid w:val="00ED6D71"/>
    <w:rsid w:val="00ED70D1"/>
    <w:rsid w:val="00ED7222"/>
    <w:rsid w:val="00ED728B"/>
    <w:rsid w:val="00ED7FF1"/>
    <w:rsid w:val="00EE04E8"/>
    <w:rsid w:val="00EE0F3E"/>
    <w:rsid w:val="00EE1299"/>
    <w:rsid w:val="00EE15C9"/>
    <w:rsid w:val="00EE2A66"/>
    <w:rsid w:val="00EE2F09"/>
    <w:rsid w:val="00EE32D8"/>
    <w:rsid w:val="00EE3535"/>
    <w:rsid w:val="00EE36C8"/>
    <w:rsid w:val="00EE3B5D"/>
    <w:rsid w:val="00EE3EF8"/>
    <w:rsid w:val="00EE4656"/>
    <w:rsid w:val="00EE4C1C"/>
    <w:rsid w:val="00EE4D24"/>
    <w:rsid w:val="00EE57AF"/>
    <w:rsid w:val="00EE62D8"/>
    <w:rsid w:val="00EE67CE"/>
    <w:rsid w:val="00EE695D"/>
    <w:rsid w:val="00EE7079"/>
    <w:rsid w:val="00EF0022"/>
    <w:rsid w:val="00EF008D"/>
    <w:rsid w:val="00EF02A9"/>
    <w:rsid w:val="00EF0565"/>
    <w:rsid w:val="00EF07D2"/>
    <w:rsid w:val="00EF166A"/>
    <w:rsid w:val="00EF1805"/>
    <w:rsid w:val="00EF22F8"/>
    <w:rsid w:val="00EF3517"/>
    <w:rsid w:val="00EF365C"/>
    <w:rsid w:val="00EF3B16"/>
    <w:rsid w:val="00EF3CD7"/>
    <w:rsid w:val="00EF3D14"/>
    <w:rsid w:val="00EF48A8"/>
    <w:rsid w:val="00EF4A3F"/>
    <w:rsid w:val="00EF4E0F"/>
    <w:rsid w:val="00EF521F"/>
    <w:rsid w:val="00EF5C8F"/>
    <w:rsid w:val="00EF6AAF"/>
    <w:rsid w:val="00EF6D3D"/>
    <w:rsid w:val="00EF709A"/>
    <w:rsid w:val="00F00428"/>
    <w:rsid w:val="00F00F7C"/>
    <w:rsid w:val="00F016B5"/>
    <w:rsid w:val="00F01BA6"/>
    <w:rsid w:val="00F021CB"/>
    <w:rsid w:val="00F02B80"/>
    <w:rsid w:val="00F0323F"/>
    <w:rsid w:val="00F042E6"/>
    <w:rsid w:val="00F04444"/>
    <w:rsid w:val="00F0499E"/>
    <w:rsid w:val="00F04D46"/>
    <w:rsid w:val="00F04F49"/>
    <w:rsid w:val="00F05B35"/>
    <w:rsid w:val="00F063E5"/>
    <w:rsid w:val="00F06793"/>
    <w:rsid w:val="00F0792C"/>
    <w:rsid w:val="00F07A3B"/>
    <w:rsid w:val="00F10175"/>
    <w:rsid w:val="00F10349"/>
    <w:rsid w:val="00F107ED"/>
    <w:rsid w:val="00F10811"/>
    <w:rsid w:val="00F10EFF"/>
    <w:rsid w:val="00F11C2F"/>
    <w:rsid w:val="00F11E27"/>
    <w:rsid w:val="00F12903"/>
    <w:rsid w:val="00F12D0F"/>
    <w:rsid w:val="00F13526"/>
    <w:rsid w:val="00F13697"/>
    <w:rsid w:val="00F138C0"/>
    <w:rsid w:val="00F14A2D"/>
    <w:rsid w:val="00F14DB1"/>
    <w:rsid w:val="00F14DE0"/>
    <w:rsid w:val="00F15285"/>
    <w:rsid w:val="00F152FB"/>
    <w:rsid w:val="00F15F06"/>
    <w:rsid w:val="00F1630A"/>
    <w:rsid w:val="00F1696F"/>
    <w:rsid w:val="00F17130"/>
    <w:rsid w:val="00F179F6"/>
    <w:rsid w:val="00F20063"/>
    <w:rsid w:val="00F203AD"/>
    <w:rsid w:val="00F20DE9"/>
    <w:rsid w:val="00F20F8E"/>
    <w:rsid w:val="00F2135E"/>
    <w:rsid w:val="00F216D7"/>
    <w:rsid w:val="00F21FAE"/>
    <w:rsid w:val="00F22B78"/>
    <w:rsid w:val="00F23057"/>
    <w:rsid w:val="00F232C8"/>
    <w:rsid w:val="00F24A62"/>
    <w:rsid w:val="00F24D0D"/>
    <w:rsid w:val="00F2530C"/>
    <w:rsid w:val="00F25FF2"/>
    <w:rsid w:val="00F26198"/>
    <w:rsid w:val="00F2670F"/>
    <w:rsid w:val="00F2780C"/>
    <w:rsid w:val="00F30EEF"/>
    <w:rsid w:val="00F325F3"/>
    <w:rsid w:val="00F32C42"/>
    <w:rsid w:val="00F3354F"/>
    <w:rsid w:val="00F34371"/>
    <w:rsid w:val="00F34ECC"/>
    <w:rsid w:val="00F35A06"/>
    <w:rsid w:val="00F36060"/>
    <w:rsid w:val="00F366FD"/>
    <w:rsid w:val="00F36A10"/>
    <w:rsid w:val="00F37024"/>
    <w:rsid w:val="00F375FE"/>
    <w:rsid w:val="00F377C0"/>
    <w:rsid w:val="00F37EBB"/>
    <w:rsid w:val="00F402CB"/>
    <w:rsid w:val="00F40479"/>
    <w:rsid w:val="00F409CC"/>
    <w:rsid w:val="00F40A27"/>
    <w:rsid w:val="00F40E9E"/>
    <w:rsid w:val="00F411F1"/>
    <w:rsid w:val="00F41C9D"/>
    <w:rsid w:val="00F41D0E"/>
    <w:rsid w:val="00F42766"/>
    <w:rsid w:val="00F4340A"/>
    <w:rsid w:val="00F4349B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A02"/>
    <w:rsid w:val="00F46FE5"/>
    <w:rsid w:val="00F47056"/>
    <w:rsid w:val="00F47394"/>
    <w:rsid w:val="00F505EA"/>
    <w:rsid w:val="00F50735"/>
    <w:rsid w:val="00F508D6"/>
    <w:rsid w:val="00F51B98"/>
    <w:rsid w:val="00F51FBA"/>
    <w:rsid w:val="00F52DD6"/>
    <w:rsid w:val="00F534A2"/>
    <w:rsid w:val="00F53587"/>
    <w:rsid w:val="00F53B48"/>
    <w:rsid w:val="00F53FBA"/>
    <w:rsid w:val="00F54609"/>
    <w:rsid w:val="00F54A36"/>
    <w:rsid w:val="00F54CA1"/>
    <w:rsid w:val="00F55358"/>
    <w:rsid w:val="00F5561F"/>
    <w:rsid w:val="00F560FF"/>
    <w:rsid w:val="00F56761"/>
    <w:rsid w:val="00F569DE"/>
    <w:rsid w:val="00F56FB5"/>
    <w:rsid w:val="00F605AF"/>
    <w:rsid w:val="00F61158"/>
    <w:rsid w:val="00F61241"/>
    <w:rsid w:val="00F612B6"/>
    <w:rsid w:val="00F620FB"/>
    <w:rsid w:val="00F62540"/>
    <w:rsid w:val="00F633F3"/>
    <w:rsid w:val="00F63727"/>
    <w:rsid w:val="00F63B50"/>
    <w:rsid w:val="00F63FB5"/>
    <w:rsid w:val="00F6425C"/>
    <w:rsid w:val="00F646CF"/>
    <w:rsid w:val="00F652B8"/>
    <w:rsid w:val="00F655D4"/>
    <w:rsid w:val="00F6601F"/>
    <w:rsid w:val="00F661BA"/>
    <w:rsid w:val="00F66360"/>
    <w:rsid w:val="00F664BB"/>
    <w:rsid w:val="00F66529"/>
    <w:rsid w:val="00F67132"/>
    <w:rsid w:val="00F67341"/>
    <w:rsid w:val="00F674B2"/>
    <w:rsid w:val="00F67876"/>
    <w:rsid w:val="00F70173"/>
    <w:rsid w:val="00F702A7"/>
    <w:rsid w:val="00F70B05"/>
    <w:rsid w:val="00F712C8"/>
    <w:rsid w:val="00F71307"/>
    <w:rsid w:val="00F717F0"/>
    <w:rsid w:val="00F71C7D"/>
    <w:rsid w:val="00F71FDA"/>
    <w:rsid w:val="00F72876"/>
    <w:rsid w:val="00F72B54"/>
    <w:rsid w:val="00F733F6"/>
    <w:rsid w:val="00F739EC"/>
    <w:rsid w:val="00F74261"/>
    <w:rsid w:val="00F74A58"/>
    <w:rsid w:val="00F750AF"/>
    <w:rsid w:val="00F753D8"/>
    <w:rsid w:val="00F755BB"/>
    <w:rsid w:val="00F75A7C"/>
    <w:rsid w:val="00F75E53"/>
    <w:rsid w:val="00F75EA8"/>
    <w:rsid w:val="00F75EC1"/>
    <w:rsid w:val="00F76472"/>
    <w:rsid w:val="00F76632"/>
    <w:rsid w:val="00F77310"/>
    <w:rsid w:val="00F77387"/>
    <w:rsid w:val="00F77E88"/>
    <w:rsid w:val="00F8022F"/>
    <w:rsid w:val="00F8042D"/>
    <w:rsid w:val="00F8097F"/>
    <w:rsid w:val="00F82194"/>
    <w:rsid w:val="00F82355"/>
    <w:rsid w:val="00F825C9"/>
    <w:rsid w:val="00F826A4"/>
    <w:rsid w:val="00F82A45"/>
    <w:rsid w:val="00F832E4"/>
    <w:rsid w:val="00F835D2"/>
    <w:rsid w:val="00F83DEA"/>
    <w:rsid w:val="00F84315"/>
    <w:rsid w:val="00F84383"/>
    <w:rsid w:val="00F84631"/>
    <w:rsid w:val="00F846FC"/>
    <w:rsid w:val="00F8478B"/>
    <w:rsid w:val="00F84940"/>
    <w:rsid w:val="00F84C04"/>
    <w:rsid w:val="00F851CF"/>
    <w:rsid w:val="00F85966"/>
    <w:rsid w:val="00F85BB5"/>
    <w:rsid w:val="00F86958"/>
    <w:rsid w:val="00F86B47"/>
    <w:rsid w:val="00F86C99"/>
    <w:rsid w:val="00F86FB4"/>
    <w:rsid w:val="00F87226"/>
    <w:rsid w:val="00F87F5F"/>
    <w:rsid w:val="00F901F5"/>
    <w:rsid w:val="00F908EF"/>
    <w:rsid w:val="00F90E5F"/>
    <w:rsid w:val="00F9124C"/>
    <w:rsid w:val="00F914D7"/>
    <w:rsid w:val="00F9216C"/>
    <w:rsid w:val="00F92695"/>
    <w:rsid w:val="00F9302E"/>
    <w:rsid w:val="00F930DA"/>
    <w:rsid w:val="00F93274"/>
    <w:rsid w:val="00F93689"/>
    <w:rsid w:val="00F937F5"/>
    <w:rsid w:val="00F93E35"/>
    <w:rsid w:val="00F940E5"/>
    <w:rsid w:val="00F94CE0"/>
    <w:rsid w:val="00F95066"/>
    <w:rsid w:val="00F960A9"/>
    <w:rsid w:val="00F96379"/>
    <w:rsid w:val="00F96883"/>
    <w:rsid w:val="00F96D4E"/>
    <w:rsid w:val="00F96DA0"/>
    <w:rsid w:val="00F97205"/>
    <w:rsid w:val="00F973D9"/>
    <w:rsid w:val="00F97C6C"/>
    <w:rsid w:val="00F97E98"/>
    <w:rsid w:val="00FA0045"/>
    <w:rsid w:val="00FA00F9"/>
    <w:rsid w:val="00FA0CEA"/>
    <w:rsid w:val="00FA0E2C"/>
    <w:rsid w:val="00FA0F86"/>
    <w:rsid w:val="00FA11F3"/>
    <w:rsid w:val="00FA13F8"/>
    <w:rsid w:val="00FA1796"/>
    <w:rsid w:val="00FA1C83"/>
    <w:rsid w:val="00FA1E26"/>
    <w:rsid w:val="00FA2A89"/>
    <w:rsid w:val="00FA2FA9"/>
    <w:rsid w:val="00FA352D"/>
    <w:rsid w:val="00FA35AF"/>
    <w:rsid w:val="00FA3E8C"/>
    <w:rsid w:val="00FA4319"/>
    <w:rsid w:val="00FA4394"/>
    <w:rsid w:val="00FA49BF"/>
    <w:rsid w:val="00FA4B7F"/>
    <w:rsid w:val="00FA4CFF"/>
    <w:rsid w:val="00FA5BA1"/>
    <w:rsid w:val="00FA5C48"/>
    <w:rsid w:val="00FA5EF5"/>
    <w:rsid w:val="00FA60FC"/>
    <w:rsid w:val="00FA69D4"/>
    <w:rsid w:val="00FA6AB3"/>
    <w:rsid w:val="00FA713E"/>
    <w:rsid w:val="00FA791D"/>
    <w:rsid w:val="00FB0633"/>
    <w:rsid w:val="00FB0681"/>
    <w:rsid w:val="00FB0686"/>
    <w:rsid w:val="00FB1E1B"/>
    <w:rsid w:val="00FB2500"/>
    <w:rsid w:val="00FB270C"/>
    <w:rsid w:val="00FB32FB"/>
    <w:rsid w:val="00FB3D07"/>
    <w:rsid w:val="00FB4094"/>
    <w:rsid w:val="00FB43FE"/>
    <w:rsid w:val="00FB48F8"/>
    <w:rsid w:val="00FB4905"/>
    <w:rsid w:val="00FB4AB6"/>
    <w:rsid w:val="00FB4C13"/>
    <w:rsid w:val="00FB4F93"/>
    <w:rsid w:val="00FB525D"/>
    <w:rsid w:val="00FB56A7"/>
    <w:rsid w:val="00FB61F8"/>
    <w:rsid w:val="00FB64CA"/>
    <w:rsid w:val="00FB6661"/>
    <w:rsid w:val="00FB68C8"/>
    <w:rsid w:val="00FB6A31"/>
    <w:rsid w:val="00FB6A4E"/>
    <w:rsid w:val="00FB6B19"/>
    <w:rsid w:val="00FB6BB4"/>
    <w:rsid w:val="00FC2209"/>
    <w:rsid w:val="00FC288C"/>
    <w:rsid w:val="00FC2E6C"/>
    <w:rsid w:val="00FC3140"/>
    <w:rsid w:val="00FC3612"/>
    <w:rsid w:val="00FC3843"/>
    <w:rsid w:val="00FC39A2"/>
    <w:rsid w:val="00FC3B20"/>
    <w:rsid w:val="00FC444A"/>
    <w:rsid w:val="00FC45DF"/>
    <w:rsid w:val="00FC477C"/>
    <w:rsid w:val="00FC580C"/>
    <w:rsid w:val="00FC6CE6"/>
    <w:rsid w:val="00FC6CFF"/>
    <w:rsid w:val="00FC6D30"/>
    <w:rsid w:val="00FC719E"/>
    <w:rsid w:val="00FC7CE0"/>
    <w:rsid w:val="00FD01B6"/>
    <w:rsid w:val="00FD0202"/>
    <w:rsid w:val="00FD1563"/>
    <w:rsid w:val="00FD1586"/>
    <w:rsid w:val="00FD1B8B"/>
    <w:rsid w:val="00FD1FC9"/>
    <w:rsid w:val="00FD299B"/>
    <w:rsid w:val="00FD3787"/>
    <w:rsid w:val="00FD3868"/>
    <w:rsid w:val="00FD42C4"/>
    <w:rsid w:val="00FD4325"/>
    <w:rsid w:val="00FD4B56"/>
    <w:rsid w:val="00FD5475"/>
    <w:rsid w:val="00FD5BD0"/>
    <w:rsid w:val="00FD5D65"/>
    <w:rsid w:val="00FD5F96"/>
    <w:rsid w:val="00FD6026"/>
    <w:rsid w:val="00FD6A16"/>
    <w:rsid w:val="00FD7497"/>
    <w:rsid w:val="00FD7A1D"/>
    <w:rsid w:val="00FE0520"/>
    <w:rsid w:val="00FE0787"/>
    <w:rsid w:val="00FE0BFA"/>
    <w:rsid w:val="00FE1863"/>
    <w:rsid w:val="00FE196E"/>
    <w:rsid w:val="00FE1FF8"/>
    <w:rsid w:val="00FE200A"/>
    <w:rsid w:val="00FE2629"/>
    <w:rsid w:val="00FE2853"/>
    <w:rsid w:val="00FE299D"/>
    <w:rsid w:val="00FE355D"/>
    <w:rsid w:val="00FE3C1F"/>
    <w:rsid w:val="00FE3DBB"/>
    <w:rsid w:val="00FE5017"/>
    <w:rsid w:val="00FE5228"/>
    <w:rsid w:val="00FE525B"/>
    <w:rsid w:val="00FE6602"/>
    <w:rsid w:val="00FE68F0"/>
    <w:rsid w:val="00FE6A6D"/>
    <w:rsid w:val="00FE6D13"/>
    <w:rsid w:val="00FE7A65"/>
    <w:rsid w:val="00FF0D7D"/>
    <w:rsid w:val="00FF166A"/>
    <w:rsid w:val="00FF16B2"/>
    <w:rsid w:val="00FF1897"/>
    <w:rsid w:val="00FF1DC8"/>
    <w:rsid w:val="00FF1E38"/>
    <w:rsid w:val="00FF2055"/>
    <w:rsid w:val="00FF2C06"/>
    <w:rsid w:val="00FF2FD8"/>
    <w:rsid w:val="00FF3113"/>
    <w:rsid w:val="00FF3400"/>
    <w:rsid w:val="00FF3442"/>
    <w:rsid w:val="00FF371A"/>
    <w:rsid w:val="00FF372A"/>
    <w:rsid w:val="00FF3D66"/>
    <w:rsid w:val="00FF4473"/>
    <w:rsid w:val="00FF505C"/>
    <w:rsid w:val="00FF53B1"/>
    <w:rsid w:val="00FF5CD5"/>
    <w:rsid w:val="00FF65E2"/>
    <w:rsid w:val="00FF693A"/>
    <w:rsid w:val="00FF6BB7"/>
    <w:rsid w:val="00FF73E4"/>
    <w:rsid w:val="00FF770F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10" Type="http://schemas.openxmlformats.org/officeDocument/2006/relationships/footer" Target="footer2.xm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0778D-8303-4AE9-8639-6BA4461D4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1447</TotalTime>
  <Pages>29</Pages>
  <Words>8766</Words>
  <Characters>49972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58621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Лысьева Юлия Сергеевна</cp:lastModifiedBy>
  <cp:revision>485</cp:revision>
  <cp:lastPrinted>2024-06-18T10:20:00Z</cp:lastPrinted>
  <dcterms:created xsi:type="dcterms:W3CDTF">2024-03-22T04:02:00Z</dcterms:created>
  <dcterms:modified xsi:type="dcterms:W3CDTF">2024-06-20T06:37:00Z</dcterms:modified>
</cp:coreProperties>
</file>